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933C" w14:textId="4B6B6C12" w:rsidR="00091540" w:rsidRDefault="00091540" w:rsidP="00601629">
      <w:pPr>
        <w:keepNext/>
        <w:suppressAutoHyphens/>
        <w:spacing w:before="240" w:after="120" w:line="276" w:lineRule="auto"/>
        <w:jc w:val="center"/>
        <w:rPr>
          <w:b/>
          <w:sz w:val="36"/>
          <w:szCs w:val="36"/>
        </w:rPr>
      </w:pPr>
      <w:r>
        <w:rPr>
          <w:noProof/>
          <w:sz w:val="28"/>
        </w:rPr>
        <w:drawing>
          <wp:inline distT="0" distB="0" distL="0" distR="0" wp14:anchorId="6165B866" wp14:editId="16600E4E">
            <wp:extent cx="577850" cy="8001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" t="-67" r="-84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5D5C" w14:textId="77777777" w:rsidR="00091540" w:rsidRDefault="00091540" w:rsidP="00601629">
      <w:pPr>
        <w:keepNext/>
        <w:tabs>
          <w:tab w:val="left" w:pos="0"/>
        </w:tabs>
        <w:suppressAutoHyphens/>
        <w:jc w:val="center"/>
        <w:outlineLvl w:val="0"/>
        <w:rPr>
          <w:b/>
          <w:sz w:val="36"/>
          <w:szCs w:val="36"/>
        </w:rPr>
      </w:pPr>
    </w:p>
    <w:p w14:paraId="390B4FF0" w14:textId="731DBB7D" w:rsidR="00091540" w:rsidRDefault="00091540" w:rsidP="00601629">
      <w:pPr>
        <w:keepNext/>
        <w:tabs>
          <w:tab w:val="left" w:pos="0"/>
        </w:tabs>
        <w:suppressAutoHyphens/>
        <w:jc w:val="center"/>
        <w:outlineLvl w:val="0"/>
        <w:rPr>
          <w:b/>
          <w:sz w:val="40"/>
        </w:rPr>
      </w:pPr>
      <w:r>
        <w:rPr>
          <w:b/>
          <w:sz w:val="36"/>
          <w:szCs w:val="36"/>
        </w:rPr>
        <w:t>Р Е Ш Е Н И Е</w:t>
      </w:r>
    </w:p>
    <w:p w14:paraId="020688E7" w14:textId="77777777" w:rsidR="00091540" w:rsidRDefault="00091540" w:rsidP="00601629">
      <w:pPr>
        <w:suppressAutoHyphens/>
        <w:jc w:val="center"/>
      </w:pPr>
    </w:p>
    <w:p w14:paraId="4FBEA9CF" w14:textId="6B42B337" w:rsidR="00091540" w:rsidRDefault="00091540" w:rsidP="00601629">
      <w:pPr>
        <w:keepNext/>
        <w:tabs>
          <w:tab w:val="left" w:pos="0"/>
        </w:tabs>
        <w:suppressAutoHyphens/>
        <w:jc w:val="center"/>
        <w:outlineLvl w:val="2"/>
        <w:rPr>
          <w:rFonts w:ascii="Arial Narrow" w:hAnsi="Arial Narrow" w:cs="Arial Narrow"/>
          <w:sz w:val="32"/>
        </w:rPr>
      </w:pPr>
      <w:r>
        <w:rPr>
          <w:b/>
          <w:sz w:val="28"/>
          <w:szCs w:val="28"/>
        </w:rPr>
        <w:t>СОВЕТА МУНИЦИПАЛЬНОГО ОБРАЗОВАНИЯ</w:t>
      </w:r>
    </w:p>
    <w:p w14:paraId="60854444" w14:textId="77777777" w:rsidR="00091540" w:rsidRDefault="00091540" w:rsidP="00601629">
      <w:pPr>
        <w:keepNext/>
        <w:tabs>
          <w:tab w:val="left" w:pos="0"/>
        </w:tabs>
        <w:suppressAutoHyphens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КОРЕНОВСКИЙ МУНИЦИПАЛЬНЫЙ РАЙОН</w:t>
      </w:r>
    </w:p>
    <w:p w14:paraId="7398BBEB" w14:textId="033658FE" w:rsidR="00091540" w:rsidRDefault="00091540" w:rsidP="00601629">
      <w:pPr>
        <w:keepNext/>
        <w:tabs>
          <w:tab w:val="left" w:pos="0"/>
        </w:tabs>
        <w:suppressAutoHyphens/>
        <w:jc w:val="center"/>
        <w:outlineLvl w:val="2"/>
        <w:rPr>
          <w:rFonts w:ascii="Arial Narrow" w:hAnsi="Arial Narrow" w:cs="Arial Narrow"/>
          <w:sz w:val="32"/>
        </w:rPr>
      </w:pPr>
      <w:r>
        <w:rPr>
          <w:b/>
          <w:sz w:val="28"/>
          <w:szCs w:val="28"/>
        </w:rPr>
        <w:t>КРАСНОДАРСКОГО КРАЯ</w:t>
      </w:r>
    </w:p>
    <w:p w14:paraId="456E10B2" w14:textId="77777777" w:rsidR="00091540" w:rsidRDefault="00091540" w:rsidP="00601629">
      <w:pPr>
        <w:suppressAutoHyphens/>
        <w:jc w:val="center"/>
        <w:rPr>
          <w:b/>
          <w:sz w:val="24"/>
          <w:szCs w:val="24"/>
        </w:rPr>
      </w:pPr>
    </w:p>
    <w:p w14:paraId="2A834CEA" w14:textId="34F15F9A" w:rsidR="00091540" w:rsidRDefault="00091540" w:rsidP="00601629">
      <w:pPr>
        <w:suppressAutoHyphens/>
        <w:jc w:val="both"/>
      </w:pPr>
      <w:r>
        <w:rPr>
          <w:b/>
          <w:bCs/>
          <w:sz w:val="24"/>
          <w:szCs w:val="24"/>
        </w:rPr>
        <w:t xml:space="preserve">от </w:t>
      </w:r>
      <w:r w:rsidR="003967F4">
        <w:rPr>
          <w:b/>
          <w:bCs/>
          <w:sz w:val="24"/>
          <w:szCs w:val="24"/>
        </w:rPr>
        <w:t>24.06.2026</w:t>
      </w:r>
      <w:r>
        <w:rPr>
          <w:b/>
          <w:bCs/>
          <w:sz w:val="24"/>
          <w:szCs w:val="24"/>
        </w:rPr>
        <w:t xml:space="preserve">                                                               </w:t>
      </w:r>
      <w:r w:rsidR="003967F4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             </w:t>
      </w:r>
      <w:r w:rsidR="00601629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                              № </w:t>
      </w:r>
      <w:r w:rsidR="003967F4">
        <w:rPr>
          <w:b/>
          <w:bCs/>
          <w:sz w:val="24"/>
          <w:szCs w:val="24"/>
        </w:rPr>
        <w:t>107</w:t>
      </w:r>
    </w:p>
    <w:p w14:paraId="0A2A7518" w14:textId="54600D34" w:rsidR="00091540" w:rsidRDefault="00091540" w:rsidP="00601629">
      <w:pPr>
        <w:suppressAutoHyphens/>
        <w:ind w:left="1418" w:hanging="1418"/>
        <w:jc w:val="center"/>
        <w:rPr>
          <w:b/>
          <w:sz w:val="28"/>
          <w:szCs w:val="28"/>
        </w:rPr>
      </w:pPr>
      <w:r>
        <w:rPr>
          <w:sz w:val="24"/>
        </w:rPr>
        <w:t>г. Кореновск</w:t>
      </w:r>
    </w:p>
    <w:p w14:paraId="19DAC328" w14:textId="77777777" w:rsidR="00091540" w:rsidRDefault="00091540" w:rsidP="00BF114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787D9A2A" w14:textId="77777777" w:rsidR="00091540" w:rsidRDefault="00091540" w:rsidP="00BF114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7B908FDA" w14:textId="77777777" w:rsidR="00732A7E" w:rsidRDefault="00982FA3" w:rsidP="00982FA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2A7E">
        <w:rPr>
          <w:b/>
          <w:sz w:val="28"/>
          <w:szCs w:val="28"/>
        </w:rPr>
        <w:t>О внесении изменений в решение Совета муниципального</w:t>
      </w:r>
      <w:r w:rsidR="00732A7E">
        <w:rPr>
          <w:b/>
          <w:sz w:val="28"/>
          <w:szCs w:val="28"/>
        </w:rPr>
        <w:t xml:space="preserve"> </w:t>
      </w:r>
      <w:r w:rsidRPr="00732A7E">
        <w:rPr>
          <w:b/>
          <w:sz w:val="28"/>
          <w:szCs w:val="28"/>
        </w:rPr>
        <w:t xml:space="preserve">образования Кореновский муниципальный район Краснодарского края </w:t>
      </w:r>
    </w:p>
    <w:p w14:paraId="7A6EE8D4" w14:textId="77777777" w:rsidR="00732A7E" w:rsidRDefault="00982FA3" w:rsidP="00982FA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2A7E">
        <w:rPr>
          <w:b/>
          <w:sz w:val="28"/>
          <w:szCs w:val="28"/>
        </w:rPr>
        <w:t xml:space="preserve">от 24 декабря 2025 года № 40 «О бюджете муниципального образования Кореновский муниципальный район Краснодарского края на 2026 год и на плановый период 2027 и 2028 годов» </w:t>
      </w:r>
    </w:p>
    <w:p w14:paraId="3B9716F2" w14:textId="0BE704AE" w:rsidR="00982FA3" w:rsidRPr="00732A7E" w:rsidRDefault="00D6745F" w:rsidP="00982FA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2A7E">
        <w:rPr>
          <w:b/>
          <w:sz w:val="28"/>
          <w:szCs w:val="28"/>
        </w:rPr>
        <w:t>(с изменениями, внесенными решением Совета муниципального образования Кореновский муниципальный район Краснодарского края от 11 февраля 2026 года № 62</w:t>
      </w:r>
      <w:r w:rsidR="00C42373" w:rsidRPr="00732A7E">
        <w:rPr>
          <w:b/>
          <w:sz w:val="28"/>
          <w:szCs w:val="28"/>
        </w:rPr>
        <w:t>, от 27 мая 2026 года №</w:t>
      </w:r>
      <w:r w:rsidR="00941E91" w:rsidRPr="00732A7E">
        <w:rPr>
          <w:b/>
          <w:sz w:val="28"/>
          <w:szCs w:val="28"/>
        </w:rPr>
        <w:t xml:space="preserve"> </w:t>
      </w:r>
      <w:r w:rsidR="00C42373" w:rsidRPr="00732A7E">
        <w:rPr>
          <w:b/>
          <w:sz w:val="28"/>
          <w:szCs w:val="28"/>
        </w:rPr>
        <w:t>100</w:t>
      </w:r>
      <w:r w:rsidRPr="00732A7E">
        <w:rPr>
          <w:b/>
          <w:sz w:val="28"/>
          <w:szCs w:val="28"/>
        </w:rPr>
        <w:t>)</w:t>
      </w:r>
    </w:p>
    <w:p w14:paraId="2E5808B9" w14:textId="77777777" w:rsidR="00982FA3" w:rsidRPr="00982FA3" w:rsidRDefault="00982FA3" w:rsidP="00982FA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02536DA3" w14:textId="78E23944" w:rsidR="00982FA3" w:rsidRPr="00982FA3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982FA3">
        <w:rPr>
          <w:sz w:val="28"/>
          <w:szCs w:val="28"/>
        </w:rPr>
        <w:t>Совет муниципального образования Кореновский муниципальный район Краснодарского края РЕШИЛ:</w:t>
      </w:r>
    </w:p>
    <w:p w14:paraId="55A1C42E" w14:textId="57E5CD3C" w:rsidR="00982FA3" w:rsidRDefault="00982FA3" w:rsidP="00982FA3">
      <w:pPr>
        <w:widowControl w:val="0"/>
        <w:ind w:firstLine="709"/>
        <w:jc w:val="both"/>
        <w:rPr>
          <w:sz w:val="28"/>
          <w:szCs w:val="28"/>
        </w:rPr>
      </w:pPr>
      <w:r w:rsidRPr="00982FA3">
        <w:rPr>
          <w:sz w:val="28"/>
          <w:szCs w:val="28"/>
        </w:rPr>
        <w:t>1.</w:t>
      </w:r>
      <w:r w:rsidR="00601629">
        <w:rPr>
          <w:sz w:val="28"/>
          <w:szCs w:val="28"/>
        </w:rPr>
        <w:t> </w:t>
      </w:r>
      <w:r w:rsidRPr="00982FA3">
        <w:rPr>
          <w:sz w:val="28"/>
          <w:szCs w:val="28"/>
        </w:rPr>
        <w:t>Внести в решение Совета муниципального образования Кореновский муниципальный район Краснодарского края от 24 декабря  2025 года № 40  «О бюджете муниципального образования Кореновский муниципальный район Краснодарского края на 2026 год и на плановый период 2027 и 2028 годов»</w:t>
      </w:r>
      <w:r w:rsidR="00D6745F">
        <w:rPr>
          <w:sz w:val="28"/>
          <w:szCs w:val="28"/>
        </w:rPr>
        <w:t xml:space="preserve"> </w:t>
      </w:r>
      <w:r w:rsidRPr="00982FA3">
        <w:rPr>
          <w:sz w:val="28"/>
          <w:szCs w:val="28"/>
        </w:rPr>
        <w:t xml:space="preserve"> </w:t>
      </w:r>
      <w:r w:rsidR="00D6745F">
        <w:rPr>
          <w:sz w:val="28"/>
          <w:szCs w:val="28"/>
        </w:rPr>
        <w:t xml:space="preserve">    </w:t>
      </w:r>
      <w:r w:rsidR="00D6745F" w:rsidRPr="00D6745F">
        <w:rPr>
          <w:sz w:val="28"/>
          <w:szCs w:val="28"/>
        </w:rPr>
        <w:t>(с изменениями, внесенными решением Совета муниципального образования Кореновский муниципальный райо</w:t>
      </w:r>
      <w:r w:rsidR="00D6745F">
        <w:rPr>
          <w:sz w:val="28"/>
          <w:szCs w:val="28"/>
        </w:rPr>
        <w:t xml:space="preserve">н Краснодарского края от </w:t>
      </w:r>
      <w:r w:rsidR="00D6745F" w:rsidRPr="00D6745F">
        <w:rPr>
          <w:sz w:val="28"/>
          <w:szCs w:val="28"/>
        </w:rPr>
        <w:t>11 февраля 2026 года №</w:t>
      </w:r>
      <w:r w:rsidR="001371E9">
        <w:rPr>
          <w:sz w:val="28"/>
          <w:szCs w:val="28"/>
        </w:rPr>
        <w:t xml:space="preserve"> </w:t>
      </w:r>
      <w:r w:rsidR="00D6745F" w:rsidRPr="00D6745F">
        <w:rPr>
          <w:sz w:val="28"/>
          <w:szCs w:val="28"/>
        </w:rPr>
        <w:t>62</w:t>
      </w:r>
      <w:r w:rsidR="00CE0101">
        <w:rPr>
          <w:sz w:val="28"/>
          <w:szCs w:val="28"/>
        </w:rPr>
        <w:t>, от</w:t>
      </w:r>
      <w:r w:rsidR="008B0DBD">
        <w:rPr>
          <w:sz w:val="28"/>
          <w:szCs w:val="28"/>
        </w:rPr>
        <w:t xml:space="preserve"> </w:t>
      </w:r>
      <w:r w:rsidR="00CE0101">
        <w:rPr>
          <w:sz w:val="28"/>
          <w:szCs w:val="28"/>
        </w:rPr>
        <w:t>27 мая 2026 года № 100</w:t>
      </w:r>
      <w:r w:rsidR="00D6745F" w:rsidRPr="00D6745F">
        <w:rPr>
          <w:sz w:val="28"/>
          <w:szCs w:val="28"/>
        </w:rPr>
        <w:t xml:space="preserve">) </w:t>
      </w:r>
      <w:r w:rsidRPr="00982FA3">
        <w:rPr>
          <w:sz w:val="28"/>
          <w:szCs w:val="28"/>
        </w:rPr>
        <w:t>(далее – Решение) следующие изменения:</w:t>
      </w:r>
    </w:p>
    <w:p w14:paraId="39EFFADF" w14:textId="50A5594A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1.1.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Пункт 1 Решения изложить в следующей редакции:</w:t>
      </w:r>
    </w:p>
    <w:p w14:paraId="4678058B" w14:textId="5294E492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«1.</w:t>
      </w:r>
      <w:r w:rsidR="00601629">
        <w:t> </w:t>
      </w:r>
      <w:r w:rsidRPr="00D45E5A">
        <w:rPr>
          <w:sz w:val="28"/>
          <w:szCs w:val="28"/>
        </w:rPr>
        <w:t>Утвердить основные характеристики бюджета муниципального образования Кореновский муниципальный район Краснодарского края (далее по тексту – районный бюджет) на 2026 год:</w:t>
      </w:r>
    </w:p>
    <w:p w14:paraId="057978BF" w14:textId="77777777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1) общий объем доходов в сумме  3 160 516,8 тыс. рублей;</w:t>
      </w:r>
    </w:p>
    <w:p w14:paraId="2019E34C" w14:textId="77777777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2) общий объем расходов в сумме 3 335 306, 5 тыс. рублей;</w:t>
      </w:r>
    </w:p>
    <w:p w14:paraId="1C319F05" w14:textId="4B03C606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3)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 xml:space="preserve">верхний предел муниципального внутреннего долга муниципального образования Кореновский муниципальный район Краснодарского края на          1 января 2027 года в сумме 237 359,7 тыс. рублей, в том числе верхний предел долга по муниципальным гарантиям муниципального образования Кореновский </w:t>
      </w:r>
      <w:r w:rsidRPr="00D45E5A">
        <w:rPr>
          <w:sz w:val="28"/>
          <w:szCs w:val="28"/>
        </w:rPr>
        <w:lastRenderedPageBreak/>
        <w:t>муниципальный район Краснодарского края в сумме 0,0 тыс. рублей;</w:t>
      </w:r>
    </w:p>
    <w:p w14:paraId="36AE5670" w14:textId="055BD6FA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4)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дефицит районного бюджета в сумме 174 789,7 тыс. рублей.».</w:t>
      </w:r>
    </w:p>
    <w:p w14:paraId="5936D570" w14:textId="1B710D2C" w:rsidR="00CB4F73" w:rsidRPr="00D45E5A" w:rsidRDefault="00CB4F73" w:rsidP="00CB4F73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1.2.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Пункт 2, подпункт 2 Решения изложить в следующей редакции:</w:t>
      </w:r>
    </w:p>
    <w:p w14:paraId="27A6FFDB" w14:textId="4D0E8AE2" w:rsidR="00CB4F73" w:rsidRPr="00D45E5A" w:rsidRDefault="00CB4F73" w:rsidP="00CB4F73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«2.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Утвердить основные характеристики районного бюджета на 2027 год и на 2028 год:</w:t>
      </w:r>
    </w:p>
    <w:p w14:paraId="4CB24A0D" w14:textId="1BB12EF6" w:rsidR="004E4862" w:rsidRPr="00D45E5A" w:rsidRDefault="00CB4F73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2)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общий объем расходов на 2027 год в сумме 3 014 342,5 тыс. рублей, в том числе условно утвержденные расходы в сумме 144 193,1 тыс. рублей, и на 2028 год в сумме 3 210 840,8 тыс. рублей, в том числе условно утвержденные расходы в сумме 268 323,3 тыс. рублей;</w:t>
      </w:r>
    </w:p>
    <w:p w14:paraId="6ECFB83A" w14:textId="3614C47A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1.</w:t>
      </w:r>
      <w:r w:rsidR="004E4862" w:rsidRPr="00D45E5A">
        <w:rPr>
          <w:sz w:val="28"/>
          <w:szCs w:val="28"/>
        </w:rPr>
        <w:t>3</w:t>
      </w:r>
      <w:r w:rsidRPr="00D45E5A">
        <w:rPr>
          <w:sz w:val="28"/>
          <w:szCs w:val="28"/>
        </w:rPr>
        <w:t>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Пункт 9 Решения изложить в следующей редакции:</w:t>
      </w:r>
    </w:p>
    <w:p w14:paraId="31DB6B4D" w14:textId="72D4ACC2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«9.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Утвердить в составе ведомственной структуры расходов районного бюджета на 2026 год:</w:t>
      </w:r>
    </w:p>
    <w:p w14:paraId="49B047E8" w14:textId="77777777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 xml:space="preserve">1) общий объем бюджетных ассигнований, направляемых на исполнение публичных нормативных обязательств, в сумме </w:t>
      </w:r>
      <w:r w:rsidR="006E35F6" w:rsidRPr="00D45E5A">
        <w:rPr>
          <w:sz w:val="28"/>
          <w:szCs w:val="28"/>
        </w:rPr>
        <w:t>129 029,7</w:t>
      </w:r>
      <w:r w:rsidRPr="00D45E5A">
        <w:rPr>
          <w:sz w:val="28"/>
          <w:szCs w:val="28"/>
        </w:rPr>
        <w:t xml:space="preserve"> тыс. рублей;</w:t>
      </w:r>
    </w:p>
    <w:p w14:paraId="0AC36E72" w14:textId="77777777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2) размер резервного фонда администрации муниципального образования Кореновский муниципальный район Краснодарского край в сумме 100,0 тыс. рублей;</w:t>
      </w:r>
    </w:p>
    <w:p w14:paraId="0670B2C1" w14:textId="23AF8E22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3)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 xml:space="preserve">объем бюджетных ассигнований инвестиционного фонда муниципального образования Кореновский муниципальный район Краснодарского края в сумме </w:t>
      </w:r>
      <w:r w:rsidR="005573CE" w:rsidRPr="00D45E5A">
        <w:rPr>
          <w:sz w:val="28"/>
          <w:szCs w:val="28"/>
        </w:rPr>
        <w:t>383 221,8</w:t>
      </w:r>
      <w:r w:rsidRPr="00D45E5A">
        <w:rPr>
          <w:sz w:val="28"/>
          <w:szCs w:val="28"/>
        </w:rPr>
        <w:t xml:space="preserve"> тыс. рублей».</w:t>
      </w:r>
    </w:p>
    <w:p w14:paraId="2C865774" w14:textId="0D341FAB" w:rsidR="00122CF6" w:rsidRPr="00D45E5A" w:rsidRDefault="00122CF6" w:rsidP="00122CF6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1.</w:t>
      </w:r>
      <w:r w:rsidR="004E4862" w:rsidRPr="00D45E5A">
        <w:rPr>
          <w:sz w:val="28"/>
          <w:szCs w:val="28"/>
        </w:rPr>
        <w:t>4</w:t>
      </w:r>
      <w:r w:rsidRPr="00D45E5A">
        <w:rPr>
          <w:sz w:val="28"/>
          <w:szCs w:val="28"/>
        </w:rPr>
        <w:t>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Пункт 10</w:t>
      </w:r>
      <w:r w:rsidR="00516A6C" w:rsidRPr="00D45E5A">
        <w:rPr>
          <w:sz w:val="28"/>
          <w:szCs w:val="28"/>
        </w:rPr>
        <w:t>, подпункт 3</w:t>
      </w:r>
      <w:r w:rsidRPr="00D45E5A">
        <w:rPr>
          <w:sz w:val="28"/>
          <w:szCs w:val="28"/>
        </w:rPr>
        <w:t xml:space="preserve"> Решения изложить в следующей редакции:</w:t>
      </w:r>
    </w:p>
    <w:p w14:paraId="38D5BF9A" w14:textId="28F3025C" w:rsidR="00122CF6" w:rsidRPr="00D45E5A" w:rsidRDefault="00122CF6" w:rsidP="00122CF6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«10.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Утвердить в составе ведомственной структуры расходов районного бюджета на 2026 и 2027 годы:</w:t>
      </w:r>
    </w:p>
    <w:p w14:paraId="7B245534" w14:textId="07DFC3DE" w:rsidR="00122CF6" w:rsidRPr="00D45E5A" w:rsidRDefault="00122CF6" w:rsidP="00122CF6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3)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 xml:space="preserve">объем бюджетных ассигнований инвестиционного фонда муниципального образования Кореновский район на 2027 год в сумме </w:t>
      </w:r>
      <w:r w:rsidR="0053133C" w:rsidRPr="00D45E5A">
        <w:rPr>
          <w:sz w:val="28"/>
          <w:szCs w:val="28"/>
        </w:rPr>
        <w:t xml:space="preserve">91 912,2 </w:t>
      </w:r>
      <w:r w:rsidRPr="00D45E5A">
        <w:rPr>
          <w:sz w:val="28"/>
          <w:szCs w:val="28"/>
        </w:rPr>
        <w:t>тыс. рублей и на 2028 год в сумме 47 432,1 тыс. рублей».</w:t>
      </w:r>
    </w:p>
    <w:p w14:paraId="3BE59910" w14:textId="27A93BCF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1.</w:t>
      </w:r>
      <w:r w:rsidR="004E4862" w:rsidRPr="00D45E5A">
        <w:rPr>
          <w:sz w:val="28"/>
          <w:szCs w:val="28"/>
        </w:rPr>
        <w:t>5</w:t>
      </w:r>
      <w:r w:rsidRPr="00D45E5A">
        <w:rPr>
          <w:sz w:val="28"/>
          <w:szCs w:val="28"/>
        </w:rPr>
        <w:t>.</w:t>
      </w:r>
      <w:r w:rsidR="00601629">
        <w:rPr>
          <w:sz w:val="28"/>
          <w:szCs w:val="28"/>
        </w:rPr>
        <w:t> </w:t>
      </w:r>
      <w:r w:rsidRPr="00D45E5A">
        <w:rPr>
          <w:sz w:val="28"/>
          <w:szCs w:val="28"/>
        </w:rPr>
        <w:t>Приложения № 1,3,5,6,7,8,9,10,11,14,16</w:t>
      </w:r>
      <w:r w:rsidR="00C73BEC" w:rsidRPr="00D45E5A">
        <w:rPr>
          <w:sz w:val="28"/>
          <w:szCs w:val="28"/>
        </w:rPr>
        <w:t>,17,18</w:t>
      </w:r>
      <w:r w:rsidRPr="00D45E5A">
        <w:rPr>
          <w:sz w:val="28"/>
          <w:szCs w:val="28"/>
        </w:rPr>
        <w:t xml:space="preserve"> к Решению изложить в новой редакции (приложения № 1-1</w:t>
      </w:r>
      <w:r w:rsidR="00C73BEC" w:rsidRPr="00D45E5A">
        <w:rPr>
          <w:sz w:val="28"/>
          <w:szCs w:val="28"/>
        </w:rPr>
        <w:t>3</w:t>
      </w:r>
      <w:r w:rsidRPr="00D45E5A">
        <w:rPr>
          <w:sz w:val="28"/>
          <w:szCs w:val="28"/>
        </w:rPr>
        <w:t>).</w:t>
      </w:r>
    </w:p>
    <w:p w14:paraId="722DC750" w14:textId="5AC91B24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2.</w:t>
      </w:r>
      <w:r w:rsidR="00601629">
        <w:t> </w:t>
      </w:r>
      <w:r w:rsidR="00B00DF1" w:rsidRPr="00D45E5A">
        <w:rPr>
          <w:sz w:val="28"/>
          <w:szCs w:val="28"/>
        </w:rPr>
        <w:t xml:space="preserve">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официально опубликовать настоящее решение путем размещения </w:t>
      </w:r>
      <w:r w:rsidR="009B1EF6">
        <w:rPr>
          <w:sz w:val="28"/>
          <w:szCs w:val="28"/>
        </w:rPr>
        <w:t xml:space="preserve">его </w:t>
      </w:r>
      <w:r w:rsidR="00B00DF1" w:rsidRPr="00D45E5A">
        <w:rPr>
          <w:sz w:val="28"/>
          <w:szCs w:val="28"/>
        </w:rPr>
        <w:t>в сетевом издании «Официальной Интернет-портал администрации муниципального образования Кореновский район» и разместить на официальном сайте Совета муниципального образования Кореновский муниципальный район Краснодарского края.</w:t>
      </w:r>
    </w:p>
    <w:p w14:paraId="6144335C" w14:textId="48FB57AE" w:rsidR="000E287C" w:rsidRPr="00D45E5A" w:rsidRDefault="000E287C" w:rsidP="000E287C">
      <w:pPr>
        <w:widowControl w:val="0"/>
        <w:ind w:firstLine="709"/>
        <w:jc w:val="both"/>
        <w:rPr>
          <w:sz w:val="28"/>
          <w:szCs w:val="28"/>
        </w:rPr>
      </w:pPr>
      <w:r w:rsidRPr="00D45E5A">
        <w:rPr>
          <w:sz w:val="28"/>
          <w:szCs w:val="28"/>
        </w:rPr>
        <w:t>3.</w:t>
      </w:r>
      <w:r w:rsidR="003F6D1E">
        <w:rPr>
          <w:sz w:val="28"/>
          <w:szCs w:val="28"/>
        </w:rPr>
        <w:t> </w:t>
      </w:r>
      <w:r w:rsidRPr="00D45E5A">
        <w:rPr>
          <w:sz w:val="28"/>
          <w:szCs w:val="28"/>
        </w:rPr>
        <w:t>Решение вступает в силу после его официального опубликования.</w:t>
      </w:r>
    </w:p>
    <w:p w14:paraId="10732E76" w14:textId="2D9A8085" w:rsidR="00D50975" w:rsidRDefault="00D50975" w:rsidP="00BF114D">
      <w:pPr>
        <w:widowControl w:val="0"/>
        <w:ind w:firstLine="709"/>
        <w:jc w:val="both"/>
        <w:rPr>
          <w:sz w:val="28"/>
          <w:szCs w:val="28"/>
        </w:rPr>
      </w:pPr>
    </w:p>
    <w:p w14:paraId="1B4143AA" w14:textId="77777777" w:rsidR="00601629" w:rsidRPr="00D45E5A" w:rsidRDefault="00601629" w:rsidP="00BF114D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5103"/>
      </w:tblGrid>
      <w:tr w:rsidR="00982FA3" w:rsidRPr="0018132F" w14:paraId="1EAC81CE" w14:textId="77777777" w:rsidTr="00642457">
        <w:tc>
          <w:tcPr>
            <w:tcW w:w="4786" w:type="dxa"/>
            <w:hideMark/>
          </w:tcPr>
          <w:p w14:paraId="2DCA16C5" w14:textId="16923661" w:rsidR="00982FA3" w:rsidRPr="00D45E5A" w:rsidRDefault="009B1EF6" w:rsidP="006424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</w:t>
            </w:r>
            <w:r w:rsidR="00982FA3" w:rsidRPr="00D45E5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14:paraId="3CD85C5B" w14:textId="77777777" w:rsidR="00982FA3" w:rsidRPr="00D45E5A" w:rsidRDefault="00982FA3" w:rsidP="00642457">
            <w:pPr>
              <w:jc w:val="both"/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535BF243" w14:textId="77777777" w:rsidR="00982FA3" w:rsidRPr="00D45E5A" w:rsidRDefault="00982FA3" w:rsidP="00642457">
            <w:pPr>
              <w:jc w:val="both"/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0969E110" w14:textId="77777777" w:rsidR="00982FA3" w:rsidRPr="00D45E5A" w:rsidRDefault="00982FA3" w:rsidP="00642457">
            <w:pPr>
              <w:jc w:val="both"/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 xml:space="preserve">Краснодарского края  </w:t>
            </w:r>
          </w:p>
          <w:p w14:paraId="3DEBEBCB" w14:textId="6C36C6A7" w:rsidR="00982FA3" w:rsidRPr="00D45E5A" w:rsidRDefault="009B1EF6" w:rsidP="006424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  <w:tc>
          <w:tcPr>
            <w:tcW w:w="5103" w:type="dxa"/>
            <w:hideMark/>
          </w:tcPr>
          <w:p w14:paraId="1EC1A171" w14:textId="77777777" w:rsidR="00982FA3" w:rsidRPr="00D45E5A" w:rsidRDefault="00982FA3" w:rsidP="00642457">
            <w:pPr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>Председатель Совета</w:t>
            </w:r>
          </w:p>
          <w:p w14:paraId="055B259A" w14:textId="77777777" w:rsidR="00982FA3" w:rsidRPr="00D45E5A" w:rsidRDefault="00982FA3" w:rsidP="00642457">
            <w:pPr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4BE253E" w14:textId="77777777" w:rsidR="00982FA3" w:rsidRPr="00D45E5A" w:rsidRDefault="00982FA3" w:rsidP="00642457">
            <w:pPr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5DA77A03" w14:textId="77777777" w:rsidR="00982FA3" w:rsidRPr="00D45E5A" w:rsidRDefault="00982FA3" w:rsidP="00642457">
            <w:pPr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 xml:space="preserve">Краснодарского края            </w:t>
            </w:r>
          </w:p>
          <w:p w14:paraId="7D00B1A8" w14:textId="77777777" w:rsidR="00982FA3" w:rsidRPr="0018132F" w:rsidRDefault="00982FA3" w:rsidP="00642457">
            <w:pPr>
              <w:rPr>
                <w:sz w:val="28"/>
                <w:szCs w:val="28"/>
              </w:rPr>
            </w:pPr>
            <w:r w:rsidRPr="00D45E5A">
              <w:rPr>
                <w:sz w:val="28"/>
                <w:szCs w:val="28"/>
              </w:rPr>
              <w:t>В.В. Слепухин</w:t>
            </w:r>
          </w:p>
        </w:tc>
      </w:tr>
    </w:tbl>
    <w:p w14:paraId="5AFC7468" w14:textId="77777777" w:rsidR="00FE4883" w:rsidRDefault="00FE4883" w:rsidP="00446ECA">
      <w:pPr>
        <w:sectPr w:rsidR="00FE4883" w:rsidSect="00FE4883">
          <w:headerReference w:type="even" r:id="rId9"/>
          <w:headerReference w:type="default" r:id="rId10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p w14:paraId="220A98F1" w14:textId="37C2E624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lastRenderedPageBreak/>
        <w:t>ПРИЛОЖЕНИЕ № 1</w:t>
      </w:r>
    </w:p>
    <w:p w14:paraId="0B9A2341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>к решению Совета</w:t>
      </w:r>
    </w:p>
    <w:p w14:paraId="334735F4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 муниципального образования Кореновский муниципальный район Краснодарского края</w:t>
      </w:r>
    </w:p>
    <w:p w14:paraId="4DED941A" w14:textId="5CA875DE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4516D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24.06.2026 </w:t>
      </w:r>
      <w:r w:rsidRPr="004516DE">
        <w:rPr>
          <w:sz w:val="28"/>
          <w:szCs w:val="28"/>
        </w:rPr>
        <w:t xml:space="preserve">г. № </w:t>
      </w:r>
      <w:r>
        <w:rPr>
          <w:sz w:val="28"/>
          <w:szCs w:val="28"/>
        </w:rPr>
        <w:t>107</w:t>
      </w:r>
    </w:p>
    <w:p w14:paraId="2E5787B5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ab/>
        <w:t>ПРИЛОЖЕНИЕ № 1</w:t>
      </w:r>
    </w:p>
    <w:p w14:paraId="6EFDF18F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>к решению Совета</w:t>
      </w:r>
    </w:p>
    <w:p w14:paraId="1F28EDBE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 муниципального образования Кореновский </w:t>
      </w:r>
      <w:r w:rsidRPr="00F56C4A">
        <w:rPr>
          <w:sz w:val="28"/>
          <w:szCs w:val="28"/>
        </w:rPr>
        <w:t>муниципальный район Краснодарского края</w:t>
      </w:r>
      <w:r w:rsidRPr="008C0DF6">
        <w:rPr>
          <w:sz w:val="28"/>
          <w:szCs w:val="28"/>
        </w:rPr>
        <w:t xml:space="preserve"> </w:t>
      </w:r>
    </w:p>
    <w:p w14:paraId="00354FFE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от  </w:t>
      </w:r>
      <w:r>
        <w:rPr>
          <w:sz w:val="28"/>
          <w:szCs w:val="28"/>
        </w:rPr>
        <w:t>24</w:t>
      </w:r>
      <w:r w:rsidRPr="008C0DF6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8C0DF6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8C0DF6">
        <w:rPr>
          <w:sz w:val="28"/>
          <w:szCs w:val="28"/>
        </w:rPr>
        <w:t xml:space="preserve"> г. № </w:t>
      </w:r>
      <w:r>
        <w:rPr>
          <w:sz w:val="28"/>
          <w:szCs w:val="28"/>
        </w:rPr>
        <w:t>40</w:t>
      </w:r>
    </w:p>
    <w:p w14:paraId="184A7F12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 xml:space="preserve">в редакции решения </w:t>
      </w:r>
    </w:p>
    <w:p w14:paraId="7CF98711" w14:textId="77777777" w:rsidR="00FE4883" w:rsidRPr="008C0DF6" w:rsidRDefault="00FE4883" w:rsidP="00FE4883">
      <w:pPr>
        <w:ind w:left="5103"/>
        <w:jc w:val="center"/>
        <w:rPr>
          <w:sz w:val="28"/>
          <w:szCs w:val="28"/>
        </w:rPr>
      </w:pPr>
      <w:r w:rsidRPr="008C0DF6">
        <w:rPr>
          <w:sz w:val="28"/>
          <w:szCs w:val="28"/>
        </w:rPr>
        <w:t>Совета муниципального образования Кореновский муниципальный район Краснодарского края</w:t>
      </w:r>
    </w:p>
    <w:p w14:paraId="0BBF81DC" w14:textId="77777777" w:rsidR="00FE4883" w:rsidRDefault="00FE4883" w:rsidP="00FE4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4516DE">
        <w:rPr>
          <w:sz w:val="28"/>
          <w:szCs w:val="28"/>
        </w:rPr>
        <w:t xml:space="preserve">от  </w:t>
      </w:r>
      <w:r>
        <w:rPr>
          <w:sz w:val="28"/>
          <w:szCs w:val="28"/>
        </w:rPr>
        <w:t>24.06.</w:t>
      </w:r>
      <w:r w:rsidRPr="00607235">
        <w:rPr>
          <w:sz w:val="28"/>
          <w:szCs w:val="28"/>
        </w:rPr>
        <w:t xml:space="preserve">2026 г. </w:t>
      </w:r>
      <w:r w:rsidRPr="004516DE">
        <w:rPr>
          <w:sz w:val="28"/>
          <w:szCs w:val="28"/>
        </w:rPr>
        <w:t xml:space="preserve"> № </w:t>
      </w:r>
      <w:r>
        <w:rPr>
          <w:sz w:val="28"/>
          <w:szCs w:val="28"/>
        </w:rPr>
        <w:t>107</w:t>
      </w:r>
    </w:p>
    <w:p w14:paraId="4CE58327" w14:textId="77777777" w:rsidR="00FE4883" w:rsidRPr="004A31E5" w:rsidRDefault="00FE4883" w:rsidP="00FE4883">
      <w:pPr>
        <w:rPr>
          <w:sz w:val="28"/>
          <w:szCs w:val="28"/>
        </w:rPr>
      </w:pPr>
    </w:p>
    <w:p w14:paraId="1BE54BC8" w14:textId="77777777" w:rsidR="00FE4883" w:rsidRPr="004A31E5" w:rsidRDefault="00FE4883" w:rsidP="00FE4883">
      <w:pPr>
        <w:jc w:val="center"/>
        <w:rPr>
          <w:sz w:val="28"/>
          <w:szCs w:val="28"/>
        </w:rPr>
      </w:pPr>
      <w:r w:rsidRPr="004A31E5">
        <w:rPr>
          <w:sz w:val="28"/>
          <w:szCs w:val="28"/>
        </w:rPr>
        <w:t>ОБЪЕМ</w:t>
      </w:r>
    </w:p>
    <w:p w14:paraId="4698FE9D" w14:textId="77777777" w:rsidR="00FE4883" w:rsidRPr="004A31E5" w:rsidRDefault="00FE4883" w:rsidP="00FE4883">
      <w:pPr>
        <w:jc w:val="center"/>
        <w:rPr>
          <w:sz w:val="28"/>
          <w:szCs w:val="28"/>
        </w:rPr>
      </w:pPr>
      <w:r w:rsidRPr="004A31E5">
        <w:rPr>
          <w:sz w:val="28"/>
          <w:szCs w:val="28"/>
        </w:rPr>
        <w:t>поступлений доходов в районный бюджет</w:t>
      </w:r>
    </w:p>
    <w:p w14:paraId="766CA765" w14:textId="77777777" w:rsidR="00FE4883" w:rsidRPr="004A31E5" w:rsidRDefault="00FE4883" w:rsidP="00FE4883">
      <w:pPr>
        <w:jc w:val="center"/>
        <w:rPr>
          <w:sz w:val="28"/>
          <w:szCs w:val="28"/>
        </w:rPr>
      </w:pPr>
      <w:r w:rsidRPr="004A31E5">
        <w:rPr>
          <w:sz w:val="28"/>
          <w:szCs w:val="28"/>
        </w:rPr>
        <w:t>по кодам видов (подвидов) доходов на 202</w:t>
      </w:r>
      <w:r>
        <w:rPr>
          <w:sz w:val="28"/>
          <w:szCs w:val="28"/>
        </w:rPr>
        <w:t>6</w:t>
      </w:r>
      <w:r w:rsidRPr="004A31E5">
        <w:rPr>
          <w:sz w:val="28"/>
          <w:szCs w:val="28"/>
        </w:rPr>
        <w:t xml:space="preserve"> год</w:t>
      </w:r>
    </w:p>
    <w:p w14:paraId="415ED024" w14:textId="77777777" w:rsidR="00FE4883" w:rsidRPr="004A31E5" w:rsidRDefault="00FE4883" w:rsidP="00FE4883">
      <w:pPr>
        <w:rPr>
          <w:sz w:val="28"/>
          <w:szCs w:val="28"/>
        </w:rPr>
      </w:pPr>
    </w:p>
    <w:p w14:paraId="6D63D80E" w14:textId="77777777" w:rsidR="00FE4883" w:rsidRPr="004A31E5" w:rsidRDefault="00FE4883" w:rsidP="00FE4883">
      <w:pPr>
        <w:jc w:val="right"/>
        <w:rPr>
          <w:sz w:val="28"/>
          <w:szCs w:val="28"/>
        </w:rPr>
      </w:pPr>
      <w:r w:rsidRPr="004A31E5">
        <w:rPr>
          <w:sz w:val="28"/>
          <w:szCs w:val="28"/>
        </w:rPr>
        <w:t>(тыс. рублей)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4559"/>
        <w:gridCol w:w="1869"/>
      </w:tblGrid>
      <w:tr w:rsidR="00FE4883" w:rsidRPr="006C2D32" w14:paraId="1A976CB9" w14:textId="77777777" w:rsidTr="00FE4883">
        <w:trPr>
          <w:trHeight w:val="156"/>
          <w:tblHeader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48F44" w14:textId="77777777" w:rsidR="00FE4883" w:rsidRPr="006C2D32" w:rsidRDefault="00FE4883" w:rsidP="00FE4883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Код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8F90B" w14:textId="77777777" w:rsidR="00FE4883" w:rsidRPr="006C2D32" w:rsidRDefault="00FE4883" w:rsidP="00FE4883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716EE" w14:textId="77777777" w:rsidR="00FE4883" w:rsidRPr="006C2D32" w:rsidRDefault="00FE4883" w:rsidP="00FE4883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Сумма</w:t>
            </w:r>
          </w:p>
        </w:tc>
      </w:tr>
      <w:tr w:rsidR="00FE4883" w:rsidRPr="006C2D32" w14:paraId="7EA06049" w14:textId="77777777" w:rsidTr="00FE4883">
        <w:trPr>
          <w:trHeight w:val="156"/>
          <w:tblHeader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BAE4" w14:textId="77777777" w:rsidR="00FE4883" w:rsidRPr="006C2D32" w:rsidRDefault="00FE4883" w:rsidP="00FE4883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893D2" w14:textId="77777777" w:rsidR="00FE4883" w:rsidRPr="006C2D32" w:rsidRDefault="00FE4883" w:rsidP="00FE4883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BB4B6" w14:textId="77777777" w:rsidR="00FE4883" w:rsidRPr="006C2D32" w:rsidRDefault="00FE4883" w:rsidP="00FE4883">
            <w:pPr>
              <w:jc w:val="center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</w:t>
            </w:r>
          </w:p>
        </w:tc>
      </w:tr>
      <w:tr w:rsidR="00FE4883" w:rsidRPr="006C2D32" w14:paraId="1113FD03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ADD3C" w14:textId="77777777" w:rsidR="00FE4883" w:rsidRPr="006C2D32" w:rsidRDefault="00FE4883" w:rsidP="00FE4883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6256E" w14:textId="77777777" w:rsidR="00FE4883" w:rsidRPr="006C2D32" w:rsidRDefault="00FE4883" w:rsidP="00FE4883">
            <w:pPr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 xml:space="preserve"> Налоговые и неналоговые доходы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6D69C" w14:textId="77777777" w:rsidR="00FE4883" w:rsidRPr="006C2D32" w:rsidRDefault="00FE4883" w:rsidP="00FE4883">
            <w:pPr>
              <w:jc w:val="right"/>
              <w:rPr>
                <w:bCs/>
                <w:sz w:val="28"/>
                <w:szCs w:val="28"/>
              </w:rPr>
            </w:pPr>
            <w:r w:rsidRPr="006C2D32">
              <w:rPr>
                <w:bCs/>
                <w:sz w:val="28"/>
                <w:szCs w:val="28"/>
              </w:rPr>
              <w:t>1 102 400,0</w:t>
            </w:r>
          </w:p>
        </w:tc>
      </w:tr>
      <w:tr w:rsidR="00FE4883" w:rsidRPr="006C2D32" w14:paraId="423160C9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E0381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1 01 01000 00 0000 110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9342B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 на прибыль организаций*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33A54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29 710,0</w:t>
            </w:r>
          </w:p>
        </w:tc>
      </w:tr>
      <w:tr w:rsidR="00FE4883" w:rsidRPr="006C2D32" w14:paraId="7D9C528C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AE8AA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1 01 02000 01 0000 110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CC64E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 на доходы физических лиц*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0849D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661 700,0</w:t>
            </w:r>
          </w:p>
        </w:tc>
      </w:tr>
      <w:tr w:rsidR="00FE4883" w:rsidRPr="006C2D32" w14:paraId="3FEAEEE5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7CB0E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1 05 01000 00 0000 110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5BE37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Налог, взимаемый в связи с применением упрощенной системы налогообложения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F0DA2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222 300,0</w:t>
            </w:r>
          </w:p>
        </w:tc>
      </w:tr>
      <w:tr w:rsidR="00FE4883" w:rsidRPr="006C2D32" w14:paraId="4DACF508" w14:textId="77777777" w:rsidTr="00FE4883">
        <w:trPr>
          <w:trHeight w:val="347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BA886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1 05 03000 01 0000 110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CF4A6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Единый сельскохозяйственный налог*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24139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34 740,0</w:t>
            </w:r>
          </w:p>
        </w:tc>
      </w:tr>
      <w:tr w:rsidR="00FE4883" w:rsidRPr="006C2D32" w14:paraId="6ACB271D" w14:textId="77777777" w:rsidTr="00FE4883">
        <w:trPr>
          <w:trHeight w:val="347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11F20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1 05 04000 02 0000 110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40C0F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Налог, взимаемый в связи с применением патентной системы налогообложения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F51A0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15 900,0</w:t>
            </w:r>
          </w:p>
        </w:tc>
      </w:tr>
      <w:tr w:rsidR="00FE4883" w:rsidRPr="006C2D32" w14:paraId="52880BDE" w14:textId="77777777" w:rsidTr="00FE4883">
        <w:trPr>
          <w:trHeight w:val="6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87069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1 06 </w:t>
            </w:r>
            <w:r w:rsidRPr="006C2D32">
              <w:rPr>
                <w:snapToGrid w:val="0"/>
                <w:sz w:val="28"/>
                <w:szCs w:val="28"/>
              </w:rPr>
              <w:t>02000 02 0000 110</w:t>
            </w:r>
          </w:p>
        </w:tc>
        <w:tc>
          <w:tcPr>
            <w:tcW w:w="4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D1CC5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napToGrid w:val="0"/>
                <w:sz w:val="28"/>
                <w:szCs w:val="28"/>
              </w:rPr>
              <w:t xml:space="preserve"> Налог на имущество организаций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5AD5A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7 000,0</w:t>
            </w:r>
          </w:p>
        </w:tc>
      </w:tr>
      <w:tr w:rsidR="00FE4883" w:rsidRPr="006C2D32" w14:paraId="0732C8E8" w14:textId="77777777" w:rsidTr="00FE4883">
        <w:trPr>
          <w:trHeight w:val="6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C2A00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1 08 00000 00 0000 000</w:t>
            </w:r>
          </w:p>
        </w:tc>
        <w:tc>
          <w:tcPr>
            <w:tcW w:w="4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4207C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Государственная пошлина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F10C2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31 500,0</w:t>
            </w:r>
          </w:p>
        </w:tc>
      </w:tr>
      <w:tr w:rsidR="00FE4883" w:rsidRPr="006C2D32" w14:paraId="5CC9B046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22B5F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1 11 05010 00 0000 120</w:t>
            </w:r>
          </w:p>
          <w:p w14:paraId="6556B31A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1 11 05020 00 0000 120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1D33F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</w:t>
            </w:r>
            <w:r w:rsidRPr="006C2D32">
              <w:rPr>
                <w:sz w:val="28"/>
                <w:szCs w:val="28"/>
              </w:rPr>
              <w:lastRenderedPageBreak/>
              <w:t>договоров аренды указанных земельных участков*,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1F9D2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lastRenderedPageBreak/>
              <w:t>57 480,0</w:t>
            </w:r>
          </w:p>
        </w:tc>
      </w:tr>
      <w:tr w:rsidR="00FE4883" w:rsidRPr="006C2D32" w14:paraId="6A00B3F6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C561B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1 11 05035 05 0000 120</w:t>
            </w:r>
          </w:p>
          <w:p w14:paraId="7D001A21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1 11 05075 05 0000 120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75968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учреждений),  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D902C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410,0</w:t>
            </w:r>
          </w:p>
        </w:tc>
      </w:tr>
      <w:tr w:rsidR="00FE4883" w:rsidRPr="006C2D32" w14:paraId="1A92CDB3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4C540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1 11 09000 00 0000 120 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FFCC5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0E736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810,0</w:t>
            </w:r>
          </w:p>
        </w:tc>
      </w:tr>
      <w:tr w:rsidR="00FE4883" w:rsidRPr="006C2D32" w14:paraId="1047A187" w14:textId="77777777" w:rsidTr="00FE4883">
        <w:trPr>
          <w:trHeight w:val="3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9FFA8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1 13 00000 00 0000 000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8948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 от оказания платных услуг и компенсации затрат государства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C39F1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4 700,0</w:t>
            </w:r>
          </w:p>
        </w:tc>
      </w:tr>
      <w:tr w:rsidR="00FE4883" w:rsidRPr="006C2D32" w14:paraId="1E9A4BD6" w14:textId="77777777" w:rsidTr="00FE4883">
        <w:trPr>
          <w:trHeight w:val="29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C7CC1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1 14 06000 00 0000 430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AC13F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44C28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34 300,0</w:t>
            </w:r>
          </w:p>
        </w:tc>
      </w:tr>
      <w:tr w:rsidR="00FE4883" w:rsidRPr="006C2D32" w14:paraId="62B866A1" w14:textId="77777777" w:rsidTr="00FE4883">
        <w:trPr>
          <w:trHeight w:val="623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C1827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1 16 00000 00 0000 000 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7479E" w14:textId="77777777" w:rsidR="00FE4883" w:rsidRPr="006C2D32" w:rsidRDefault="00FE4883" w:rsidP="00FE4883">
            <w:pPr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 xml:space="preserve"> Штрафы, санкции, возмещение ущерба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33BC3" w14:textId="77777777" w:rsidR="00FE4883" w:rsidRPr="006C2D32" w:rsidRDefault="00FE4883" w:rsidP="00FE4883">
            <w:pPr>
              <w:jc w:val="right"/>
              <w:rPr>
                <w:sz w:val="28"/>
                <w:szCs w:val="28"/>
              </w:rPr>
            </w:pPr>
            <w:r w:rsidRPr="006C2D32">
              <w:rPr>
                <w:sz w:val="28"/>
                <w:szCs w:val="28"/>
              </w:rPr>
              <w:t>1 850,0</w:t>
            </w:r>
          </w:p>
        </w:tc>
      </w:tr>
      <w:tr w:rsidR="00FE4883" w:rsidRPr="00065BD4" w14:paraId="2DE2E68E" w14:textId="77777777" w:rsidTr="00FE4883">
        <w:trPr>
          <w:trHeight w:val="287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61092" w14:textId="77777777" w:rsidR="00FE4883" w:rsidRPr="003800C6" w:rsidRDefault="00FE4883" w:rsidP="00FE4883">
            <w:pPr>
              <w:rPr>
                <w:bCs/>
                <w:sz w:val="28"/>
                <w:szCs w:val="28"/>
              </w:rPr>
            </w:pPr>
            <w:r w:rsidRPr="003800C6">
              <w:rPr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69059" w14:textId="77777777" w:rsidR="00FE4883" w:rsidRPr="003800C6" w:rsidRDefault="00FE4883" w:rsidP="00FE4883">
            <w:pPr>
              <w:rPr>
                <w:bCs/>
                <w:sz w:val="28"/>
                <w:szCs w:val="28"/>
              </w:rPr>
            </w:pPr>
            <w:r w:rsidRPr="003800C6">
              <w:rPr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C81F8" w14:textId="77777777" w:rsidR="00FE4883" w:rsidRPr="00065BD4" w:rsidRDefault="00FE4883" w:rsidP="00FE4883">
            <w:pPr>
              <w:jc w:val="right"/>
              <w:rPr>
                <w:sz w:val="28"/>
                <w:szCs w:val="28"/>
              </w:rPr>
            </w:pPr>
            <w:r w:rsidRPr="00065BD4">
              <w:rPr>
                <w:sz w:val="28"/>
                <w:szCs w:val="28"/>
              </w:rPr>
              <w:t>2 058 116,8</w:t>
            </w:r>
          </w:p>
        </w:tc>
      </w:tr>
      <w:tr w:rsidR="00FE4883" w:rsidRPr="006C2D32" w14:paraId="4D8D337E" w14:textId="77777777" w:rsidTr="00FE4883">
        <w:trPr>
          <w:trHeight w:val="960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398CB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9A154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ED77B" w14:textId="77777777" w:rsidR="00FE4883" w:rsidRPr="003800C6" w:rsidRDefault="00FE4883" w:rsidP="00FE48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1 994 119,7</w:t>
            </w:r>
          </w:p>
        </w:tc>
      </w:tr>
      <w:tr w:rsidR="00FE4883" w:rsidRPr="006C2D32" w14:paraId="7ED23591" w14:textId="77777777" w:rsidTr="00FE4883">
        <w:trPr>
          <w:trHeight w:val="64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D5040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2 02 10000 00 0000 150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C7B2B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E0B3E" w14:textId="77777777" w:rsidR="00FE4883" w:rsidRPr="003800C6" w:rsidRDefault="00FE4883" w:rsidP="00FE4883">
            <w:pPr>
              <w:jc w:val="right"/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 xml:space="preserve"> 19</w:t>
            </w:r>
            <w:r>
              <w:rPr>
                <w:sz w:val="28"/>
                <w:szCs w:val="28"/>
              </w:rPr>
              <w:t>4</w:t>
            </w:r>
            <w:r w:rsidRPr="003800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  <w:r w:rsidRPr="003800C6">
              <w:rPr>
                <w:sz w:val="28"/>
                <w:szCs w:val="28"/>
              </w:rPr>
              <w:t>95,8</w:t>
            </w:r>
          </w:p>
        </w:tc>
      </w:tr>
      <w:tr w:rsidR="00FE4883" w:rsidRPr="006C2D32" w14:paraId="4130712E" w14:textId="77777777" w:rsidTr="00FE4883">
        <w:trPr>
          <w:trHeight w:val="64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DF907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2 02 20000 00 0000 150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77D66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29590" w14:textId="77777777" w:rsidR="00FE4883" w:rsidRPr="003800C6" w:rsidRDefault="00FE4883" w:rsidP="00FE4883">
            <w:pPr>
              <w:jc w:val="right"/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314 988,0</w:t>
            </w:r>
          </w:p>
        </w:tc>
      </w:tr>
      <w:tr w:rsidR="00FE4883" w:rsidRPr="006C2D32" w14:paraId="27A43AD0" w14:textId="77777777" w:rsidTr="00FE4883">
        <w:trPr>
          <w:trHeight w:val="645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72D091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2 02 30000 00 0000 150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8493B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E2E55" w14:textId="77777777" w:rsidR="00FE4883" w:rsidRPr="003800C6" w:rsidRDefault="00FE4883" w:rsidP="00FE4883">
            <w:pPr>
              <w:jc w:val="right"/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1 470 408,0</w:t>
            </w:r>
          </w:p>
        </w:tc>
      </w:tr>
      <w:tr w:rsidR="00FE4883" w:rsidRPr="006C2D32" w14:paraId="1B2BE7BB" w14:textId="77777777" w:rsidTr="00FE4883">
        <w:trPr>
          <w:trHeight w:val="261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0FF6C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2 02 40000 00 0000 150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3C57A" w14:textId="77777777" w:rsidR="00FE4883" w:rsidRPr="003800C6" w:rsidRDefault="00FE4883" w:rsidP="00FE4883">
            <w:pPr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Иные межбюджетные трансферты*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B9ABC" w14:textId="77777777" w:rsidR="00FE4883" w:rsidRPr="003800C6" w:rsidRDefault="00FE4883" w:rsidP="00FE4883">
            <w:pPr>
              <w:jc w:val="right"/>
              <w:rPr>
                <w:sz w:val="28"/>
                <w:szCs w:val="28"/>
              </w:rPr>
            </w:pPr>
            <w:r w:rsidRPr="003800C6">
              <w:rPr>
                <w:sz w:val="28"/>
                <w:szCs w:val="28"/>
              </w:rPr>
              <w:t>14 127,9</w:t>
            </w:r>
          </w:p>
        </w:tc>
      </w:tr>
      <w:tr w:rsidR="00FE4883" w:rsidRPr="006C2D32" w14:paraId="325D7A34" w14:textId="77777777" w:rsidTr="00FE4883">
        <w:trPr>
          <w:trHeight w:val="261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5A4B5" w14:textId="77777777" w:rsidR="00FE4883" w:rsidRPr="003F4DAC" w:rsidRDefault="00FE4883" w:rsidP="00FE4883">
            <w:pPr>
              <w:rPr>
                <w:sz w:val="28"/>
                <w:szCs w:val="28"/>
              </w:rPr>
            </w:pPr>
            <w:r w:rsidRPr="003F4DAC">
              <w:rPr>
                <w:sz w:val="28"/>
                <w:szCs w:val="28"/>
              </w:rPr>
              <w:t>2 07 00000 00 0000 000</w:t>
            </w: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6CA14D" w14:textId="77777777" w:rsidR="00FE4883" w:rsidRPr="003F4DAC" w:rsidRDefault="00FE4883" w:rsidP="00FE4883">
            <w:pPr>
              <w:rPr>
                <w:sz w:val="28"/>
                <w:szCs w:val="28"/>
              </w:rPr>
            </w:pPr>
            <w:r w:rsidRPr="003F4DAC">
              <w:rPr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4D008" w14:textId="77777777" w:rsidR="00FE4883" w:rsidRPr="003F4DAC" w:rsidRDefault="00FE4883" w:rsidP="00FE4883">
            <w:pPr>
              <w:jc w:val="right"/>
              <w:rPr>
                <w:sz w:val="28"/>
                <w:szCs w:val="28"/>
              </w:rPr>
            </w:pPr>
            <w:r w:rsidRPr="003F4DAC">
              <w:rPr>
                <w:sz w:val="28"/>
                <w:szCs w:val="28"/>
              </w:rPr>
              <w:t>63 997,1</w:t>
            </w:r>
          </w:p>
        </w:tc>
      </w:tr>
      <w:tr w:rsidR="00FE4883" w:rsidRPr="00C14CA3" w14:paraId="588E4A86" w14:textId="77777777" w:rsidTr="00FE4883">
        <w:trPr>
          <w:trHeight w:val="261"/>
        </w:trPr>
        <w:tc>
          <w:tcPr>
            <w:tcW w:w="32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5F8AD" w14:textId="77777777" w:rsidR="00FE4883" w:rsidRPr="003800C6" w:rsidRDefault="00FE4883" w:rsidP="00FE4883">
            <w:p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1F23F" w14:textId="77777777" w:rsidR="00FE4883" w:rsidRPr="003800C6" w:rsidRDefault="00FE4883" w:rsidP="00FE4883">
            <w:pPr>
              <w:rPr>
                <w:bCs/>
                <w:sz w:val="28"/>
                <w:szCs w:val="28"/>
              </w:rPr>
            </w:pPr>
            <w:r w:rsidRPr="003800C6">
              <w:rPr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715DB" w14:textId="77777777" w:rsidR="00FE4883" w:rsidRPr="00C14CA3" w:rsidRDefault="00FE4883" w:rsidP="00FE4883">
            <w:pPr>
              <w:jc w:val="right"/>
              <w:rPr>
                <w:bCs/>
                <w:sz w:val="28"/>
                <w:szCs w:val="28"/>
              </w:rPr>
            </w:pPr>
            <w:r w:rsidRPr="00C14CA3">
              <w:rPr>
                <w:bCs/>
                <w:sz w:val="28"/>
                <w:szCs w:val="28"/>
              </w:rPr>
              <w:t>3 160 516,8</w:t>
            </w:r>
          </w:p>
        </w:tc>
      </w:tr>
      <w:tr w:rsidR="00FE4883" w:rsidRPr="00AE3FDE" w14:paraId="5748AFBF" w14:textId="77777777" w:rsidTr="00FE4883">
        <w:trPr>
          <w:trHeight w:val="65"/>
        </w:trPr>
        <w:tc>
          <w:tcPr>
            <w:tcW w:w="32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DD9F5" w14:textId="77777777" w:rsidR="00FE4883" w:rsidRPr="00AE3FDE" w:rsidRDefault="00FE4883" w:rsidP="00FE4883">
            <w:pPr>
              <w:rPr>
                <w:bCs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F7FB2" w14:textId="77777777" w:rsidR="00FE4883" w:rsidRPr="00AE3FDE" w:rsidRDefault="00FE4883" w:rsidP="00FE4883">
            <w:pPr>
              <w:rPr>
                <w:bCs/>
                <w:sz w:val="28"/>
                <w:szCs w:val="28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29486" w14:textId="77777777" w:rsidR="00FE4883" w:rsidRPr="00AE3FDE" w:rsidRDefault="00FE4883" w:rsidP="00FE4883">
            <w:pPr>
              <w:rPr>
                <w:bCs/>
                <w:sz w:val="28"/>
                <w:szCs w:val="28"/>
              </w:rPr>
            </w:pPr>
          </w:p>
        </w:tc>
      </w:tr>
    </w:tbl>
    <w:p w14:paraId="1A8B0EC7" w14:textId="77777777" w:rsidR="00FE4883" w:rsidRPr="00AE3FDE" w:rsidRDefault="00FE4883" w:rsidP="00FE4883">
      <w:pPr>
        <w:rPr>
          <w:sz w:val="28"/>
          <w:szCs w:val="28"/>
        </w:rPr>
      </w:pPr>
      <w:r w:rsidRPr="00AE3FDE">
        <w:rPr>
          <w:sz w:val="28"/>
          <w:szCs w:val="28"/>
        </w:rPr>
        <w:t>________________________</w:t>
      </w:r>
    </w:p>
    <w:p w14:paraId="63C29A58" w14:textId="77777777" w:rsidR="00FE4883" w:rsidRPr="00AE3FDE" w:rsidRDefault="00FE4883" w:rsidP="00FE4883">
      <w:pPr>
        <w:rPr>
          <w:sz w:val="28"/>
          <w:szCs w:val="28"/>
        </w:rPr>
      </w:pPr>
      <w:r w:rsidRPr="00AE3FDE">
        <w:rPr>
          <w:sz w:val="28"/>
          <w:szCs w:val="28"/>
        </w:rPr>
        <w:t>*По видам и подвидам доходов, входящим в соответствующий группировочный код бюджетной классификации, зачисляемым в районный бюджет в соответствии с законодательством Российской Федерации и субъекта Российской Федерации.</w:t>
      </w:r>
    </w:p>
    <w:p w14:paraId="3BA808B2" w14:textId="77777777" w:rsidR="00FE4883" w:rsidRDefault="00FE4883" w:rsidP="00FE4883">
      <w:pPr>
        <w:rPr>
          <w:sz w:val="28"/>
          <w:szCs w:val="28"/>
        </w:rPr>
      </w:pPr>
    </w:p>
    <w:p w14:paraId="38626FA1" w14:textId="77777777" w:rsidR="00FE4883" w:rsidRDefault="00FE4883" w:rsidP="00FE4883">
      <w:pPr>
        <w:rPr>
          <w:sz w:val="28"/>
          <w:szCs w:val="28"/>
        </w:rPr>
      </w:pPr>
    </w:p>
    <w:p w14:paraId="33613A99" w14:textId="77777777" w:rsidR="00FE4883" w:rsidRDefault="00FE4883" w:rsidP="00FE488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3279"/>
      </w:tblGrid>
      <w:tr w:rsidR="00FE4883" w:rsidRPr="00EA56B7" w14:paraId="29882ED6" w14:textId="77777777" w:rsidTr="00FE4883">
        <w:tc>
          <w:tcPr>
            <w:tcW w:w="6360" w:type="dxa"/>
            <w:hideMark/>
          </w:tcPr>
          <w:p w14:paraId="3411C185" w14:textId="6D4F62CE" w:rsidR="00FE4883" w:rsidRPr="00EA56B7" w:rsidRDefault="00C16FEA" w:rsidP="00FE4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2839DF2A" w14:textId="77777777" w:rsidR="00FE4883" w:rsidRPr="00EA56B7" w:rsidRDefault="00FE4883" w:rsidP="00FE4883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4F330B8C" w14:textId="77777777" w:rsidR="00FE4883" w:rsidRPr="00EA56B7" w:rsidRDefault="00FE4883" w:rsidP="00FE4883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744EEA06" w14:textId="77777777" w:rsidR="00FE4883" w:rsidRPr="00EA56B7" w:rsidRDefault="00FE4883" w:rsidP="00FE4883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1274E52A" w14:textId="6AFDDC6F" w:rsidR="00FE4883" w:rsidRPr="00EA56B7" w:rsidRDefault="00C16FEA" w:rsidP="00FE48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68799285" w14:textId="77777777" w:rsidR="00FE4883" w:rsidRDefault="00FE4883" w:rsidP="00FE4883">
      <w:pPr>
        <w:rPr>
          <w:sz w:val="28"/>
          <w:szCs w:val="28"/>
        </w:rPr>
      </w:pPr>
    </w:p>
    <w:p w14:paraId="1AF6DCCC" w14:textId="77777777" w:rsidR="00FE4883" w:rsidRDefault="00FE4883" w:rsidP="00FE4883">
      <w:pPr>
        <w:rPr>
          <w:sz w:val="28"/>
          <w:szCs w:val="28"/>
        </w:rPr>
      </w:pPr>
    </w:p>
    <w:p w14:paraId="0B8147D8" w14:textId="77777777" w:rsidR="00FE4883" w:rsidRDefault="00FE4883" w:rsidP="00FE4883">
      <w:pPr>
        <w:rPr>
          <w:sz w:val="28"/>
          <w:szCs w:val="28"/>
        </w:rPr>
      </w:pPr>
    </w:p>
    <w:p w14:paraId="79ADD2C0" w14:textId="77777777" w:rsidR="00FE4883" w:rsidRPr="00AE3FDE" w:rsidRDefault="00FE4883" w:rsidP="00FE4883">
      <w:pPr>
        <w:rPr>
          <w:sz w:val="28"/>
          <w:szCs w:val="28"/>
        </w:rPr>
      </w:pPr>
    </w:p>
    <w:p w14:paraId="1C7B132D" w14:textId="77777777" w:rsidR="00FE4883" w:rsidRDefault="00FE4883" w:rsidP="00FE4883">
      <w:pPr>
        <w:rPr>
          <w:sz w:val="28"/>
          <w:szCs w:val="28"/>
        </w:rPr>
        <w:sectPr w:rsidR="00FE4883" w:rsidSect="00FE4883">
          <w:headerReference w:type="default" r:id="rId11"/>
          <w:footerReference w:type="default" r:id="rId12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6"/>
      </w:tblGrid>
      <w:tr w:rsidR="00FE4883" w:rsidRPr="00235C21" w14:paraId="7D886274" w14:textId="77777777" w:rsidTr="00FE4883">
        <w:trPr>
          <w:trHeight w:val="2928"/>
        </w:trPr>
        <w:tc>
          <w:tcPr>
            <w:tcW w:w="4076" w:type="dxa"/>
            <w:shd w:val="clear" w:color="auto" w:fill="auto"/>
          </w:tcPr>
          <w:p w14:paraId="389B6FE7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bCs/>
                <w:sz w:val="28"/>
                <w:szCs w:val="28"/>
              </w:rPr>
              <w:t>2</w:t>
            </w:r>
          </w:p>
          <w:p w14:paraId="3E20C07E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к решению Совета</w:t>
            </w:r>
          </w:p>
          <w:p w14:paraId="098577DF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60544E2C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</w:p>
          <w:p w14:paraId="1D47D59D" w14:textId="3CB17351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ПРИЛОЖЕНИЕ № 3</w:t>
            </w:r>
          </w:p>
          <w:p w14:paraId="67DAA387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к решению Совета</w:t>
            </w:r>
          </w:p>
          <w:p w14:paraId="49C0546C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F80DBF">
              <w:rPr>
                <w:bCs/>
                <w:sz w:val="28"/>
                <w:szCs w:val="28"/>
              </w:rPr>
              <w:t>муниципальный район Краснодарского края</w:t>
            </w:r>
            <w:r w:rsidRPr="00235C21">
              <w:rPr>
                <w:bCs/>
                <w:sz w:val="28"/>
                <w:szCs w:val="28"/>
              </w:rPr>
              <w:t xml:space="preserve"> </w:t>
            </w:r>
          </w:p>
          <w:p w14:paraId="7273A007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от  24.12.2025 г. № 40</w:t>
            </w:r>
          </w:p>
          <w:p w14:paraId="58CF22DB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1D78FE35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235C21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45BCF824" w14:textId="77777777" w:rsidR="00FE4883" w:rsidRPr="00235C2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7435F320" w14:textId="77777777" w:rsidR="00FE4883" w:rsidRDefault="00FE4883" w:rsidP="00FE488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</w:t>
      </w:r>
    </w:p>
    <w:p w14:paraId="54BCFD8C" w14:textId="77777777" w:rsidR="00FE4883" w:rsidRDefault="00FE4883" w:rsidP="00FE4883">
      <w:pPr>
        <w:jc w:val="center"/>
        <w:rPr>
          <w:bCs/>
          <w:sz w:val="28"/>
          <w:szCs w:val="28"/>
        </w:rPr>
      </w:pPr>
    </w:p>
    <w:p w14:paraId="7157C57D" w14:textId="77777777" w:rsidR="00FE4883" w:rsidRPr="00B7208B" w:rsidRDefault="00FE4883" w:rsidP="00FE4883">
      <w:pPr>
        <w:jc w:val="center"/>
        <w:rPr>
          <w:bCs/>
          <w:sz w:val="28"/>
          <w:szCs w:val="28"/>
        </w:rPr>
      </w:pPr>
      <w:r w:rsidRPr="00B7208B">
        <w:rPr>
          <w:bCs/>
          <w:sz w:val="28"/>
          <w:szCs w:val="28"/>
        </w:rPr>
        <w:t>БЕЗВОЗМЕЗДНЫЕ ПОСТУПЛЕНИЯ</w:t>
      </w:r>
    </w:p>
    <w:p w14:paraId="4F404040" w14:textId="77777777" w:rsidR="00FE4883" w:rsidRDefault="00FE4883" w:rsidP="00FE488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из других бюджетов бюджетной системы Российской Федерации</w:t>
      </w:r>
      <w:r w:rsidRPr="00B720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Pr="00B7208B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 xml:space="preserve">6 </w:t>
      </w:r>
      <w:r w:rsidRPr="00B7208B">
        <w:rPr>
          <w:bCs/>
          <w:sz w:val="28"/>
          <w:szCs w:val="28"/>
        </w:rPr>
        <w:t>год</w:t>
      </w:r>
    </w:p>
    <w:p w14:paraId="6EEDAA31" w14:textId="77777777" w:rsidR="00FE4883" w:rsidRPr="00B7208B" w:rsidRDefault="00FE4883" w:rsidP="00FE4883">
      <w:pPr>
        <w:jc w:val="center"/>
        <w:rPr>
          <w:bCs/>
          <w:sz w:val="28"/>
          <w:szCs w:val="28"/>
        </w:rPr>
      </w:pPr>
    </w:p>
    <w:p w14:paraId="2EA71CED" w14:textId="77777777" w:rsidR="00FE4883" w:rsidRPr="00B7208B" w:rsidRDefault="00FE4883" w:rsidP="00FE4883">
      <w:pPr>
        <w:jc w:val="right"/>
        <w:rPr>
          <w:sz w:val="28"/>
          <w:szCs w:val="28"/>
        </w:rPr>
      </w:pPr>
      <w:r w:rsidRPr="00B7208B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4767"/>
        <w:gridCol w:w="1808"/>
      </w:tblGrid>
      <w:tr w:rsidR="00FE4883" w:rsidRPr="00FE4883" w14:paraId="53F0604F" w14:textId="77777777" w:rsidTr="00FE4883">
        <w:trPr>
          <w:trHeight w:val="516"/>
          <w:tblHeader/>
        </w:trPr>
        <w:tc>
          <w:tcPr>
            <w:tcW w:w="3279" w:type="dxa"/>
            <w:vAlign w:val="center"/>
          </w:tcPr>
          <w:p w14:paraId="5C0D8524" w14:textId="77777777" w:rsidR="00FE4883" w:rsidRPr="00FE4883" w:rsidRDefault="00FE4883" w:rsidP="00FE4883">
            <w:pPr>
              <w:jc w:val="center"/>
              <w:rPr>
                <w:color w:val="000000"/>
                <w:sz w:val="27"/>
                <w:szCs w:val="27"/>
              </w:rPr>
            </w:pPr>
            <w:r w:rsidRPr="00FE4883">
              <w:rPr>
                <w:color w:val="000000"/>
                <w:sz w:val="27"/>
                <w:szCs w:val="27"/>
              </w:rPr>
              <w:t>Код</w:t>
            </w:r>
          </w:p>
        </w:tc>
        <w:tc>
          <w:tcPr>
            <w:tcW w:w="4767" w:type="dxa"/>
            <w:vAlign w:val="center"/>
          </w:tcPr>
          <w:p w14:paraId="0DB99624" w14:textId="77777777" w:rsidR="00FE4883" w:rsidRPr="00FE4883" w:rsidRDefault="00FE4883" w:rsidP="00FE4883">
            <w:pPr>
              <w:jc w:val="center"/>
              <w:rPr>
                <w:color w:val="000000"/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Наименование дохода</w:t>
            </w:r>
          </w:p>
        </w:tc>
        <w:tc>
          <w:tcPr>
            <w:tcW w:w="1808" w:type="dxa"/>
            <w:vAlign w:val="center"/>
          </w:tcPr>
          <w:p w14:paraId="23C19150" w14:textId="77777777" w:rsidR="00FE4883" w:rsidRPr="00FE4883" w:rsidRDefault="00FE4883" w:rsidP="00FE4883">
            <w:pPr>
              <w:jc w:val="center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Сумма</w:t>
            </w:r>
          </w:p>
        </w:tc>
      </w:tr>
      <w:tr w:rsidR="00FE4883" w:rsidRPr="00FE4883" w14:paraId="38B25304" w14:textId="77777777" w:rsidTr="00FE4883">
        <w:trPr>
          <w:tblHeader/>
        </w:trPr>
        <w:tc>
          <w:tcPr>
            <w:tcW w:w="3279" w:type="dxa"/>
            <w:vAlign w:val="center"/>
          </w:tcPr>
          <w:p w14:paraId="47ABA405" w14:textId="77777777" w:rsidR="00FE4883" w:rsidRPr="00FE4883" w:rsidRDefault="00FE4883" w:rsidP="00FE4883">
            <w:pPr>
              <w:jc w:val="center"/>
              <w:rPr>
                <w:color w:val="000000"/>
                <w:sz w:val="27"/>
                <w:szCs w:val="27"/>
              </w:rPr>
            </w:pPr>
            <w:r w:rsidRPr="00FE4883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4767" w:type="dxa"/>
            <w:vAlign w:val="center"/>
          </w:tcPr>
          <w:p w14:paraId="1EC02E2F" w14:textId="77777777" w:rsidR="00FE4883" w:rsidRPr="00FE4883" w:rsidRDefault="00FE4883" w:rsidP="00FE4883">
            <w:pPr>
              <w:jc w:val="center"/>
              <w:rPr>
                <w:color w:val="000000"/>
                <w:sz w:val="27"/>
                <w:szCs w:val="27"/>
              </w:rPr>
            </w:pPr>
            <w:r w:rsidRPr="00FE4883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808" w:type="dxa"/>
            <w:vAlign w:val="center"/>
          </w:tcPr>
          <w:p w14:paraId="4DB876CC" w14:textId="77777777" w:rsidR="00FE4883" w:rsidRPr="00FE4883" w:rsidRDefault="00FE4883" w:rsidP="00FE4883">
            <w:pPr>
              <w:jc w:val="center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3</w:t>
            </w:r>
          </w:p>
        </w:tc>
      </w:tr>
      <w:tr w:rsidR="00FE4883" w:rsidRPr="00FE4883" w14:paraId="47893EBC" w14:textId="77777777" w:rsidTr="00FE4883">
        <w:tc>
          <w:tcPr>
            <w:tcW w:w="3279" w:type="dxa"/>
            <w:vAlign w:val="center"/>
          </w:tcPr>
          <w:p w14:paraId="2C27914D" w14:textId="77777777" w:rsidR="00FE4883" w:rsidRPr="00FE4883" w:rsidRDefault="00FE4883" w:rsidP="00FE4883">
            <w:pPr>
              <w:jc w:val="center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2 00 00000 00 0000 000</w:t>
            </w:r>
          </w:p>
        </w:tc>
        <w:tc>
          <w:tcPr>
            <w:tcW w:w="4767" w:type="dxa"/>
            <w:vAlign w:val="center"/>
          </w:tcPr>
          <w:p w14:paraId="04FE1071" w14:textId="77777777" w:rsidR="00FE4883" w:rsidRPr="00FE4883" w:rsidRDefault="00FE4883" w:rsidP="00FE4883">
            <w:pPr>
              <w:jc w:val="center"/>
              <w:rPr>
                <w:color w:val="000000"/>
                <w:sz w:val="27"/>
                <w:szCs w:val="27"/>
              </w:rPr>
            </w:pPr>
            <w:r w:rsidRPr="00FE4883">
              <w:rPr>
                <w:color w:val="000000"/>
                <w:sz w:val="27"/>
                <w:szCs w:val="27"/>
              </w:rPr>
              <w:t>БЕЗВОЗМЕЗДНЫЕ ПОСТУПЛЕНИЯ</w:t>
            </w:r>
          </w:p>
        </w:tc>
        <w:tc>
          <w:tcPr>
            <w:tcW w:w="1808" w:type="dxa"/>
          </w:tcPr>
          <w:p w14:paraId="21C96DE2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2 058 116,8</w:t>
            </w:r>
          </w:p>
        </w:tc>
      </w:tr>
      <w:tr w:rsidR="00FE4883" w:rsidRPr="00FE4883" w14:paraId="2AF9AB87" w14:textId="77777777" w:rsidTr="00FE4883">
        <w:tc>
          <w:tcPr>
            <w:tcW w:w="3279" w:type="dxa"/>
            <w:vAlign w:val="center"/>
          </w:tcPr>
          <w:p w14:paraId="77387EA5" w14:textId="77777777" w:rsidR="00FE4883" w:rsidRPr="00FE4883" w:rsidRDefault="00FE4883" w:rsidP="00FE4883">
            <w:pPr>
              <w:jc w:val="center"/>
              <w:rPr>
                <w:color w:val="000000"/>
                <w:sz w:val="27"/>
                <w:szCs w:val="27"/>
              </w:rPr>
            </w:pPr>
            <w:r w:rsidRPr="00FE4883">
              <w:rPr>
                <w:color w:val="000000"/>
                <w:sz w:val="27"/>
                <w:szCs w:val="27"/>
              </w:rPr>
              <w:t>2 02 00000 00 0000 000</w:t>
            </w:r>
          </w:p>
        </w:tc>
        <w:tc>
          <w:tcPr>
            <w:tcW w:w="4767" w:type="dxa"/>
            <w:vAlign w:val="center"/>
          </w:tcPr>
          <w:p w14:paraId="4D5F83AA" w14:textId="77777777" w:rsidR="00FE4883" w:rsidRPr="00FE4883" w:rsidRDefault="00FE4883" w:rsidP="00FE4883">
            <w:pPr>
              <w:jc w:val="both"/>
              <w:rPr>
                <w:color w:val="000000"/>
                <w:sz w:val="27"/>
                <w:szCs w:val="27"/>
              </w:rPr>
            </w:pPr>
            <w:r w:rsidRPr="00FE4883">
              <w:rPr>
                <w:color w:val="000000"/>
                <w:sz w:val="27"/>
                <w:szCs w:val="27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8" w:type="dxa"/>
          </w:tcPr>
          <w:p w14:paraId="644AF72F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 xml:space="preserve"> 1 99</w:t>
            </w:r>
            <w:r w:rsidRPr="00FE4883">
              <w:rPr>
                <w:sz w:val="27"/>
                <w:szCs w:val="27"/>
                <w:lang w:val="en-US"/>
              </w:rPr>
              <w:t>4</w:t>
            </w:r>
            <w:r w:rsidRPr="00FE4883">
              <w:rPr>
                <w:sz w:val="27"/>
                <w:szCs w:val="27"/>
              </w:rPr>
              <w:t> </w:t>
            </w:r>
            <w:r w:rsidRPr="00FE4883">
              <w:rPr>
                <w:sz w:val="27"/>
                <w:szCs w:val="27"/>
                <w:lang w:val="en-US"/>
              </w:rPr>
              <w:t>1</w:t>
            </w:r>
            <w:r w:rsidRPr="00FE4883">
              <w:rPr>
                <w:sz w:val="27"/>
                <w:szCs w:val="27"/>
              </w:rPr>
              <w:t>19,7</w:t>
            </w:r>
          </w:p>
        </w:tc>
      </w:tr>
      <w:tr w:rsidR="00FE4883" w:rsidRPr="00FE4883" w14:paraId="0B1968EF" w14:textId="77777777" w:rsidTr="00FE4883">
        <w:tc>
          <w:tcPr>
            <w:tcW w:w="3279" w:type="dxa"/>
            <w:vAlign w:val="center"/>
          </w:tcPr>
          <w:p w14:paraId="473631A2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2 02 10000 00 0000 150</w:t>
            </w:r>
          </w:p>
        </w:tc>
        <w:tc>
          <w:tcPr>
            <w:tcW w:w="4767" w:type="dxa"/>
            <w:vAlign w:val="center"/>
          </w:tcPr>
          <w:p w14:paraId="051AFAA8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Дотации бюджетам бюджетной системы Российской Федерации</w:t>
            </w:r>
          </w:p>
        </w:tc>
        <w:tc>
          <w:tcPr>
            <w:tcW w:w="1808" w:type="dxa"/>
          </w:tcPr>
          <w:p w14:paraId="770EBA99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194 </w:t>
            </w:r>
            <w:r w:rsidRPr="00FE4883">
              <w:rPr>
                <w:sz w:val="27"/>
                <w:szCs w:val="27"/>
                <w:lang w:val="en-US"/>
              </w:rPr>
              <w:t>5</w:t>
            </w:r>
            <w:r w:rsidRPr="00FE4883">
              <w:rPr>
                <w:sz w:val="27"/>
                <w:szCs w:val="27"/>
              </w:rPr>
              <w:t>95,8</w:t>
            </w:r>
          </w:p>
        </w:tc>
      </w:tr>
      <w:tr w:rsidR="00FE4883" w:rsidRPr="00FE4883" w14:paraId="492789A8" w14:textId="77777777" w:rsidTr="00FE4883">
        <w:tc>
          <w:tcPr>
            <w:tcW w:w="3279" w:type="dxa"/>
            <w:vAlign w:val="center"/>
          </w:tcPr>
          <w:p w14:paraId="68DB5B49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2 02 15001 00 0000 150</w:t>
            </w:r>
          </w:p>
        </w:tc>
        <w:tc>
          <w:tcPr>
            <w:tcW w:w="4767" w:type="dxa"/>
            <w:vAlign w:val="center"/>
          </w:tcPr>
          <w:p w14:paraId="4249DDC8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Дотации на выравнивание бюджетной обеспеченности</w:t>
            </w:r>
          </w:p>
        </w:tc>
        <w:tc>
          <w:tcPr>
            <w:tcW w:w="1808" w:type="dxa"/>
          </w:tcPr>
          <w:p w14:paraId="26CE0877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177 825,3</w:t>
            </w:r>
          </w:p>
        </w:tc>
      </w:tr>
      <w:tr w:rsidR="00FE4883" w:rsidRPr="00FE4883" w14:paraId="40384B6B" w14:textId="77777777" w:rsidTr="00FE4883">
        <w:tc>
          <w:tcPr>
            <w:tcW w:w="3279" w:type="dxa"/>
            <w:vAlign w:val="center"/>
          </w:tcPr>
          <w:p w14:paraId="0CD8D65D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2 02 15001 05 0000 150</w:t>
            </w:r>
          </w:p>
        </w:tc>
        <w:tc>
          <w:tcPr>
            <w:tcW w:w="4767" w:type="dxa"/>
            <w:vAlign w:val="center"/>
          </w:tcPr>
          <w:p w14:paraId="75A46993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08" w:type="dxa"/>
          </w:tcPr>
          <w:p w14:paraId="3F732AA8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177 825,3</w:t>
            </w:r>
          </w:p>
        </w:tc>
      </w:tr>
      <w:tr w:rsidR="00FE4883" w:rsidRPr="00FE4883" w14:paraId="0856204E" w14:textId="77777777" w:rsidTr="00FE4883">
        <w:tc>
          <w:tcPr>
            <w:tcW w:w="3279" w:type="dxa"/>
          </w:tcPr>
          <w:p w14:paraId="4AB22049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2 02 15002 00 0000 150</w:t>
            </w:r>
          </w:p>
        </w:tc>
        <w:tc>
          <w:tcPr>
            <w:tcW w:w="4767" w:type="dxa"/>
          </w:tcPr>
          <w:p w14:paraId="2E8D773F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08" w:type="dxa"/>
          </w:tcPr>
          <w:p w14:paraId="042486DB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3 </w:t>
            </w:r>
            <w:r w:rsidRPr="00FE4883">
              <w:rPr>
                <w:sz w:val="27"/>
                <w:szCs w:val="27"/>
                <w:lang w:val="en-US"/>
              </w:rPr>
              <w:t>5</w:t>
            </w:r>
            <w:r w:rsidRPr="00FE4883">
              <w:rPr>
                <w:sz w:val="27"/>
                <w:szCs w:val="27"/>
              </w:rPr>
              <w:t>00,0</w:t>
            </w:r>
          </w:p>
        </w:tc>
      </w:tr>
      <w:tr w:rsidR="00FE4883" w:rsidRPr="00FE4883" w14:paraId="162AE39F" w14:textId="77777777" w:rsidTr="00FE4883">
        <w:tc>
          <w:tcPr>
            <w:tcW w:w="3279" w:type="dxa"/>
          </w:tcPr>
          <w:p w14:paraId="6B221245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2 02 15002 05 0000 150</w:t>
            </w:r>
          </w:p>
        </w:tc>
        <w:tc>
          <w:tcPr>
            <w:tcW w:w="4767" w:type="dxa"/>
          </w:tcPr>
          <w:p w14:paraId="1523DB47" w14:textId="77777777" w:rsidR="00FE4883" w:rsidRPr="00FE4883" w:rsidRDefault="00FE4883" w:rsidP="00FE4883">
            <w:pPr>
              <w:pStyle w:val="af4"/>
              <w:rPr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08" w:type="dxa"/>
          </w:tcPr>
          <w:p w14:paraId="1B9FF029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3 </w:t>
            </w:r>
            <w:r w:rsidRPr="00FE4883">
              <w:rPr>
                <w:sz w:val="27"/>
                <w:szCs w:val="27"/>
                <w:lang w:val="en-US"/>
              </w:rPr>
              <w:t>5</w:t>
            </w:r>
            <w:r w:rsidRPr="00FE4883">
              <w:rPr>
                <w:sz w:val="27"/>
                <w:szCs w:val="27"/>
              </w:rPr>
              <w:t>00,0</w:t>
            </w:r>
          </w:p>
          <w:p w14:paraId="61CD25AA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</w:p>
        </w:tc>
      </w:tr>
      <w:tr w:rsidR="00FE4883" w:rsidRPr="00FE4883" w14:paraId="5E14A95F" w14:textId="77777777" w:rsidTr="00FE4883">
        <w:tc>
          <w:tcPr>
            <w:tcW w:w="3279" w:type="dxa"/>
          </w:tcPr>
          <w:p w14:paraId="066AFDB8" w14:textId="77777777" w:rsidR="00FE4883" w:rsidRPr="00FE4883" w:rsidRDefault="00FE4883" w:rsidP="00FE4883">
            <w:pPr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lastRenderedPageBreak/>
              <w:t>2 02 19999 05 0000 150</w:t>
            </w:r>
          </w:p>
        </w:tc>
        <w:tc>
          <w:tcPr>
            <w:tcW w:w="4767" w:type="dxa"/>
          </w:tcPr>
          <w:p w14:paraId="51941CBD" w14:textId="77777777" w:rsidR="00FE4883" w:rsidRPr="00FE4883" w:rsidRDefault="00FE4883" w:rsidP="00FE4883">
            <w:pPr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Прочие дотации бюджетам муниципальных районов</w:t>
            </w:r>
          </w:p>
        </w:tc>
        <w:tc>
          <w:tcPr>
            <w:tcW w:w="1808" w:type="dxa"/>
          </w:tcPr>
          <w:p w14:paraId="3A1F4E89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13 270,5</w:t>
            </w:r>
          </w:p>
        </w:tc>
      </w:tr>
      <w:tr w:rsidR="00FE4883" w:rsidRPr="00FE4883" w14:paraId="3B3E20F3" w14:textId="77777777" w:rsidTr="00FE4883">
        <w:tc>
          <w:tcPr>
            <w:tcW w:w="3279" w:type="dxa"/>
            <w:vAlign w:val="center"/>
          </w:tcPr>
          <w:p w14:paraId="59B285EA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2 02 20000 00 0000 150</w:t>
            </w:r>
          </w:p>
        </w:tc>
        <w:tc>
          <w:tcPr>
            <w:tcW w:w="4767" w:type="dxa"/>
            <w:vAlign w:val="center"/>
          </w:tcPr>
          <w:p w14:paraId="30C84B22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08" w:type="dxa"/>
          </w:tcPr>
          <w:p w14:paraId="0EF72B20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314 988,0</w:t>
            </w:r>
          </w:p>
        </w:tc>
      </w:tr>
      <w:tr w:rsidR="00FE4883" w:rsidRPr="00FE4883" w14:paraId="38474FF2" w14:textId="77777777" w:rsidTr="00FE4883">
        <w:tc>
          <w:tcPr>
            <w:tcW w:w="3279" w:type="dxa"/>
            <w:vAlign w:val="center"/>
          </w:tcPr>
          <w:p w14:paraId="5982D834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2 02 20077 05 0000 150</w:t>
            </w:r>
          </w:p>
        </w:tc>
        <w:tc>
          <w:tcPr>
            <w:tcW w:w="4767" w:type="dxa"/>
            <w:vAlign w:val="center"/>
          </w:tcPr>
          <w:p w14:paraId="0BAD1923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08" w:type="dxa"/>
          </w:tcPr>
          <w:p w14:paraId="0AAA09D1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197 658,3</w:t>
            </w:r>
          </w:p>
        </w:tc>
      </w:tr>
      <w:tr w:rsidR="00FE4883" w:rsidRPr="00FE4883" w14:paraId="5455BF18" w14:textId="77777777" w:rsidTr="00FE4883">
        <w:tc>
          <w:tcPr>
            <w:tcW w:w="3279" w:type="dxa"/>
            <w:vAlign w:val="center"/>
          </w:tcPr>
          <w:p w14:paraId="22D2D986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2 02 25304 05 0000 150</w:t>
            </w:r>
          </w:p>
        </w:tc>
        <w:tc>
          <w:tcPr>
            <w:tcW w:w="4767" w:type="dxa"/>
            <w:vAlign w:val="center"/>
          </w:tcPr>
          <w:p w14:paraId="0DEF9EA8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08" w:type="dxa"/>
          </w:tcPr>
          <w:p w14:paraId="3CA6569E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84 615,8</w:t>
            </w:r>
          </w:p>
        </w:tc>
      </w:tr>
      <w:tr w:rsidR="00FE4883" w:rsidRPr="00FE4883" w14:paraId="3797560A" w14:textId="77777777" w:rsidTr="00FE4883">
        <w:tc>
          <w:tcPr>
            <w:tcW w:w="3279" w:type="dxa"/>
            <w:vAlign w:val="center"/>
          </w:tcPr>
          <w:p w14:paraId="7890D16F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2 02 25519 05 0000 150</w:t>
            </w:r>
          </w:p>
        </w:tc>
        <w:tc>
          <w:tcPr>
            <w:tcW w:w="4767" w:type="dxa"/>
            <w:vAlign w:val="center"/>
          </w:tcPr>
          <w:p w14:paraId="66BF87BB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Субсидии бюджетам муниципальных районов на поддержку отрасли культуры</w:t>
            </w:r>
          </w:p>
          <w:p w14:paraId="5CC70D3D" w14:textId="77777777" w:rsidR="00FE4883" w:rsidRPr="00FE4883" w:rsidRDefault="00FE4883" w:rsidP="00FE4883">
            <w:pPr>
              <w:rPr>
                <w:sz w:val="27"/>
                <w:szCs w:val="27"/>
              </w:rPr>
            </w:pPr>
          </w:p>
        </w:tc>
        <w:tc>
          <w:tcPr>
            <w:tcW w:w="1808" w:type="dxa"/>
          </w:tcPr>
          <w:p w14:paraId="5B53C41C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345,3</w:t>
            </w:r>
          </w:p>
        </w:tc>
      </w:tr>
      <w:tr w:rsidR="00FE4883" w:rsidRPr="00FE4883" w14:paraId="44281CA2" w14:textId="77777777" w:rsidTr="00FE4883">
        <w:tc>
          <w:tcPr>
            <w:tcW w:w="3279" w:type="dxa"/>
          </w:tcPr>
          <w:p w14:paraId="43CC9EBD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2 02 2549705 0000 150</w:t>
            </w:r>
          </w:p>
        </w:tc>
        <w:tc>
          <w:tcPr>
            <w:tcW w:w="4767" w:type="dxa"/>
          </w:tcPr>
          <w:p w14:paraId="1BF2A216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08" w:type="dxa"/>
          </w:tcPr>
          <w:p w14:paraId="4640EF46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3 339,2</w:t>
            </w:r>
          </w:p>
        </w:tc>
      </w:tr>
      <w:tr w:rsidR="00FE4883" w:rsidRPr="00FE4883" w14:paraId="1AE77706" w14:textId="77777777" w:rsidTr="00FE4883">
        <w:tc>
          <w:tcPr>
            <w:tcW w:w="3279" w:type="dxa"/>
            <w:vAlign w:val="center"/>
          </w:tcPr>
          <w:p w14:paraId="51DF4246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2 02 29999 05 0000 150</w:t>
            </w:r>
          </w:p>
        </w:tc>
        <w:tc>
          <w:tcPr>
            <w:tcW w:w="4767" w:type="dxa"/>
            <w:vAlign w:val="center"/>
          </w:tcPr>
          <w:p w14:paraId="7CFE65F2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Прочие субсидии бюджетам муниципальных районов</w:t>
            </w:r>
          </w:p>
        </w:tc>
        <w:tc>
          <w:tcPr>
            <w:tcW w:w="1808" w:type="dxa"/>
          </w:tcPr>
          <w:p w14:paraId="4699F20B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29 029,4</w:t>
            </w:r>
          </w:p>
        </w:tc>
      </w:tr>
      <w:tr w:rsidR="00FE4883" w:rsidRPr="00FE4883" w14:paraId="772AE159" w14:textId="77777777" w:rsidTr="00FE4883">
        <w:tc>
          <w:tcPr>
            <w:tcW w:w="3279" w:type="dxa"/>
            <w:vAlign w:val="center"/>
          </w:tcPr>
          <w:p w14:paraId="3CCDF1A7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2 02 30000 00 0000 150</w:t>
            </w:r>
          </w:p>
        </w:tc>
        <w:tc>
          <w:tcPr>
            <w:tcW w:w="4767" w:type="dxa"/>
            <w:vAlign w:val="center"/>
          </w:tcPr>
          <w:p w14:paraId="43BC70A7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Субвенции бюджетам бюджетной системы Российской Федерации</w:t>
            </w:r>
          </w:p>
        </w:tc>
        <w:tc>
          <w:tcPr>
            <w:tcW w:w="1808" w:type="dxa"/>
          </w:tcPr>
          <w:p w14:paraId="2F3AA078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1 470 408,0</w:t>
            </w:r>
          </w:p>
        </w:tc>
      </w:tr>
      <w:tr w:rsidR="00FE4883" w:rsidRPr="00FE4883" w14:paraId="6CB1B45B" w14:textId="77777777" w:rsidTr="00FE4883">
        <w:tc>
          <w:tcPr>
            <w:tcW w:w="3279" w:type="dxa"/>
            <w:vAlign w:val="center"/>
          </w:tcPr>
          <w:p w14:paraId="431417A8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2 02 30024 05 0000 150</w:t>
            </w:r>
          </w:p>
        </w:tc>
        <w:tc>
          <w:tcPr>
            <w:tcW w:w="4767" w:type="dxa"/>
            <w:vAlign w:val="center"/>
          </w:tcPr>
          <w:p w14:paraId="74DC597A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08" w:type="dxa"/>
          </w:tcPr>
          <w:p w14:paraId="4461882B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1 277 200,5</w:t>
            </w:r>
          </w:p>
        </w:tc>
      </w:tr>
      <w:tr w:rsidR="00FE4883" w:rsidRPr="00FE4883" w14:paraId="4276181D" w14:textId="77777777" w:rsidTr="00FE4883">
        <w:tc>
          <w:tcPr>
            <w:tcW w:w="3279" w:type="dxa"/>
            <w:vAlign w:val="center"/>
          </w:tcPr>
          <w:p w14:paraId="786105FC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2 02 30029 05 0000 150</w:t>
            </w:r>
          </w:p>
        </w:tc>
        <w:tc>
          <w:tcPr>
            <w:tcW w:w="4767" w:type="dxa"/>
            <w:vAlign w:val="center"/>
          </w:tcPr>
          <w:p w14:paraId="3D2F895C" w14:textId="77777777" w:rsidR="00FE4883" w:rsidRPr="00FE4883" w:rsidRDefault="00FE4883" w:rsidP="00FE4883">
            <w:pPr>
              <w:pStyle w:val="af4"/>
              <w:rPr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08" w:type="dxa"/>
          </w:tcPr>
          <w:p w14:paraId="63B56F27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7 970,8</w:t>
            </w:r>
          </w:p>
        </w:tc>
      </w:tr>
      <w:tr w:rsidR="00FE4883" w:rsidRPr="00FE4883" w14:paraId="4A28BA6D" w14:textId="77777777" w:rsidTr="00FE4883">
        <w:tc>
          <w:tcPr>
            <w:tcW w:w="3279" w:type="dxa"/>
          </w:tcPr>
          <w:p w14:paraId="4787EE6C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2 02 35082 05 0000 150</w:t>
            </w:r>
          </w:p>
        </w:tc>
        <w:tc>
          <w:tcPr>
            <w:tcW w:w="4767" w:type="dxa"/>
          </w:tcPr>
          <w:p w14:paraId="44D26F90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 xml:space="preserve">Субвенции бюджетам муниципальных районов на обеспечение детей-сирот и детей, оставшихся без попечения </w:t>
            </w:r>
            <w:r w:rsidRPr="00FE488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08" w:type="dxa"/>
          </w:tcPr>
          <w:p w14:paraId="580EC858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lastRenderedPageBreak/>
              <w:t>43 741,2</w:t>
            </w:r>
          </w:p>
        </w:tc>
      </w:tr>
      <w:tr w:rsidR="00FE4883" w:rsidRPr="00FE4883" w14:paraId="0EB88122" w14:textId="77777777" w:rsidTr="00FE4883">
        <w:tc>
          <w:tcPr>
            <w:tcW w:w="3279" w:type="dxa"/>
            <w:vAlign w:val="center"/>
          </w:tcPr>
          <w:p w14:paraId="1784B500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2 02 35120 05 0000 150</w:t>
            </w:r>
          </w:p>
        </w:tc>
        <w:tc>
          <w:tcPr>
            <w:tcW w:w="4767" w:type="dxa"/>
            <w:vAlign w:val="center"/>
          </w:tcPr>
          <w:p w14:paraId="59208CD4" w14:textId="77777777" w:rsidR="00FE4883" w:rsidRPr="00FE4883" w:rsidRDefault="00FE4883" w:rsidP="00FE4883">
            <w:pPr>
              <w:pStyle w:val="af4"/>
              <w:rPr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8" w:type="dxa"/>
          </w:tcPr>
          <w:p w14:paraId="50C773F6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85,0</w:t>
            </w:r>
          </w:p>
        </w:tc>
      </w:tr>
      <w:tr w:rsidR="00FE4883" w:rsidRPr="00FE4883" w14:paraId="3B5B7A5C" w14:textId="77777777" w:rsidTr="00FE4883">
        <w:tc>
          <w:tcPr>
            <w:tcW w:w="3279" w:type="dxa"/>
            <w:vAlign w:val="center"/>
          </w:tcPr>
          <w:p w14:paraId="573EA3E2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2 02 35179 05 0000 150</w:t>
            </w:r>
          </w:p>
        </w:tc>
        <w:tc>
          <w:tcPr>
            <w:tcW w:w="4767" w:type="dxa"/>
            <w:vAlign w:val="center"/>
          </w:tcPr>
          <w:p w14:paraId="1921E73A" w14:textId="77777777" w:rsidR="00FE4883" w:rsidRPr="00FE4883" w:rsidRDefault="00FE4883" w:rsidP="00FE4883">
            <w:pPr>
              <w:pStyle w:val="af4"/>
              <w:rPr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08" w:type="dxa"/>
          </w:tcPr>
          <w:p w14:paraId="44B0528B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5 011,9</w:t>
            </w:r>
          </w:p>
        </w:tc>
      </w:tr>
      <w:tr w:rsidR="00FE4883" w:rsidRPr="00FE4883" w14:paraId="5C22DDDF" w14:textId="77777777" w:rsidTr="00FE4883">
        <w:tc>
          <w:tcPr>
            <w:tcW w:w="3279" w:type="dxa"/>
            <w:vAlign w:val="center"/>
          </w:tcPr>
          <w:p w14:paraId="3F71E96C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2 02 35303 05 0000 150</w:t>
            </w:r>
          </w:p>
        </w:tc>
        <w:tc>
          <w:tcPr>
            <w:tcW w:w="4767" w:type="dxa"/>
            <w:vAlign w:val="center"/>
          </w:tcPr>
          <w:p w14:paraId="1014B173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08" w:type="dxa"/>
          </w:tcPr>
          <w:p w14:paraId="04E83AC2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67 345,7</w:t>
            </w:r>
          </w:p>
        </w:tc>
      </w:tr>
      <w:tr w:rsidR="00FE4883" w:rsidRPr="00FE4883" w14:paraId="539BB781" w14:textId="77777777" w:rsidTr="00FE4883">
        <w:tc>
          <w:tcPr>
            <w:tcW w:w="3279" w:type="dxa"/>
            <w:vAlign w:val="center"/>
          </w:tcPr>
          <w:p w14:paraId="40A69319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2 02 36900 05 0000 150</w:t>
            </w:r>
          </w:p>
        </w:tc>
        <w:tc>
          <w:tcPr>
            <w:tcW w:w="4767" w:type="dxa"/>
            <w:vAlign w:val="center"/>
          </w:tcPr>
          <w:p w14:paraId="5165ECD0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Единая субвенция бюджетам муниципальных районов из бюджета субъекта Российской Федерации</w:t>
            </w:r>
          </w:p>
          <w:p w14:paraId="4E3AD362" w14:textId="77777777" w:rsidR="00FE4883" w:rsidRPr="00FE4883" w:rsidRDefault="00FE4883" w:rsidP="00FE4883">
            <w:pPr>
              <w:rPr>
                <w:sz w:val="27"/>
                <w:szCs w:val="27"/>
              </w:rPr>
            </w:pPr>
          </w:p>
        </w:tc>
        <w:tc>
          <w:tcPr>
            <w:tcW w:w="1808" w:type="dxa"/>
          </w:tcPr>
          <w:p w14:paraId="41CC3F0D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69 052,9</w:t>
            </w:r>
          </w:p>
        </w:tc>
      </w:tr>
      <w:tr w:rsidR="00FE4883" w:rsidRPr="00FE4883" w14:paraId="7EAAC05F" w14:textId="77777777" w:rsidTr="00FE4883">
        <w:tc>
          <w:tcPr>
            <w:tcW w:w="3279" w:type="dxa"/>
            <w:vAlign w:val="center"/>
          </w:tcPr>
          <w:p w14:paraId="17DBAB47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2 02 40000 00 0000 150</w:t>
            </w:r>
          </w:p>
        </w:tc>
        <w:tc>
          <w:tcPr>
            <w:tcW w:w="4767" w:type="dxa"/>
            <w:vAlign w:val="center"/>
          </w:tcPr>
          <w:p w14:paraId="61468D58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Иные межбюджетные трансферты</w:t>
            </w:r>
          </w:p>
        </w:tc>
        <w:tc>
          <w:tcPr>
            <w:tcW w:w="1808" w:type="dxa"/>
          </w:tcPr>
          <w:p w14:paraId="6AA95EE7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14 127,9</w:t>
            </w:r>
          </w:p>
        </w:tc>
      </w:tr>
      <w:tr w:rsidR="00FE4883" w:rsidRPr="00FE4883" w14:paraId="7FD9A245" w14:textId="77777777" w:rsidTr="00FE4883">
        <w:tc>
          <w:tcPr>
            <w:tcW w:w="3279" w:type="dxa"/>
            <w:vAlign w:val="center"/>
          </w:tcPr>
          <w:p w14:paraId="77A2F166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2 02 40014 05 0000 150</w:t>
            </w:r>
          </w:p>
        </w:tc>
        <w:tc>
          <w:tcPr>
            <w:tcW w:w="4767" w:type="dxa"/>
            <w:vAlign w:val="center"/>
          </w:tcPr>
          <w:p w14:paraId="4113BDAE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  <w:p w14:paraId="2D609E25" w14:textId="77777777" w:rsidR="00FE4883" w:rsidRPr="00FE4883" w:rsidRDefault="00FE4883" w:rsidP="00FE4883">
            <w:pPr>
              <w:rPr>
                <w:sz w:val="27"/>
                <w:szCs w:val="27"/>
              </w:rPr>
            </w:pPr>
          </w:p>
        </w:tc>
        <w:tc>
          <w:tcPr>
            <w:tcW w:w="1808" w:type="dxa"/>
          </w:tcPr>
          <w:p w14:paraId="6E9FB46D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10 190,4</w:t>
            </w:r>
          </w:p>
        </w:tc>
      </w:tr>
      <w:tr w:rsidR="00FE4883" w:rsidRPr="00FE4883" w14:paraId="43410A4A" w14:textId="77777777" w:rsidTr="00FE4883">
        <w:tc>
          <w:tcPr>
            <w:tcW w:w="3279" w:type="dxa"/>
            <w:vAlign w:val="center"/>
          </w:tcPr>
          <w:p w14:paraId="5B3327D4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2 02 45050 05 0000 150</w:t>
            </w:r>
          </w:p>
        </w:tc>
        <w:tc>
          <w:tcPr>
            <w:tcW w:w="4767" w:type="dxa"/>
            <w:vAlign w:val="center"/>
          </w:tcPr>
          <w:p w14:paraId="548BC61B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08" w:type="dxa"/>
          </w:tcPr>
          <w:p w14:paraId="113BEEB3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1 718,6</w:t>
            </w:r>
          </w:p>
        </w:tc>
      </w:tr>
      <w:tr w:rsidR="00FE4883" w:rsidRPr="00FE4883" w14:paraId="5A3526E8" w14:textId="77777777" w:rsidTr="00FE4883">
        <w:tc>
          <w:tcPr>
            <w:tcW w:w="3279" w:type="dxa"/>
          </w:tcPr>
          <w:p w14:paraId="31349ABE" w14:textId="77777777" w:rsidR="00FE4883" w:rsidRPr="00FE4883" w:rsidRDefault="00FE4883" w:rsidP="00FE4883">
            <w:pPr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2 02 49999 05 0000 150</w:t>
            </w:r>
          </w:p>
        </w:tc>
        <w:tc>
          <w:tcPr>
            <w:tcW w:w="4767" w:type="dxa"/>
          </w:tcPr>
          <w:p w14:paraId="4A21270A" w14:textId="77777777" w:rsidR="00FE4883" w:rsidRPr="00FE4883" w:rsidRDefault="00FE4883" w:rsidP="00FE4883">
            <w:pPr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08" w:type="dxa"/>
          </w:tcPr>
          <w:p w14:paraId="74E3976D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2 218,9</w:t>
            </w:r>
          </w:p>
        </w:tc>
      </w:tr>
      <w:tr w:rsidR="00FE4883" w:rsidRPr="00FE4883" w14:paraId="7CE0E4A1" w14:textId="77777777" w:rsidTr="00FE4883">
        <w:tc>
          <w:tcPr>
            <w:tcW w:w="3279" w:type="dxa"/>
            <w:vAlign w:val="center"/>
          </w:tcPr>
          <w:p w14:paraId="44228B4A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2 07 00000 00 0000 000</w:t>
            </w:r>
          </w:p>
        </w:tc>
        <w:tc>
          <w:tcPr>
            <w:tcW w:w="4767" w:type="dxa"/>
            <w:vAlign w:val="center"/>
          </w:tcPr>
          <w:p w14:paraId="7C467D21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Прочие безвозмездные поступления</w:t>
            </w:r>
          </w:p>
        </w:tc>
        <w:tc>
          <w:tcPr>
            <w:tcW w:w="1808" w:type="dxa"/>
          </w:tcPr>
          <w:p w14:paraId="373B66BB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63 997,1</w:t>
            </w:r>
          </w:p>
        </w:tc>
      </w:tr>
      <w:tr w:rsidR="00FE4883" w:rsidRPr="00FE4883" w14:paraId="16BA7455" w14:textId="77777777" w:rsidTr="00FE4883">
        <w:tc>
          <w:tcPr>
            <w:tcW w:w="3279" w:type="dxa"/>
            <w:vAlign w:val="center"/>
          </w:tcPr>
          <w:p w14:paraId="5AAFE661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2 07 05000 05 0000 150</w:t>
            </w:r>
          </w:p>
        </w:tc>
        <w:tc>
          <w:tcPr>
            <w:tcW w:w="4767" w:type="dxa"/>
            <w:vAlign w:val="center"/>
          </w:tcPr>
          <w:p w14:paraId="2925F4AD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08" w:type="dxa"/>
          </w:tcPr>
          <w:p w14:paraId="302857BB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63 997,1</w:t>
            </w:r>
          </w:p>
        </w:tc>
      </w:tr>
      <w:tr w:rsidR="00FE4883" w:rsidRPr="00FE4883" w14:paraId="47AFDA9D" w14:textId="77777777" w:rsidTr="00FE4883">
        <w:tc>
          <w:tcPr>
            <w:tcW w:w="3279" w:type="dxa"/>
            <w:vAlign w:val="center"/>
          </w:tcPr>
          <w:p w14:paraId="0A0D9ABA" w14:textId="77777777" w:rsidR="00FE4883" w:rsidRPr="00FE4883" w:rsidRDefault="00FE4883" w:rsidP="00FE4883">
            <w:pPr>
              <w:pStyle w:val="af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2 07 05030 05 0000 150</w:t>
            </w:r>
          </w:p>
        </w:tc>
        <w:tc>
          <w:tcPr>
            <w:tcW w:w="4767" w:type="dxa"/>
            <w:vAlign w:val="center"/>
          </w:tcPr>
          <w:p w14:paraId="46F58DBD" w14:textId="77777777" w:rsidR="00FE4883" w:rsidRPr="00FE4883" w:rsidRDefault="00FE4883" w:rsidP="00FE4883">
            <w:pPr>
              <w:pStyle w:val="af4"/>
              <w:rPr>
                <w:rFonts w:ascii="Times New Roman" w:hAnsi="Times New Roman" w:cs="Times New Roman"/>
                <w:sz w:val="27"/>
                <w:szCs w:val="27"/>
              </w:rPr>
            </w:pPr>
            <w:r w:rsidRPr="00FE4883">
              <w:rPr>
                <w:rFonts w:ascii="Times New Roman" w:hAnsi="Times New Roman" w:cs="Times New Roman"/>
                <w:sz w:val="27"/>
                <w:szCs w:val="27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08" w:type="dxa"/>
          </w:tcPr>
          <w:p w14:paraId="554B6007" w14:textId="77777777" w:rsidR="00FE4883" w:rsidRPr="00FE4883" w:rsidRDefault="00FE4883" w:rsidP="00FE4883">
            <w:pPr>
              <w:jc w:val="right"/>
              <w:rPr>
                <w:sz w:val="27"/>
                <w:szCs w:val="27"/>
              </w:rPr>
            </w:pPr>
            <w:r w:rsidRPr="00FE4883">
              <w:rPr>
                <w:sz w:val="27"/>
                <w:szCs w:val="27"/>
              </w:rPr>
              <w:t>63 997,1</w:t>
            </w:r>
          </w:p>
        </w:tc>
      </w:tr>
    </w:tbl>
    <w:p w14:paraId="40628C5B" w14:textId="77777777" w:rsidR="00FE4883" w:rsidRDefault="00FE4883" w:rsidP="00FE4883">
      <w:pPr>
        <w:rPr>
          <w:sz w:val="28"/>
          <w:szCs w:val="28"/>
        </w:rPr>
      </w:pPr>
    </w:p>
    <w:p w14:paraId="1FAF584D" w14:textId="77777777" w:rsidR="00FE4883" w:rsidRDefault="00FE4883" w:rsidP="00FE4883">
      <w:pPr>
        <w:rPr>
          <w:sz w:val="28"/>
          <w:szCs w:val="28"/>
        </w:rPr>
      </w:pPr>
    </w:p>
    <w:p w14:paraId="24DB4243" w14:textId="77777777" w:rsidR="00FE4883" w:rsidRPr="00AA5D9C" w:rsidRDefault="00FE4883" w:rsidP="00FE488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3279"/>
      </w:tblGrid>
      <w:tr w:rsidR="006D5E99" w:rsidRPr="0088294E" w14:paraId="0049CAA2" w14:textId="77777777" w:rsidTr="006D5E99">
        <w:tc>
          <w:tcPr>
            <w:tcW w:w="6359" w:type="dxa"/>
            <w:hideMark/>
          </w:tcPr>
          <w:p w14:paraId="660058E5" w14:textId="77777777" w:rsidR="006D5E99" w:rsidRPr="00EA56B7" w:rsidRDefault="006D5E99" w:rsidP="006D5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365F3B4F" w14:textId="77777777" w:rsidR="006D5E99" w:rsidRPr="00EA56B7" w:rsidRDefault="006D5E99" w:rsidP="006D5E99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7E7311AC" w14:textId="77777777" w:rsidR="006D5E99" w:rsidRPr="00EA56B7" w:rsidRDefault="006D5E99" w:rsidP="006D5E99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071C12B0" w14:textId="1F79FABB" w:rsidR="006D5E99" w:rsidRPr="0088294E" w:rsidRDefault="006D5E99" w:rsidP="006D5E99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5B05959F" w14:textId="53AB93A7" w:rsidR="006D5E99" w:rsidRPr="0088294E" w:rsidRDefault="006D5E99" w:rsidP="006D5E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29EF6279" w14:textId="77777777" w:rsidR="00FE4883" w:rsidRPr="0010791D" w:rsidRDefault="00FE4883" w:rsidP="00FE4883">
      <w:pPr>
        <w:rPr>
          <w:sz w:val="28"/>
          <w:szCs w:val="28"/>
        </w:rPr>
      </w:pPr>
    </w:p>
    <w:p w14:paraId="5FA18995" w14:textId="77777777" w:rsidR="00FE4883" w:rsidRPr="004A31E5" w:rsidRDefault="00FE4883" w:rsidP="00FE4883">
      <w:pPr>
        <w:rPr>
          <w:sz w:val="28"/>
          <w:szCs w:val="28"/>
        </w:rPr>
      </w:pPr>
    </w:p>
    <w:p w14:paraId="5328083F" w14:textId="77777777" w:rsidR="00FE4883" w:rsidRPr="004A31E5" w:rsidRDefault="00FE4883" w:rsidP="00FE4883">
      <w:pPr>
        <w:rPr>
          <w:sz w:val="28"/>
          <w:szCs w:val="28"/>
        </w:rPr>
      </w:pPr>
    </w:p>
    <w:p w14:paraId="41D1410A" w14:textId="77777777" w:rsidR="00FE4883" w:rsidRDefault="00FE4883" w:rsidP="00446ECA">
      <w:pPr>
        <w:sectPr w:rsidR="00FE4883" w:rsidSect="00FE4883"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6"/>
      </w:tblGrid>
      <w:tr w:rsidR="00FE4883" w:rsidRPr="003B0299" w14:paraId="25F5C6C3" w14:textId="77777777" w:rsidTr="00FE4883">
        <w:trPr>
          <w:trHeight w:val="2928"/>
        </w:trPr>
        <w:tc>
          <w:tcPr>
            <w:tcW w:w="4076" w:type="dxa"/>
            <w:shd w:val="clear" w:color="auto" w:fill="auto"/>
          </w:tcPr>
          <w:p w14:paraId="13B8E28B" w14:textId="77777777" w:rsidR="00FE4883" w:rsidRPr="006034D8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bCs/>
                <w:sz w:val="28"/>
                <w:szCs w:val="28"/>
              </w:rPr>
              <w:t>3</w:t>
            </w:r>
          </w:p>
          <w:p w14:paraId="36D7B408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к решению Совета</w:t>
            </w:r>
          </w:p>
          <w:p w14:paraId="0C225FF7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1DC83E08" w14:textId="77777777" w:rsidR="00FE4883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  <w:p w14:paraId="26006E55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 ПРИЛОЖЕНИЕ № 5</w:t>
            </w:r>
          </w:p>
          <w:p w14:paraId="799579E8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к решению Совета</w:t>
            </w:r>
          </w:p>
          <w:p w14:paraId="7672C0F9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BC7154">
              <w:rPr>
                <w:bCs/>
                <w:sz w:val="28"/>
                <w:szCs w:val="28"/>
              </w:rPr>
              <w:t>муниципальный район Краснодарского края</w:t>
            </w:r>
          </w:p>
          <w:p w14:paraId="2B620EDD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от  24.12.2025 г. № 40</w:t>
            </w:r>
          </w:p>
          <w:p w14:paraId="6BE0F83E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30A05910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3B0299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12857C14" w14:textId="77777777" w:rsidR="00FE4883" w:rsidRPr="003B0299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60D6E2DB" w14:textId="77777777" w:rsidR="00FE4883" w:rsidRPr="00CD36B1" w:rsidRDefault="00FE4883" w:rsidP="00FE4883">
      <w:pPr>
        <w:ind w:left="5103"/>
        <w:jc w:val="center"/>
        <w:rPr>
          <w:sz w:val="28"/>
          <w:szCs w:val="28"/>
        </w:rPr>
      </w:pPr>
    </w:p>
    <w:p w14:paraId="2EC9D85B" w14:textId="77777777" w:rsidR="00FE4883" w:rsidRPr="00CD36B1" w:rsidRDefault="00FE4883" w:rsidP="00FE4883">
      <w:pPr>
        <w:jc w:val="center"/>
        <w:rPr>
          <w:sz w:val="28"/>
          <w:szCs w:val="28"/>
        </w:rPr>
      </w:pPr>
      <w:r w:rsidRPr="00CD36B1">
        <w:rPr>
          <w:sz w:val="28"/>
          <w:szCs w:val="28"/>
        </w:rPr>
        <w:t>РАСПРЕДЕЛЕНИЕ</w:t>
      </w:r>
    </w:p>
    <w:p w14:paraId="107DEB03" w14:textId="77777777" w:rsidR="00FE4883" w:rsidRPr="00CD36B1" w:rsidRDefault="00FE4883" w:rsidP="00FE4883">
      <w:pPr>
        <w:jc w:val="center"/>
        <w:rPr>
          <w:sz w:val="28"/>
          <w:szCs w:val="28"/>
        </w:rPr>
      </w:pPr>
      <w:r w:rsidRPr="00CD36B1">
        <w:rPr>
          <w:sz w:val="28"/>
          <w:szCs w:val="28"/>
        </w:rPr>
        <w:t xml:space="preserve"> бюджетных ассигнований районного бюджета по разделам и подразделам классификации расходов бюджетов на 202</w:t>
      </w:r>
      <w:r>
        <w:rPr>
          <w:sz w:val="28"/>
          <w:szCs w:val="28"/>
        </w:rPr>
        <w:t>6</w:t>
      </w:r>
      <w:r w:rsidRPr="00CD36B1">
        <w:rPr>
          <w:sz w:val="28"/>
          <w:szCs w:val="28"/>
        </w:rPr>
        <w:t xml:space="preserve"> год </w:t>
      </w:r>
    </w:p>
    <w:p w14:paraId="49AD7E4C" w14:textId="77777777" w:rsidR="00FE4883" w:rsidRPr="00CD36B1" w:rsidRDefault="00FE4883" w:rsidP="00FE4883">
      <w:pPr>
        <w:rPr>
          <w:sz w:val="28"/>
          <w:szCs w:val="28"/>
        </w:rPr>
      </w:pPr>
    </w:p>
    <w:p w14:paraId="1FD309E5" w14:textId="77777777" w:rsidR="00FE4883" w:rsidRPr="00CD36B1" w:rsidRDefault="00FE4883" w:rsidP="00FE4883">
      <w:pPr>
        <w:jc w:val="right"/>
        <w:rPr>
          <w:sz w:val="28"/>
          <w:szCs w:val="28"/>
        </w:rPr>
      </w:pPr>
      <w:r w:rsidRPr="00CD36B1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5796"/>
        <w:gridCol w:w="725"/>
        <w:gridCol w:w="870"/>
        <w:gridCol w:w="1739"/>
      </w:tblGrid>
      <w:tr w:rsidR="00FE4883" w:rsidRPr="00CD36B1" w14:paraId="738615DA" w14:textId="77777777" w:rsidTr="00FE4883">
        <w:trPr>
          <w:cantSplit/>
          <w:tblHeader/>
        </w:trPr>
        <w:tc>
          <w:tcPr>
            <w:tcW w:w="724" w:type="dxa"/>
            <w:vAlign w:val="center"/>
            <w:hideMark/>
          </w:tcPr>
          <w:p w14:paraId="7E2F5953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№</w:t>
            </w:r>
            <w:r w:rsidRPr="00CD36B1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796" w:type="dxa"/>
            <w:vAlign w:val="center"/>
            <w:hideMark/>
          </w:tcPr>
          <w:p w14:paraId="7982BBC3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25" w:type="dxa"/>
            <w:vAlign w:val="center"/>
            <w:hideMark/>
          </w:tcPr>
          <w:p w14:paraId="276A165C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Рз</w:t>
            </w:r>
          </w:p>
        </w:tc>
        <w:tc>
          <w:tcPr>
            <w:tcW w:w="870" w:type="dxa"/>
            <w:vAlign w:val="center"/>
            <w:hideMark/>
          </w:tcPr>
          <w:p w14:paraId="2BE89E44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Пр</w:t>
            </w:r>
          </w:p>
        </w:tc>
        <w:tc>
          <w:tcPr>
            <w:tcW w:w="1739" w:type="dxa"/>
            <w:vAlign w:val="center"/>
            <w:hideMark/>
          </w:tcPr>
          <w:p w14:paraId="160C5E3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Сумма</w:t>
            </w:r>
          </w:p>
        </w:tc>
      </w:tr>
      <w:tr w:rsidR="00FE4883" w:rsidRPr="00CD36B1" w14:paraId="357C1FDA" w14:textId="77777777" w:rsidTr="00FE4883">
        <w:trPr>
          <w:tblHeader/>
        </w:trPr>
        <w:tc>
          <w:tcPr>
            <w:tcW w:w="724" w:type="dxa"/>
            <w:vAlign w:val="center"/>
            <w:hideMark/>
          </w:tcPr>
          <w:p w14:paraId="7A0131CB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</w:t>
            </w:r>
          </w:p>
        </w:tc>
        <w:tc>
          <w:tcPr>
            <w:tcW w:w="5796" w:type="dxa"/>
            <w:vAlign w:val="center"/>
            <w:hideMark/>
          </w:tcPr>
          <w:p w14:paraId="1AE044A4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2</w:t>
            </w:r>
          </w:p>
        </w:tc>
        <w:tc>
          <w:tcPr>
            <w:tcW w:w="725" w:type="dxa"/>
            <w:vAlign w:val="center"/>
            <w:hideMark/>
          </w:tcPr>
          <w:p w14:paraId="28B5FFDA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  <w:vAlign w:val="center"/>
            <w:hideMark/>
          </w:tcPr>
          <w:p w14:paraId="6925117B" w14:textId="77777777" w:rsidR="00FE4883" w:rsidRPr="00CD36B1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4</w:t>
            </w:r>
          </w:p>
        </w:tc>
        <w:tc>
          <w:tcPr>
            <w:tcW w:w="1739" w:type="dxa"/>
            <w:vAlign w:val="center"/>
            <w:hideMark/>
          </w:tcPr>
          <w:p w14:paraId="4E1C79DE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5</w:t>
            </w:r>
          </w:p>
        </w:tc>
      </w:tr>
      <w:tr w:rsidR="00FE4883" w:rsidRPr="00CD36B1" w14:paraId="39F6633C" w14:textId="77777777" w:rsidTr="00FE4883">
        <w:tc>
          <w:tcPr>
            <w:tcW w:w="724" w:type="dxa"/>
            <w:vAlign w:val="center"/>
            <w:hideMark/>
          </w:tcPr>
          <w:p w14:paraId="75DEBEBE" w14:textId="77777777" w:rsidR="00FE4883" w:rsidRPr="00CD36B1" w:rsidRDefault="00FE4883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7D4862F9" w14:textId="77777777" w:rsidR="00FE4883" w:rsidRPr="00CD36B1" w:rsidRDefault="00FE4883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25" w:type="dxa"/>
            <w:vAlign w:val="center"/>
            <w:hideMark/>
          </w:tcPr>
          <w:p w14:paraId="5D09F6A5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vAlign w:val="center"/>
            <w:hideMark/>
          </w:tcPr>
          <w:p w14:paraId="62481273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39" w:type="dxa"/>
            <w:vAlign w:val="center"/>
          </w:tcPr>
          <w:p w14:paraId="01F89EF2" w14:textId="77777777" w:rsidR="00FE4883" w:rsidRPr="00D61859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3 335 306,5</w:t>
            </w:r>
          </w:p>
        </w:tc>
      </w:tr>
      <w:tr w:rsidR="00FE4883" w:rsidRPr="00CD36B1" w14:paraId="1732A33C" w14:textId="77777777" w:rsidTr="00FE4883">
        <w:tc>
          <w:tcPr>
            <w:tcW w:w="724" w:type="dxa"/>
            <w:vAlign w:val="center"/>
            <w:hideMark/>
          </w:tcPr>
          <w:p w14:paraId="3C49CCEA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center"/>
            <w:hideMark/>
          </w:tcPr>
          <w:p w14:paraId="76470EDC" w14:textId="77777777" w:rsidR="00FE4883" w:rsidRPr="00CD36B1" w:rsidRDefault="00FE4883">
            <w:pPr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в том числе:</w:t>
            </w:r>
          </w:p>
        </w:tc>
        <w:tc>
          <w:tcPr>
            <w:tcW w:w="725" w:type="dxa"/>
            <w:vAlign w:val="center"/>
            <w:hideMark/>
          </w:tcPr>
          <w:p w14:paraId="1F1216AB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0" w:type="dxa"/>
            <w:vAlign w:val="center"/>
            <w:hideMark/>
          </w:tcPr>
          <w:p w14:paraId="13FC64A2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54AD4B67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</w:tr>
      <w:tr w:rsidR="00FE4883" w:rsidRPr="00CD36B1" w14:paraId="75F02E4B" w14:textId="77777777" w:rsidTr="00FE4883">
        <w:tc>
          <w:tcPr>
            <w:tcW w:w="724" w:type="dxa"/>
            <w:hideMark/>
          </w:tcPr>
          <w:p w14:paraId="0CACEF18" w14:textId="77777777" w:rsidR="00FE4883" w:rsidRPr="00CD36B1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96" w:type="dxa"/>
            <w:vAlign w:val="bottom"/>
            <w:hideMark/>
          </w:tcPr>
          <w:p w14:paraId="615D2B55" w14:textId="77777777" w:rsidR="00FE4883" w:rsidRPr="00CD36B1" w:rsidRDefault="00FE4883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25" w:type="dxa"/>
            <w:noWrap/>
            <w:vAlign w:val="center"/>
            <w:hideMark/>
          </w:tcPr>
          <w:p w14:paraId="4E543DE2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10D6F76C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21DEA86D" w14:textId="77777777" w:rsidR="00FE4883" w:rsidRPr="00BA3A4F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375 321,4</w:t>
            </w:r>
          </w:p>
        </w:tc>
      </w:tr>
      <w:tr w:rsidR="00FE4883" w:rsidRPr="00CD36B1" w14:paraId="429FDF57" w14:textId="77777777" w:rsidTr="00FE4883">
        <w:tc>
          <w:tcPr>
            <w:tcW w:w="724" w:type="dxa"/>
            <w:hideMark/>
          </w:tcPr>
          <w:p w14:paraId="1A2CE524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475F4D26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14:paraId="2E1F980D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0D18FE1F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12D9A51C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</w:tr>
      <w:tr w:rsidR="00FE4883" w:rsidRPr="00CD36B1" w14:paraId="20ED68AC" w14:textId="77777777" w:rsidTr="00FE4883">
        <w:tc>
          <w:tcPr>
            <w:tcW w:w="724" w:type="dxa"/>
            <w:hideMark/>
          </w:tcPr>
          <w:p w14:paraId="0A47E0FA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28E9E88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5" w:type="dxa"/>
            <w:noWrap/>
            <w:vAlign w:val="center"/>
            <w:hideMark/>
          </w:tcPr>
          <w:p w14:paraId="3464745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0CD0ED08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02</w:t>
            </w:r>
          </w:p>
        </w:tc>
        <w:tc>
          <w:tcPr>
            <w:tcW w:w="1739" w:type="dxa"/>
            <w:noWrap/>
            <w:vAlign w:val="center"/>
          </w:tcPr>
          <w:p w14:paraId="4621FCD6" w14:textId="77777777" w:rsidR="00FE4883" w:rsidRPr="00CB78E5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3 356,6</w:t>
            </w:r>
          </w:p>
        </w:tc>
      </w:tr>
      <w:tr w:rsidR="00FE4883" w:rsidRPr="00CD36B1" w14:paraId="03746710" w14:textId="77777777" w:rsidTr="00FE4883">
        <w:tc>
          <w:tcPr>
            <w:tcW w:w="724" w:type="dxa"/>
            <w:hideMark/>
          </w:tcPr>
          <w:p w14:paraId="4ED55A89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69FF219E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noWrap/>
            <w:vAlign w:val="center"/>
            <w:hideMark/>
          </w:tcPr>
          <w:p w14:paraId="7BB9A128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1B6877E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1739" w:type="dxa"/>
            <w:noWrap/>
            <w:vAlign w:val="center"/>
          </w:tcPr>
          <w:p w14:paraId="11CD1391" w14:textId="77777777" w:rsidR="00FE4883" w:rsidRPr="00CB78E5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566,5</w:t>
            </w:r>
          </w:p>
        </w:tc>
      </w:tr>
      <w:tr w:rsidR="00FE4883" w:rsidRPr="00CD36B1" w14:paraId="41016DF8" w14:textId="77777777" w:rsidTr="00FE4883">
        <w:tc>
          <w:tcPr>
            <w:tcW w:w="724" w:type="dxa"/>
            <w:hideMark/>
          </w:tcPr>
          <w:p w14:paraId="23A28BEF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D132BFA" w14:textId="77777777" w:rsidR="00FE4883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  <w:p w14:paraId="2DDF0F5D" w14:textId="7EA1B7C0" w:rsidR="009B1EF6" w:rsidRPr="00CD36B1" w:rsidRDefault="009B1EF6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14:paraId="615D3DD2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511995B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739" w:type="dxa"/>
            <w:noWrap/>
            <w:vAlign w:val="center"/>
          </w:tcPr>
          <w:p w14:paraId="5D91E4BF" w14:textId="77777777" w:rsidR="00FE4883" w:rsidRPr="00D61859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132 132,4</w:t>
            </w:r>
          </w:p>
        </w:tc>
      </w:tr>
      <w:tr w:rsidR="00FE4883" w:rsidRPr="00CD36B1" w14:paraId="0BD956D1" w14:textId="77777777" w:rsidTr="00FE4883">
        <w:tc>
          <w:tcPr>
            <w:tcW w:w="724" w:type="dxa"/>
          </w:tcPr>
          <w:p w14:paraId="6EE4A339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5456C3A2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725" w:type="dxa"/>
            <w:noWrap/>
            <w:vAlign w:val="center"/>
          </w:tcPr>
          <w:p w14:paraId="1F9BF67E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</w:tcPr>
          <w:p w14:paraId="3D4C150B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 w:rsidRPr="00CD36B1">
              <w:rPr>
                <w:sz w:val="28"/>
                <w:szCs w:val="28"/>
              </w:rPr>
              <w:t>05</w:t>
            </w:r>
          </w:p>
        </w:tc>
        <w:tc>
          <w:tcPr>
            <w:tcW w:w="1739" w:type="dxa"/>
            <w:noWrap/>
            <w:vAlign w:val="center"/>
          </w:tcPr>
          <w:p w14:paraId="2AD01599" w14:textId="77777777" w:rsidR="00FE4883" w:rsidRPr="00C5463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85,0</w:t>
            </w:r>
          </w:p>
        </w:tc>
      </w:tr>
      <w:tr w:rsidR="00FE4883" w:rsidRPr="00CD36B1" w14:paraId="3B3C0063" w14:textId="77777777" w:rsidTr="00FE4883">
        <w:tc>
          <w:tcPr>
            <w:tcW w:w="724" w:type="dxa"/>
            <w:hideMark/>
          </w:tcPr>
          <w:p w14:paraId="2BE4474D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6F90115D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5" w:type="dxa"/>
            <w:noWrap/>
            <w:vAlign w:val="center"/>
            <w:hideMark/>
          </w:tcPr>
          <w:p w14:paraId="04F7061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13B04F3C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06</w:t>
            </w:r>
          </w:p>
        </w:tc>
        <w:tc>
          <w:tcPr>
            <w:tcW w:w="1739" w:type="dxa"/>
            <w:noWrap/>
            <w:vAlign w:val="center"/>
          </w:tcPr>
          <w:p w14:paraId="6DDC65D8" w14:textId="77777777" w:rsidR="00FE4883" w:rsidRPr="00D61859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32 131,8</w:t>
            </w:r>
          </w:p>
        </w:tc>
      </w:tr>
      <w:tr w:rsidR="00FE4883" w:rsidRPr="00CD36B1" w14:paraId="29A57371" w14:textId="77777777" w:rsidTr="00FE4883">
        <w:tc>
          <w:tcPr>
            <w:tcW w:w="724" w:type="dxa"/>
            <w:hideMark/>
          </w:tcPr>
          <w:p w14:paraId="07E7A59E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CC95518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25" w:type="dxa"/>
            <w:noWrap/>
            <w:vAlign w:val="center"/>
            <w:hideMark/>
          </w:tcPr>
          <w:p w14:paraId="32D26A7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4D4BFF0C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11</w:t>
            </w:r>
          </w:p>
        </w:tc>
        <w:tc>
          <w:tcPr>
            <w:tcW w:w="1739" w:type="dxa"/>
            <w:noWrap/>
            <w:vAlign w:val="center"/>
          </w:tcPr>
          <w:p w14:paraId="77844DB1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100,0</w:t>
            </w:r>
          </w:p>
        </w:tc>
      </w:tr>
      <w:tr w:rsidR="00FE4883" w:rsidRPr="00CD36B1" w14:paraId="6759F8C9" w14:textId="77777777" w:rsidTr="00FE4883">
        <w:tc>
          <w:tcPr>
            <w:tcW w:w="724" w:type="dxa"/>
            <w:hideMark/>
          </w:tcPr>
          <w:p w14:paraId="4B4A7E82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3E40D82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25" w:type="dxa"/>
            <w:noWrap/>
            <w:vAlign w:val="center"/>
            <w:hideMark/>
          </w:tcPr>
          <w:p w14:paraId="5EE6E441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870" w:type="dxa"/>
            <w:noWrap/>
            <w:vAlign w:val="center"/>
            <w:hideMark/>
          </w:tcPr>
          <w:p w14:paraId="5ACF7C03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13</w:t>
            </w:r>
          </w:p>
        </w:tc>
        <w:tc>
          <w:tcPr>
            <w:tcW w:w="1739" w:type="dxa"/>
            <w:noWrap/>
            <w:vAlign w:val="center"/>
          </w:tcPr>
          <w:p w14:paraId="64D5563B" w14:textId="77777777" w:rsidR="00FE4883" w:rsidRPr="005D4F20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206 949,1</w:t>
            </w:r>
          </w:p>
        </w:tc>
      </w:tr>
      <w:tr w:rsidR="00FE4883" w:rsidRPr="00CD36B1" w14:paraId="414FB6C0" w14:textId="77777777" w:rsidTr="00FE4883">
        <w:tc>
          <w:tcPr>
            <w:tcW w:w="724" w:type="dxa"/>
            <w:hideMark/>
          </w:tcPr>
          <w:p w14:paraId="01AA31AE" w14:textId="77777777" w:rsidR="00FE4883" w:rsidRPr="00CD36B1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796" w:type="dxa"/>
            <w:vAlign w:val="bottom"/>
            <w:hideMark/>
          </w:tcPr>
          <w:p w14:paraId="7940A0F2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25" w:type="dxa"/>
            <w:noWrap/>
            <w:vAlign w:val="center"/>
            <w:hideMark/>
          </w:tcPr>
          <w:p w14:paraId="3F6B61B8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870" w:type="dxa"/>
            <w:noWrap/>
            <w:vAlign w:val="center"/>
            <w:hideMark/>
          </w:tcPr>
          <w:p w14:paraId="1590B453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6B629DE1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234,2</w:t>
            </w:r>
          </w:p>
        </w:tc>
      </w:tr>
      <w:tr w:rsidR="00FE4883" w:rsidRPr="00CD36B1" w14:paraId="07F5DDAF" w14:textId="77777777" w:rsidTr="00FE4883">
        <w:tc>
          <w:tcPr>
            <w:tcW w:w="724" w:type="dxa"/>
            <w:hideMark/>
          </w:tcPr>
          <w:p w14:paraId="2A22C0E3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24E95D7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Мобилизационная подготовка экономики</w:t>
            </w:r>
          </w:p>
        </w:tc>
        <w:tc>
          <w:tcPr>
            <w:tcW w:w="725" w:type="dxa"/>
            <w:noWrap/>
            <w:vAlign w:val="center"/>
            <w:hideMark/>
          </w:tcPr>
          <w:p w14:paraId="6BD7169F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02</w:t>
            </w:r>
          </w:p>
        </w:tc>
        <w:tc>
          <w:tcPr>
            <w:tcW w:w="870" w:type="dxa"/>
            <w:noWrap/>
            <w:vAlign w:val="center"/>
            <w:hideMark/>
          </w:tcPr>
          <w:p w14:paraId="358BB079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739" w:type="dxa"/>
            <w:noWrap/>
            <w:vAlign w:val="center"/>
          </w:tcPr>
          <w:p w14:paraId="4AFDDC36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234,2</w:t>
            </w:r>
          </w:p>
        </w:tc>
      </w:tr>
      <w:tr w:rsidR="00FE4883" w:rsidRPr="00CD36B1" w14:paraId="71CBF922" w14:textId="77777777" w:rsidTr="00FE4883">
        <w:tc>
          <w:tcPr>
            <w:tcW w:w="724" w:type="dxa"/>
            <w:hideMark/>
          </w:tcPr>
          <w:p w14:paraId="7E4642C9" w14:textId="77777777" w:rsidR="00FE4883" w:rsidRPr="00CD36B1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796" w:type="dxa"/>
            <w:vAlign w:val="bottom"/>
            <w:hideMark/>
          </w:tcPr>
          <w:p w14:paraId="687D0C68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5" w:type="dxa"/>
            <w:noWrap/>
            <w:vAlign w:val="center"/>
            <w:hideMark/>
          </w:tcPr>
          <w:p w14:paraId="2051E77F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870" w:type="dxa"/>
            <w:noWrap/>
            <w:vAlign w:val="center"/>
            <w:hideMark/>
          </w:tcPr>
          <w:p w14:paraId="012AB454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5E54AF0A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28 636,4</w:t>
            </w:r>
          </w:p>
        </w:tc>
      </w:tr>
      <w:tr w:rsidR="00FE4883" w:rsidRPr="00CD36B1" w14:paraId="458D46DA" w14:textId="77777777" w:rsidTr="00FE4883">
        <w:tc>
          <w:tcPr>
            <w:tcW w:w="724" w:type="dxa"/>
            <w:hideMark/>
          </w:tcPr>
          <w:p w14:paraId="3921853D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601409D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8413C8">
              <w:rPr>
                <w:sz w:val="28"/>
                <w:szCs w:val="2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5" w:type="dxa"/>
            <w:noWrap/>
            <w:vAlign w:val="center"/>
            <w:hideMark/>
          </w:tcPr>
          <w:p w14:paraId="09189D82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870" w:type="dxa"/>
            <w:noWrap/>
            <w:vAlign w:val="center"/>
            <w:hideMark/>
          </w:tcPr>
          <w:p w14:paraId="105F28DF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39" w:type="dxa"/>
            <w:noWrap/>
            <w:vAlign w:val="center"/>
          </w:tcPr>
          <w:p w14:paraId="2DAF9FAC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28 636,4</w:t>
            </w:r>
          </w:p>
        </w:tc>
      </w:tr>
      <w:tr w:rsidR="00FE4883" w:rsidRPr="00CD36B1" w14:paraId="62A6F0A8" w14:textId="77777777" w:rsidTr="00FE4883">
        <w:tc>
          <w:tcPr>
            <w:tcW w:w="724" w:type="dxa"/>
          </w:tcPr>
          <w:p w14:paraId="57E3E9F8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5D93A197" w14:textId="77777777" w:rsidR="00FE4883" w:rsidRPr="008413C8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A73EDB">
              <w:rPr>
                <w:sz w:val="28"/>
                <w:szCs w:val="2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5" w:type="dxa"/>
            <w:noWrap/>
            <w:vAlign w:val="center"/>
          </w:tcPr>
          <w:p w14:paraId="03AAF72D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70" w:type="dxa"/>
            <w:noWrap/>
            <w:vAlign w:val="center"/>
          </w:tcPr>
          <w:p w14:paraId="50D91A3E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39" w:type="dxa"/>
            <w:noWrap/>
            <w:vAlign w:val="center"/>
          </w:tcPr>
          <w:p w14:paraId="33D08C66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FE4883" w:rsidRPr="00CD36B1" w14:paraId="0CCE5F44" w14:textId="77777777" w:rsidTr="00FE4883">
        <w:tc>
          <w:tcPr>
            <w:tcW w:w="724" w:type="dxa"/>
            <w:hideMark/>
          </w:tcPr>
          <w:p w14:paraId="396B4170" w14:textId="77777777" w:rsidR="00FE4883" w:rsidRPr="00CD36B1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796" w:type="dxa"/>
            <w:vAlign w:val="bottom"/>
            <w:hideMark/>
          </w:tcPr>
          <w:p w14:paraId="62BA2872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25" w:type="dxa"/>
            <w:noWrap/>
            <w:vAlign w:val="center"/>
            <w:hideMark/>
          </w:tcPr>
          <w:p w14:paraId="1AAE978D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  <w:hideMark/>
          </w:tcPr>
          <w:p w14:paraId="36F8B28C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7DE672C8" w14:textId="77777777" w:rsidR="00FE4883" w:rsidRPr="00F67FA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40 838,3</w:t>
            </w:r>
          </w:p>
        </w:tc>
      </w:tr>
      <w:tr w:rsidR="00FE4883" w:rsidRPr="00CD36B1" w14:paraId="7D1BAB38" w14:textId="77777777" w:rsidTr="00FE4883">
        <w:tc>
          <w:tcPr>
            <w:tcW w:w="724" w:type="dxa"/>
            <w:hideMark/>
          </w:tcPr>
          <w:p w14:paraId="642969E0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3CF9CBB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25" w:type="dxa"/>
            <w:noWrap/>
            <w:vAlign w:val="center"/>
            <w:hideMark/>
          </w:tcPr>
          <w:p w14:paraId="6EBC6A0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  <w:hideMark/>
          </w:tcPr>
          <w:p w14:paraId="4D3D76CC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05</w:t>
            </w:r>
          </w:p>
        </w:tc>
        <w:tc>
          <w:tcPr>
            <w:tcW w:w="1739" w:type="dxa"/>
            <w:noWrap/>
            <w:vAlign w:val="center"/>
          </w:tcPr>
          <w:p w14:paraId="4A035689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27 082,7</w:t>
            </w:r>
          </w:p>
        </w:tc>
      </w:tr>
      <w:tr w:rsidR="00FE4883" w:rsidRPr="00CD36B1" w14:paraId="1D718DCB" w14:textId="77777777" w:rsidTr="00FE4883">
        <w:tc>
          <w:tcPr>
            <w:tcW w:w="724" w:type="dxa"/>
            <w:hideMark/>
          </w:tcPr>
          <w:p w14:paraId="2984814D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B61277C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725" w:type="dxa"/>
            <w:noWrap/>
            <w:vAlign w:val="center"/>
            <w:hideMark/>
          </w:tcPr>
          <w:p w14:paraId="3934A8F2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  <w:hideMark/>
          </w:tcPr>
          <w:p w14:paraId="34423125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1739" w:type="dxa"/>
            <w:noWrap/>
            <w:vAlign w:val="center"/>
          </w:tcPr>
          <w:p w14:paraId="6A641B2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1 998,3</w:t>
            </w:r>
          </w:p>
        </w:tc>
      </w:tr>
      <w:tr w:rsidR="00FE4883" w:rsidRPr="00CD36B1" w14:paraId="11C3ABF3" w14:textId="77777777" w:rsidTr="00FE4883">
        <w:tc>
          <w:tcPr>
            <w:tcW w:w="724" w:type="dxa"/>
            <w:hideMark/>
          </w:tcPr>
          <w:p w14:paraId="28595F31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7A5A85B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25" w:type="dxa"/>
            <w:noWrap/>
            <w:vAlign w:val="center"/>
          </w:tcPr>
          <w:p w14:paraId="79385E75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  <w:noWrap/>
            <w:vAlign w:val="center"/>
          </w:tcPr>
          <w:p w14:paraId="028C9F93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12</w:t>
            </w:r>
          </w:p>
        </w:tc>
        <w:tc>
          <w:tcPr>
            <w:tcW w:w="1739" w:type="dxa"/>
            <w:noWrap/>
            <w:vAlign w:val="center"/>
          </w:tcPr>
          <w:p w14:paraId="67D2819F" w14:textId="77777777" w:rsidR="00FE4883" w:rsidRPr="00F67FA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11 757,3</w:t>
            </w:r>
          </w:p>
        </w:tc>
      </w:tr>
      <w:tr w:rsidR="00FE4883" w:rsidRPr="00CD36B1" w14:paraId="483EF24C" w14:textId="77777777" w:rsidTr="00FE4883">
        <w:tc>
          <w:tcPr>
            <w:tcW w:w="724" w:type="dxa"/>
          </w:tcPr>
          <w:p w14:paraId="1AA84513" w14:textId="77777777" w:rsidR="00FE4883" w:rsidRPr="00F67FAE" w:rsidRDefault="00FE4883">
            <w:pPr>
              <w:rPr>
                <w:b/>
                <w:sz w:val="28"/>
                <w:szCs w:val="28"/>
              </w:rPr>
            </w:pPr>
            <w:r w:rsidRPr="00F67FA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796" w:type="dxa"/>
            <w:vAlign w:val="bottom"/>
          </w:tcPr>
          <w:p w14:paraId="446E9B6E" w14:textId="77777777" w:rsidR="00FE4883" w:rsidRPr="00F67FAE" w:rsidRDefault="00FE4883" w:rsidP="00FE4883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F67FAE">
              <w:rPr>
                <w:b/>
                <w:sz w:val="28"/>
                <w:szCs w:val="28"/>
              </w:rPr>
              <w:t>Жилищно-коммунальное хозяй</w:t>
            </w:r>
            <w:r>
              <w:rPr>
                <w:b/>
                <w:sz w:val="28"/>
                <w:szCs w:val="28"/>
              </w:rPr>
              <w:t>с</w:t>
            </w:r>
            <w:r w:rsidRPr="00F67FAE">
              <w:rPr>
                <w:b/>
                <w:sz w:val="28"/>
                <w:szCs w:val="28"/>
              </w:rPr>
              <w:t>тво</w:t>
            </w:r>
          </w:p>
        </w:tc>
        <w:tc>
          <w:tcPr>
            <w:tcW w:w="725" w:type="dxa"/>
            <w:noWrap/>
            <w:vAlign w:val="center"/>
          </w:tcPr>
          <w:p w14:paraId="624DA745" w14:textId="77777777" w:rsidR="00FE4883" w:rsidRPr="00F67FAE" w:rsidRDefault="00FE4883" w:rsidP="00FE488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67FAE">
              <w:rPr>
                <w:rFonts w:eastAsia="Calibri"/>
                <w:b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870" w:type="dxa"/>
            <w:noWrap/>
            <w:vAlign w:val="center"/>
          </w:tcPr>
          <w:p w14:paraId="5816F9E0" w14:textId="77777777" w:rsidR="00FE4883" w:rsidRPr="00CD36B1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39" w:type="dxa"/>
            <w:noWrap/>
            <w:vAlign w:val="center"/>
          </w:tcPr>
          <w:p w14:paraId="047CF13A" w14:textId="77777777" w:rsidR="00FE4883" w:rsidRPr="00F40A22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1 958,2</w:t>
            </w:r>
          </w:p>
        </w:tc>
      </w:tr>
      <w:tr w:rsidR="00FE4883" w:rsidRPr="00CD36B1" w14:paraId="3AC5E076" w14:textId="77777777" w:rsidTr="00FE4883">
        <w:tc>
          <w:tcPr>
            <w:tcW w:w="724" w:type="dxa"/>
          </w:tcPr>
          <w:p w14:paraId="31E2183D" w14:textId="77777777" w:rsidR="00FE4883" w:rsidRPr="00F67FAE" w:rsidRDefault="00FE4883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49C8B2B4" w14:textId="77777777" w:rsidR="00FE4883" w:rsidRPr="00A73EDB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A73EDB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725" w:type="dxa"/>
            <w:noWrap/>
            <w:vAlign w:val="center"/>
          </w:tcPr>
          <w:p w14:paraId="337C755D" w14:textId="77777777" w:rsidR="00FE4883" w:rsidRPr="00071AC6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1AC6"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870" w:type="dxa"/>
            <w:noWrap/>
            <w:vAlign w:val="center"/>
          </w:tcPr>
          <w:p w14:paraId="48AF3FAF" w14:textId="77777777" w:rsidR="00FE4883" w:rsidRPr="00071AC6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1AC6">
              <w:rPr>
                <w:rFonts w:eastAsia="Calibri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739" w:type="dxa"/>
            <w:noWrap/>
            <w:vAlign w:val="center"/>
          </w:tcPr>
          <w:p w14:paraId="062B00AF" w14:textId="77777777" w:rsidR="00FE4883" w:rsidRPr="00071AC6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1 928,3</w:t>
            </w:r>
          </w:p>
        </w:tc>
      </w:tr>
      <w:tr w:rsidR="00FE4883" w:rsidRPr="00CD36B1" w14:paraId="77E7846F" w14:textId="77777777" w:rsidTr="00FE4883">
        <w:tc>
          <w:tcPr>
            <w:tcW w:w="724" w:type="dxa"/>
          </w:tcPr>
          <w:p w14:paraId="5440F31F" w14:textId="77777777" w:rsidR="00FE4883" w:rsidRPr="00F67FAE" w:rsidRDefault="00FE4883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5ABBC773" w14:textId="77777777" w:rsidR="00FE4883" w:rsidRPr="00A73EDB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25" w:type="dxa"/>
            <w:noWrap/>
            <w:vAlign w:val="center"/>
          </w:tcPr>
          <w:p w14:paraId="70DF62C9" w14:textId="77777777" w:rsidR="00FE4883" w:rsidRPr="00071AC6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870" w:type="dxa"/>
            <w:noWrap/>
            <w:vAlign w:val="center"/>
          </w:tcPr>
          <w:p w14:paraId="44DDBB52" w14:textId="77777777" w:rsidR="00FE4883" w:rsidRPr="00071AC6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1739" w:type="dxa"/>
            <w:noWrap/>
            <w:vAlign w:val="center"/>
          </w:tcPr>
          <w:p w14:paraId="09680DD6" w14:textId="77777777" w:rsidR="00FE4883" w:rsidRPr="00071AC6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29,9</w:t>
            </w:r>
          </w:p>
        </w:tc>
      </w:tr>
      <w:tr w:rsidR="00FE4883" w:rsidRPr="00CD36B1" w14:paraId="196EFFE8" w14:textId="77777777" w:rsidTr="00FE4883">
        <w:tc>
          <w:tcPr>
            <w:tcW w:w="724" w:type="dxa"/>
          </w:tcPr>
          <w:p w14:paraId="07D09149" w14:textId="77777777" w:rsidR="00FE4883" w:rsidRPr="00F67FAE" w:rsidRDefault="00FE48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796" w:type="dxa"/>
          </w:tcPr>
          <w:p w14:paraId="676253D7" w14:textId="77777777" w:rsidR="00FE4883" w:rsidRPr="00C15BDD" w:rsidRDefault="00FE4883" w:rsidP="00FE4883">
            <w:pPr>
              <w:rPr>
                <w:b/>
                <w:sz w:val="28"/>
                <w:szCs w:val="28"/>
              </w:rPr>
            </w:pPr>
            <w:r w:rsidRPr="00C15BDD">
              <w:rPr>
                <w:b/>
                <w:sz w:val="28"/>
                <w:szCs w:val="28"/>
              </w:rPr>
              <w:t>Охрана окружающей среды</w:t>
            </w:r>
          </w:p>
        </w:tc>
        <w:tc>
          <w:tcPr>
            <w:tcW w:w="725" w:type="dxa"/>
            <w:noWrap/>
            <w:vAlign w:val="center"/>
          </w:tcPr>
          <w:p w14:paraId="42375365" w14:textId="77777777" w:rsidR="00FE4883" w:rsidRPr="00A44C2F" w:rsidRDefault="00FE4883" w:rsidP="00FE488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C2F">
              <w:rPr>
                <w:rFonts w:eastAsia="Calibri"/>
                <w:b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870" w:type="dxa"/>
            <w:noWrap/>
            <w:vAlign w:val="center"/>
          </w:tcPr>
          <w:p w14:paraId="5F871FEF" w14:textId="77777777" w:rsidR="00FE4883" w:rsidRPr="00A44C2F" w:rsidRDefault="00FE4883" w:rsidP="00FE488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39" w:type="dxa"/>
            <w:noWrap/>
            <w:vAlign w:val="center"/>
          </w:tcPr>
          <w:p w14:paraId="5DE0F049" w14:textId="77777777" w:rsidR="00FE4883" w:rsidRPr="00A44C2F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10 445,5</w:t>
            </w:r>
          </w:p>
        </w:tc>
      </w:tr>
      <w:tr w:rsidR="00FE4883" w:rsidRPr="00CD36B1" w14:paraId="48DFC6A9" w14:textId="77777777" w:rsidTr="00FE4883">
        <w:tc>
          <w:tcPr>
            <w:tcW w:w="724" w:type="dxa"/>
          </w:tcPr>
          <w:p w14:paraId="525C2386" w14:textId="77777777" w:rsidR="00FE4883" w:rsidRPr="00F67FAE" w:rsidRDefault="00FE4883">
            <w:pPr>
              <w:rPr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14:paraId="33CBA705" w14:textId="77777777" w:rsidR="00FE4883" w:rsidRPr="00C15BDD" w:rsidRDefault="00FE4883" w:rsidP="00FE4883">
            <w:pPr>
              <w:rPr>
                <w:sz w:val="28"/>
                <w:szCs w:val="28"/>
              </w:rPr>
            </w:pPr>
            <w:r w:rsidRPr="00C15BDD">
              <w:rPr>
                <w:sz w:val="28"/>
                <w:szCs w:val="28"/>
              </w:rPr>
              <w:t>Другие вопросы в области окружающей среды</w:t>
            </w:r>
          </w:p>
        </w:tc>
        <w:tc>
          <w:tcPr>
            <w:tcW w:w="725" w:type="dxa"/>
            <w:noWrap/>
            <w:vAlign w:val="center"/>
          </w:tcPr>
          <w:p w14:paraId="26D32E67" w14:textId="77777777" w:rsidR="00FE4883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870" w:type="dxa"/>
            <w:noWrap/>
            <w:vAlign w:val="center"/>
          </w:tcPr>
          <w:p w14:paraId="0EA7F91E" w14:textId="77777777" w:rsidR="00FE4883" w:rsidRDefault="00FE4883" w:rsidP="00FE488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1739" w:type="dxa"/>
            <w:noWrap/>
            <w:vAlign w:val="center"/>
          </w:tcPr>
          <w:p w14:paraId="5D0CA340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10 445,5</w:t>
            </w:r>
          </w:p>
        </w:tc>
      </w:tr>
      <w:tr w:rsidR="00FE4883" w:rsidRPr="00CD36B1" w14:paraId="53426182" w14:textId="77777777" w:rsidTr="00FE4883">
        <w:tc>
          <w:tcPr>
            <w:tcW w:w="724" w:type="dxa"/>
            <w:hideMark/>
          </w:tcPr>
          <w:p w14:paraId="4BD51743" w14:textId="77777777" w:rsidR="00FE4883" w:rsidRPr="00CD36B1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48EA4553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25" w:type="dxa"/>
            <w:noWrap/>
            <w:vAlign w:val="center"/>
            <w:hideMark/>
          </w:tcPr>
          <w:p w14:paraId="5E724EC7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62450906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0D781821" w14:textId="77777777" w:rsidR="00FE4883" w:rsidRPr="006E565D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2 330 293,4</w:t>
            </w:r>
          </w:p>
        </w:tc>
      </w:tr>
      <w:tr w:rsidR="00FE4883" w:rsidRPr="00CD36B1" w14:paraId="12726136" w14:textId="77777777" w:rsidTr="00FE4883">
        <w:tc>
          <w:tcPr>
            <w:tcW w:w="724" w:type="dxa"/>
            <w:hideMark/>
          </w:tcPr>
          <w:p w14:paraId="34A3A8EB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5942068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725" w:type="dxa"/>
            <w:noWrap/>
            <w:vAlign w:val="center"/>
            <w:hideMark/>
          </w:tcPr>
          <w:p w14:paraId="1EABF1E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456AEBC7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739" w:type="dxa"/>
            <w:noWrap/>
            <w:vAlign w:val="center"/>
          </w:tcPr>
          <w:p w14:paraId="31E3FD1F" w14:textId="77777777" w:rsidR="00FE4883" w:rsidRPr="006E565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730 587,5</w:t>
            </w:r>
          </w:p>
        </w:tc>
      </w:tr>
      <w:tr w:rsidR="00FE4883" w:rsidRPr="00CD36B1" w14:paraId="7FA14492" w14:textId="77777777" w:rsidTr="00FE4883">
        <w:tc>
          <w:tcPr>
            <w:tcW w:w="724" w:type="dxa"/>
            <w:hideMark/>
          </w:tcPr>
          <w:p w14:paraId="49080B04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549B6D59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725" w:type="dxa"/>
            <w:noWrap/>
            <w:vAlign w:val="center"/>
            <w:hideMark/>
          </w:tcPr>
          <w:p w14:paraId="69BEC174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56105BF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02</w:t>
            </w:r>
          </w:p>
        </w:tc>
        <w:tc>
          <w:tcPr>
            <w:tcW w:w="1739" w:type="dxa"/>
            <w:noWrap/>
            <w:vAlign w:val="center"/>
          </w:tcPr>
          <w:p w14:paraId="4CA561AF" w14:textId="77777777" w:rsidR="00FE4883" w:rsidRPr="006E565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1 332 225,3</w:t>
            </w:r>
          </w:p>
        </w:tc>
      </w:tr>
      <w:tr w:rsidR="00FE4883" w:rsidRPr="00CD36B1" w14:paraId="7C2D6A31" w14:textId="77777777" w:rsidTr="00FE4883">
        <w:tc>
          <w:tcPr>
            <w:tcW w:w="724" w:type="dxa"/>
            <w:hideMark/>
          </w:tcPr>
          <w:p w14:paraId="68D0989C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57B9761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725" w:type="dxa"/>
            <w:noWrap/>
            <w:vAlign w:val="center"/>
            <w:hideMark/>
          </w:tcPr>
          <w:p w14:paraId="116B1DA3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555CAEEF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1739" w:type="dxa"/>
            <w:noWrap/>
            <w:vAlign w:val="center"/>
          </w:tcPr>
          <w:p w14:paraId="5FAFF3EB" w14:textId="77777777" w:rsidR="00FE4883" w:rsidRPr="006E565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151 302,3</w:t>
            </w:r>
          </w:p>
        </w:tc>
      </w:tr>
      <w:tr w:rsidR="00FE4883" w:rsidRPr="00CD36B1" w14:paraId="73FCA987" w14:textId="77777777" w:rsidTr="00FE4883">
        <w:tc>
          <w:tcPr>
            <w:tcW w:w="724" w:type="dxa"/>
            <w:hideMark/>
          </w:tcPr>
          <w:p w14:paraId="754FC23F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FDBF32F" w14:textId="77777777" w:rsidR="00FE4883" w:rsidRPr="00CD36B1" w:rsidRDefault="00FE4883" w:rsidP="00FE488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5" w:type="dxa"/>
            <w:noWrap/>
            <w:vAlign w:val="center"/>
            <w:hideMark/>
          </w:tcPr>
          <w:p w14:paraId="040D1524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04F0A900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39" w:type="dxa"/>
            <w:noWrap/>
            <w:vAlign w:val="center"/>
          </w:tcPr>
          <w:p w14:paraId="1F900AD7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317,1</w:t>
            </w:r>
          </w:p>
        </w:tc>
      </w:tr>
      <w:tr w:rsidR="00FE4883" w:rsidRPr="00CD36B1" w14:paraId="58CBBCC7" w14:textId="77777777" w:rsidTr="00FE4883">
        <w:tc>
          <w:tcPr>
            <w:tcW w:w="724" w:type="dxa"/>
            <w:hideMark/>
          </w:tcPr>
          <w:p w14:paraId="3F008E90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36A0128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725" w:type="dxa"/>
            <w:noWrap/>
            <w:vAlign w:val="center"/>
            <w:hideMark/>
          </w:tcPr>
          <w:p w14:paraId="64BB2303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7A3B0ED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1739" w:type="dxa"/>
            <w:noWrap/>
            <w:vAlign w:val="center"/>
          </w:tcPr>
          <w:p w14:paraId="46B64040" w14:textId="77777777" w:rsidR="00FE4883" w:rsidRPr="006E565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8549,8</w:t>
            </w:r>
          </w:p>
        </w:tc>
      </w:tr>
      <w:tr w:rsidR="00FE4883" w:rsidRPr="00CD36B1" w14:paraId="2D321BBD" w14:textId="77777777" w:rsidTr="00FE4883">
        <w:tc>
          <w:tcPr>
            <w:tcW w:w="724" w:type="dxa"/>
            <w:hideMark/>
          </w:tcPr>
          <w:p w14:paraId="1B15FCDB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359219E0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725" w:type="dxa"/>
            <w:noWrap/>
            <w:vAlign w:val="center"/>
            <w:hideMark/>
          </w:tcPr>
          <w:p w14:paraId="40F788AE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07</w:t>
            </w:r>
          </w:p>
        </w:tc>
        <w:tc>
          <w:tcPr>
            <w:tcW w:w="870" w:type="dxa"/>
            <w:noWrap/>
            <w:vAlign w:val="center"/>
            <w:hideMark/>
          </w:tcPr>
          <w:p w14:paraId="73436109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09</w:t>
            </w:r>
          </w:p>
        </w:tc>
        <w:tc>
          <w:tcPr>
            <w:tcW w:w="1739" w:type="dxa"/>
            <w:noWrap/>
            <w:vAlign w:val="center"/>
          </w:tcPr>
          <w:p w14:paraId="7AEE90B3" w14:textId="77777777" w:rsidR="00FE4883" w:rsidRPr="006E565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107 311,4</w:t>
            </w:r>
          </w:p>
        </w:tc>
      </w:tr>
      <w:tr w:rsidR="00FE4883" w:rsidRPr="00CD36B1" w14:paraId="5EE33CDF" w14:textId="77777777" w:rsidTr="00FE4883">
        <w:tc>
          <w:tcPr>
            <w:tcW w:w="724" w:type="dxa"/>
            <w:hideMark/>
          </w:tcPr>
          <w:p w14:paraId="765EED1C" w14:textId="77777777" w:rsidR="00FE4883" w:rsidRPr="00CD36B1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32BB4801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25" w:type="dxa"/>
            <w:noWrap/>
            <w:vAlign w:val="center"/>
            <w:hideMark/>
          </w:tcPr>
          <w:p w14:paraId="55C61984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870" w:type="dxa"/>
            <w:noWrap/>
            <w:vAlign w:val="center"/>
            <w:hideMark/>
          </w:tcPr>
          <w:p w14:paraId="2BCDBDE9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0EFB6F23" w14:textId="77777777" w:rsidR="00FE4883" w:rsidRPr="006E565D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97569,5</w:t>
            </w:r>
          </w:p>
        </w:tc>
      </w:tr>
      <w:tr w:rsidR="00FE4883" w:rsidRPr="00CD36B1" w14:paraId="38B248F6" w14:textId="77777777" w:rsidTr="00FE4883">
        <w:tc>
          <w:tcPr>
            <w:tcW w:w="724" w:type="dxa"/>
            <w:hideMark/>
          </w:tcPr>
          <w:p w14:paraId="4EA328D4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6462237B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Культура</w:t>
            </w:r>
          </w:p>
        </w:tc>
        <w:tc>
          <w:tcPr>
            <w:tcW w:w="725" w:type="dxa"/>
            <w:noWrap/>
            <w:vAlign w:val="center"/>
            <w:hideMark/>
          </w:tcPr>
          <w:p w14:paraId="23F8170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08</w:t>
            </w:r>
          </w:p>
        </w:tc>
        <w:tc>
          <w:tcPr>
            <w:tcW w:w="870" w:type="dxa"/>
            <w:noWrap/>
            <w:vAlign w:val="center"/>
            <w:hideMark/>
          </w:tcPr>
          <w:p w14:paraId="7F9920B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739" w:type="dxa"/>
            <w:noWrap/>
            <w:vAlign w:val="center"/>
          </w:tcPr>
          <w:p w14:paraId="3089FCC1" w14:textId="77777777" w:rsidR="00FE4883" w:rsidRPr="006E565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95929,3</w:t>
            </w:r>
          </w:p>
        </w:tc>
      </w:tr>
      <w:tr w:rsidR="00FE4883" w:rsidRPr="00CD36B1" w14:paraId="69DD3689" w14:textId="77777777" w:rsidTr="00FE4883">
        <w:tc>
          <w:tcPr>
            <w:tcW w:w="724" w:type="dxa"/>
            <w:hideMark/>
          </w:tcPr>
          <w:p w14:paraId="2AA5DED5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38626693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noWrap/>
            <w:vAlign w:val="center"/>
            <w:hideMark/>
          </w:tcPr>
          <w:p w14:paraId="3205DD09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08</w:t>
            </w:r>
          </w:p>
        </w:tc>
        <w:tc>
          <w:tcPr>
            <w:tcW w:w="870" w:type="dxa"/>
            <w:noWrap/>
            <w:vAlign w:val="center"/>
            <w:hideMark/>
          </w:tcPr>
          <w:p w14:paraId="25FD6EA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739" w:type="dxa"/>
            <w:noWrap/>
            <w:vAlign w:val="center"/>
          </w:tcPr>
          <w:p w14:paraId="0689A72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1 640,2</w:t>
            </w:r>
          </w:p>
        </w:tc>
      </w:tr>
      <w:tr w:rsidR="00FE4883" w:rsidRPr="00CD36B1" w14:paraId="1B97DE6D" w14:textId="77777777" w:rsidTr="00FE4883">
        <w:tc>
          <w:tcPr>
            <w:tcW w:w="724" w:type="dxa"/>
          </w:tcPr>
          <w:p w14:paraId="668223A6" w14:textId="77777777" w:rsidR="00FE4883" w:rsidRPr="00AF4295" w:rsidRDefault="00FE48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  <w:r w:rsidRPr="00AF42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</w:tcPr>
          <w:p w14:paraId="299E7724" w14:textId="77777777" w:rsidR="00FE4883" w:rsidRPr="007E4E1F" w:rsidRDefault="00FE4883" w:rsidP="00FE4883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E4E1F">
              <w:rPr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725" w:type="dxa"/>
            <w:noWrap/>
            <w:vAlign w:val="center"/>
          </w:tcPr>
          <w:p w14:paraId="3F4D5FC4" w14:textId="77777777" w:rsidR="00FE4883" w:rsidRPr="00120E46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 w:rsidRPr="00120E46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870" w:type="dxa"/>
            <w:noWrap/>
            <w:vAlign w:val="center"/>
          </w:tcPr>
          <w:p w14:paraId="165FCB2E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7402698B" w14:textId="77777777" w:rsidR="00FE4883" w:rsidRPr="00120E46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20E46">
              <w:rPr>
                <w:b/>
                <w:sz w:val="28"/>
                <w:szCs w:val="28"/>
                <w:lang w:eastAsia="en-US"/>
              </w:rPr>
              <w:t>850,0</w:t>
            </w:r>
          </w:p>
        </w:tc>
      </w:tr>
      <w:tr w:rsidR="00FE4883" w:rsidRPr="00CD36B1" w14:paraId="7D6FE568" w14:textId="77777777" w:rsidTr="00FE4883">
        <w:tc>
          <w:tcPr>
            <w:tcW w:w="724" w:type="dxa"/>
          </w:tcPr>
          <w:p w14:paraId="2C3CC8DA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32F21116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725" w:type="dxa"/>
            <w:noWrap/>
            <w:vAlign w:val="center"/>
          </w:tcPr>
          <w:p w14:paraId="0B86542F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870" w:type="dxa"/>
            <w:noWrap/>
            <w:vAlign w:val="center"/>
          </w:tcPr>
          <w:p w14:paraId="3B5844B9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39" w:type="dxa"/>
            <w:noWrap/>
            <w:vAlign w:val="center"/>
          </w:tcPr>
          <w:p w14:paraId="44514925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850,0</w:t>
            </w:r>
          </w:p>
        </w:tc>
      </w:tr>
      <w:tr w:rsidR="00FE4883" w:rsidRPr="00CD36B1" w14:paraId="37DF76C2" w14:textId="77777777" w:rsidTr="00FE4883">
        <w:tc>
          <w:tcPr>
            <w:tcW w:w="724" w:type="dxa"/>
          </w:tcPr>
          <w:p w14:paraId="48C0C63C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2681C497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noWrap/>
            <w:vAlign w:val="center"/>
          </w:tcPr>
          <w:p w14:paraId="5B5F91B2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0" w:type="dxa"/>
            <w:noWrap/>
            <w:vAlign w:val="center"/>
          </w:tcPr>
          <w:p w14:paraId="7C654662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544A0CF2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4883" w:rsidRPr="00CD36B1" w14:paraId="0599B5EB" w14:textId="77777777" w:rsidTr="00FE4883">
        <w:tc>
          <w:tcPr>
            <w:tcW w:w="724" w:type="dxa"/>
            <w:hideMark/>
          </w:tcPr>
          <w:p w14:paraId="12DBB7F6" w14:textId="77777777" w:rsidR="00FE4883" w:rsidRPr="00CD36B1" w:rsidRDefault="00FE4883" w:rsidP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122D16C9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25" w:type="dxa"/>
            <w:noWrap/>
            <w:vAlign w:val="center"/>
            <w:hideMark/>
          </w:tcPr>
          <w:p w14:paraId="66CFDC42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4F41B581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26DCF46D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174 591,8</w:t>
            </w:r>
          </w:p>
        </w:tc>
      </w:tr>
      <w:tr w:rsidR="00FE4883" w:rsidRPr="00CD36B1" w14:paraId="62304187" w14:textId="77777777" w:rsidTr="00FE4883">
        <w:tc>
          <w:tcPr>
            <w:tcW w:w="724" w:type="dxa"/>
            <w:hideMark/>
          </w:tcPr>
          <w:p w14:paraId="74E4B450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4E646E5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725" w:type="dxa"/>
            <w:noWrap/>
            <w:vAlign w:val="center"/>
            <w:hideMark/>
          </w:tcPr>
          <w:p w14:paraId="113A6CF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097365A0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739" w:type="dxa"/>
            <w:noWrap/>
            <w:vAlign w:val="center"/>
          </w:tcPr>
          <w:p w14:paraId="2B0E6472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8 148,8</w:t>
            </w:r>
          </w:p>
        </w:tc>
      </w:tr>
      <w:tr w:rsidR="00FE4883" w:rsidRPr="00CD36B1" w14:paraId="2DAEC673" w14:textId="77777777" w:rsidTr="00FE4883">
        <w:tc>
          <w:tcPr>
            <w:tcW w:w="724" w:type="dxa"/>
            <w:hideMark/>
          </w:tcPr>
          <w:p w14:paraId="704EC942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98BD46D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25" w:type="dxa"/>
            <w:noWrap/>
            <w:vAlign w:val="center"/>
            <w:hideMark/>
          </w:tcPr>
          <w:p w14:paraId="24611F5C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3CFCC405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03</w:t>
            </w:r>
          </w:p>
        </w:tc>
        <w:tc>
          <w:tcPr>
            <w:tcW w:w="1739" w:type="dxa"/>
            <w:noWrap/>
            <w:vAlign w:val="center"/>
          </w:tcPr>
          <w:p w14:paraId="47F8C51D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54 935,8</w:t>
            </w:r>
          </w:p>
        </w:tc>
      </w:tr>
      <w:tr w:rsidR="00FE4883" w:rsidRPr="00CD36B1" w14:paraId="57D4E2F4" w14:textId="77777777" w:rsidTr="00FE4883">
        <w:tc>
          <w:tcPr>
            <w:tcW w:w="724" w:type="dxa"/>
            <w:hideMark/>
          </w:tcPr>
          <w:p w14:paraId="24FFE63F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0830C8C5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725" w:type="dxa"/>
            <w:noWrap/>
            <w:vAlign w:val="center"/>
            <w:hideMark/>
          </w:tcPr>
          <w:p w14:paraId="5292E4C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685FEE33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04</w:t>
            </w:r>
          </w:p>
        </w:tc>
        <w:tc>
          <w:tcPr>
            <w:tcW w:w="1739" w:type="dxa"/>
            <w:noWrap/>
            <w:vAlign w:val="center"/>
          </w:tcPr>
          <w:p w14:paraId="43420C0B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108 831,4</w:t>
            </w:r>
          </w:p>
        </w:tc>
      </w:tr>
      <w:tr w:rsidR="00FE4883" w:rsidRPr="00CD36B1" w14:paraId="1D1BAED2" w14:textId="77777777" w:rsidTr="00FE4883">
        <w:tc>
          <w:tcPr>
            <w:tcW w:w="724" w:type="dxa"/>
            <w:hideMark/>
          </w:tcPr>
          <w:p w14:paraId="1D138621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10D7183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25" w:type="dxa"/>
            <w:noWrap/>
            <w:vAlign w:val="center"/>
            <w:hideMark/>
          </w:tcPr>
          <w:p w14:paraId="4BC87A0B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  <w:noWrap/>
            <w:vAlign w:val="center"/>
            <w:hideMark/>
          </w:tcPr>
          <w:p w14:paraId="64FECE76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06</w:t>
            </w:r>
          </w:p>
        </w:tc>
        <w:tc>
          <w:tcPr>
            <w:tcW w:w="1739" w:type="dxa"/>
            <w:noWrap/>
            <w:vAlign w:val="center"/>
          </w:tcPr>
          <w:p w14:paraId="1E43763C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2 675,8</w:t>
            </w:r>
          </w:p>
        </w:tc>
      </w:tr>
      <w:tr w:rsidR="00FE4883" w:rsidRPr="00CD36B1" w14:paraId="086AE730" w14:textId="77777777" w:rsidTr="00FE4883">
        <w:tc>
          <w:tcPr>
            <w:tcW w:w="724" w:type="dxa"/>
            <w:hideMark/>
          </w:tcPr>
          <w:p w14:paraId="4A0E6BA8" w14:textId="77777777" w:rsidR="00FE4883" w:rsidRPr="00CD36B1" w:rsidRDefault="00FE4883" w:rsidP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2644DCCE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25" w:type="dxa"/>
            <w:noWrap/>
            <w:vAlign w:val="center"/>
            <w:hideMark/>
          </w:tcPr>
          <w:p w14:paraId="3AD79D55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  <w:hideMark/>
          </w:tcPr>
          <w:p w14:paraId="7CBB9F31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44D7086C" w14:textId="77777777" w:rsidR="00FE4883" w:rsidRPr="006E565D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237 730,0</w:t>
            </w:r>
          </w:p>
        </w:tc>
      </w:tr>
      <w:tr w:rsidR="00FE4883" w:rsidRPr="00CD36B1" w14:paraId="4E52CE95" w14:textId="77777777" w:rsidTr="00FE4883">
        <w:tc>
          <w:tcPr>
            <w:tcW w:w="724" w:type="dxa"/>
            <w:hideMark/>
          </w:tcPr>
          <w:p w14:paraId="0833C8A6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45A54239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25" w:type="dxa"/>
            <w:noWrap/>
            <w:vAlign w:val="center"/>
            <w:hideMark/>
          </w:tcPr>
          <w:p w14:paraId="6FEA6E34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  <w:hideMark/>
          </w:tcPr>
          <w:p w14:paraId="0F92B781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739" w:type="dxa"/>
            <w:noWrap/>
            <w:vAlign w:val="center"/>
          </w:tcPr>
          <w:p w14:paraId="0A969806" w14:textId="77777777" w:rsidR="00FE4883" w:rsidRPr="00DB0CE2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207 758,6</w:t>
            </w:r>
          </w:p>
        </w:tc>
      </w:tr>
      <w:tr w:rsidR="00FE4883" w:rsidRPr="00CD36B1" w14:paraId="32373B52" w14:textId="77777777" w:rsidTr="00FE4883">
        <w:tc>
          <w:tcPr>
            <w:tcW w:w="724" w:type="dxa"/>
          </w:tcPr>
          <w:p w14:paraId="59CC1101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04B53C44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725" w:type="dxa"/>
            <w:noWrap/>
            <w:vAlign w:val="center"/>
          </w:tcPr>
          <w:p w14:paraId="37D5BB92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</w:tcPr>
          <w:p w14:paraId="1D8992BA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39" w:type="dxa"/>
            <w:noWrap/>
            <w:vAlign w:val="center"/>
          </w:tcPr>
          <w:p w14:paraId="41CEB65F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5 602,3</w:t>
            </w:r>
          </w:p>
        </w:tc>
      </w:tr>
      <w:tr w:rsidR="00FE4883" w:rsidRPr="00CD36B1" w14:paraId="0F0C2A68" w14:textId="77777777" w:rsidTr="00FE4883">
        <w:tc>
          <w:tcPr>
            <w:tcW w:w="724" w:type="dxa"/>
          </w:tcPr>
          <w:p w14:paraId="0BEB8658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658D915E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A73EDB">
              <w:rPr>
                <w:sz w:val="28"/>
                <w:szCs w:val="28"/>
              </w:rPr>
              <w:t>Спорт высших достижений</w:t>
            </w:r>
          </w:p>
        </w:tc>
        <w:tc>
          <w:tcPr>
            <w:tcW w:w="725" w:type="dxa"/>
            <w:noWrap/>
            <w:vAlign w:val="center"/>
          </w:tcPr>
          <w:p w14:paraId="030EB438" w14:textId="77777777" w:rsidR="00FE4883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</w:tcPr>
          <w:p w14:paraId="66247F7D" w14:textId="77777777" w:rsidR="00FE4883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39" w:type="dxa"/>
            <w:noWrap/>
            <w:vAlign w:val="center"/>
          </w:tcPr>
          <w:p w14:paraId="213BD2A1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17 719,1</w:t>
            </w:r>
          </w:p>
        </w:tc>
      </w:tr>
      <w:tr w:rsidR="00FE4883" w:rsidRPr="00CD36B1" w14:paraId="31225616" w14:textId="77777777" w:rsidTr="00FE4883">
        <w:tc>
          <w:tcPr>
            <w:tcW w:w="724" w:type="dxa"/>
            <w:hideMark/>
          </w:tcPr>
          <w:p w14:paraId="60C388EF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486918A8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725" w:type="dxa"/>
            <w:noWrap/>
            <w:vAlign w:val="center"/>
            <w:hideMark/>
          </w:tcPr>
          <w:p w14:paraId="02E3CB16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  <w:noWrap/>
            <w:vAlign w:val="center"/>
            <w:hideMark/>
          </w:tcPr>
          <w:p w14:paraId="77F2CD9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05</w:t>
            </w:r>
          </w:p>
        </w:tc>
        <w:tc>
          <w:tcPr>
            <w:tcW w:w="1739" w:type="dxa"/>
            <w:noWrap/>
            <w:vAlign w:val="center"/>
          </w:tcPr>
          <w:p w14:paraId="38C67925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6 650,0</w:t>
            </w:r>
          </w:p>
        </w:tc>
      </w:tr>
      <w:tr w:rsidR="00FE4883" w:rsidRPr="00CD36B1" w14:paraId="3C6650A1" w14:textId="77777777" w:rsidTr="00FE4883">
        <w:tc>
          <w:tcPr>
            <w:tcW w:w="724" w:type="dxa"/>
            <w:hideMark/>
          </w:tcPr>
          <w:p w14:paraId="0D4D5513" w14:textId="77777777" w:rsidR="00FE4883" w:rsidRPr="00CD36B1" w:rsidRDefault="00FE4883" w:rsidP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6AC56D87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E154D5">
              <w:rPr>
                <w:b/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725" w:type="dxa"/>
            <w:noWrap/>
            <w:vAlign w:val="center"/>
            <w:hideMark/>
          </w:tcPr>
          <w:p w14:paraId="3307B3A7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70" w:type="dxa"/>
            <w:noWrap/>
            <w:vAlign w:val="center"/>
            <w:hideMark/>
          </w:tcPr>
          <w:p w14:paraId="4983DED1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6307C6E6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25654,3</w:t>
            </w:r>
          </w:p>
        </w:tc>
      </w:tr>
      <w:tr w:rsidR="00FE4883" w:rsidRPr="00CD36B1" w14:paraId="256EECA3" w14:textId="77777777" w:rsidTr="00FE4883">
        <w:tc>
          <w:tcPr>
            <w:tcW w:w="724" w:type="dxa"/>
            <w:hideMark/>
          </w:tcPr>
          <w:p w14:paraId="3C2FF99E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17880708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E154D5"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25" w:type="dxa"/>
            <w:noWrap/>
            <w:vAlign w:val="center"/>
            <w:hideMark/>
          </w:tcPr>
          <w:p w14:paraId="58826F35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13</w:t>
            </w:r>
          </w:p>
        </w:tc>
        <w:tc>
          <w:tcPr>
            <w:tcW w:w="870" w:type="dxa"/>
            <w:noWrap/>
            <w:vAlign w:val="center"/>
            <w:hideMark/>
          </w:tcPr>
          <w:p w14:paraId="1EF13207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739" w:type="dxa"/>
            <w:noWrap/>
            <w:vAlign w:val="center"/>
          </w:tcPr>
          <w:p w14:paraId="2618EDFE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25 654,3</w:t>
            </w:r>
          </w:p>
        </w:tc>
      </w:tr>
      <w:tr w:rsidR="00FE4883" w:rsidRPr="00CD36B1" w14:paraId="03F1B7BF" w14:textId="77777777" w:rsidTr="00FE4883">
        <w:tc>
          <w:tcPr>
            <w:tcW w:w="724" w:type="dxa"/>
            <w:hideMark/>
          </w:tcPr>
          <w:p w14:paraId="2B78E802" w14:textId="77777777" w:rsidR="00FE4883" w:rsidRPr="00CD36B1" w:rsidRDefault="00FE4883" w:rsidP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CD36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96" w:type="dxa"/>
            <w:vAlign w:val="bottom"/>
            <w:hideMark/>
          </w:tcPr>
          <w:p w14:paraId="58695071" w14:textId="77777777" w:rsidR="00FE4883" w:rsidRPr="00CD36B1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E154D5"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>ежбюджетные</w:t>
            </w:r>
            <w:r w:rsidRPr="00E154D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трансферты</w:t>
            </w:r>
            <w:r w:rsidRPr="00E154D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общего характера бюджетам бюджетной системы Российской Федерации</w:t>
            </w:r>
            <w:r w:rsidRPr="00E154D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5" w:type="dxa"/>
            <w:noWrap/>
            <w:vAlign w:val="center"/>
            <w:hideMark/>
          </w:tcPr>
          <w:p w14:paraId="5B3FF656" w14:textId="77777777" w:rsidR="00FE4883" w:rsidRPr="0013038A" w:rsidRDefault="00FE4883" w:rsidP="00FE4883">
            <w:pPr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CD36B1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70" w:type="dxa"/>
            <w:noWrap/>
            <w:vAlign w:val="center"/>
            <w:hideMark/>
          </w:tcPr>
          <w:p w14:paraId="3FDA21AD" w14:textId="77777777" w:rsidR="00FE4883" w:rsidRPr="00CD36B1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 w14:paraId="2E4ABAEC" w14:textId="77777777" w:rsidR="00FE4883" w:rsidRPr="00CD36B1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11 183,5</w:t>
            </w:r>
          </w:p>
        </w:tc>
      </w:tr>
      <w:tr w:rsidR="00FE4883" w:rsidRPr="00CD36B1" w14:paraId="7597D30A" w14:textId="77777777" w:rsidTr="00FE4883">
        <w:tc>
          <w:tcPr>
            <w:tcW w:w="724" w:type="dxa"/>
            <w:hideMark/>
          </w:tcPr>
          <w:p w14:paraId="6B22BCDA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  <w:hideMark/>
          </w:tcPr>
          <w:p w14:paraId="2EB3E651" w14:textId="77777777" w:rsidR="00FE4883" w:rsidRPr="00CD36B1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C35BC6">
              <w:rPr>
                <w:sz w:val="28"/>
                <w:szCs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25" w:type="dxa"/>
            <w:noWrap/>
            <w:vAlign w:val="center"/>
            <w:hideMark/>
          </w:tcPr>
          <w:p w14:paraId="4697734A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14</w:t>
            </w:r>
          </w:p>
        </w:tc>
        <w:tc>
          <w:tcPr>
            <w:tcW w:w="870" w:type="dxa"/>
            <w:noWrap/>
            <w:vAlign w:val="center"/>
            <w:hideMark/>
          </w:tcPr>
          <w:p w14:paraId="3B2EAAC3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CD36B1">
              <w:rPr>
                <w:sz w:val="28"/>
                <w:szCs w:val="28"/>
              </w:rPr>
              <w:t>01</w:t>
            </w:r>
          </w:p>
        </w:tc>
        <w:tc>
          <w:tcPr>
            <w:tcW w:w="1739" w:type="dxa"/>
            <w:noWrap/>
            <w:vAlign w:val="center"/>
          </w:tcPr>
          <w:p w14:paraId="0859BC42" w14:textId="77777777" w:rsidR="00FE4883" w:rsidRPr="00CD36B1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1 500,0</w:t>
            </w:r>
          </w:p>
        </w:tc>
      </w:tr>
      <w:tr w:rsidR="00FE4883" w:rsidRPr="00CD36B1" w14:paraId="4427C7E6" w14:textId="77777777" w:rsidTr="00FE4883">
        <w:tc>
          <w:tcPr>
            <w:tcW w:w="724" w:type="dxa"/>
          </w:tcPr>
          <w:p w14:paraId="5C882722" w14:textId="77777777" w:rsidR="00FE4883" w:rsidRPr="00CD36B1" w:rsidRDefault="00FE4883">
            <w:pPr>
              <w:rPr>
                <w:sz w:val="28"/>
                <w:szCs w:val="28"/>
              </w:rPr>
            </w:pPr>
          </w:p>
        </w:tc>
        <w:tc>
          <w:tcPr>
            <w:tcW w:w="5796" w:type="dxa"/>
            <w:vAlign w:val="bottom"/>
          </w:tcPr>
          <w:p w14:paraId="6E5230F8" w14:textId="77777777" w:rsidR="00FE4883" w:rsidRPr="00C35BC6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A73EDB">
              <w:rPr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25" w:type="dxa"/>
            <w:noWrap/>
            <w:vAlign w:val="center"/>
          </w:tcPr>
          <w:p w14:paraId="622D9054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0" w:type="dxa"/>
            <w:noWrap/>
            <w:vAlign w:val="center"/>
          </w:tcPr>
          <w:p w14:paraId="0906D8A3" w14:textId="77777777" w:rsidR="00FE4883" w:rsidRPr="00CD36B1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39" w:type="dxa"/>
            <w:noWrap/>
            <w:vAlign w:val="center"/>
          </w:tcPr>
          <w:p w14:paraId="66B18AD4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9 683,5</w:t>
            </w:r>
          </w:p>
        </w:tc>
      </w:tr>
    </w:tbl>
    <w:p w14:paraId="452C9713" w14:textId="77777777" w:rsidR="00FE4883" w:rsidRDefault="00FE4883" w:rsidP="00FE4883">
      <w:pPr>
        <w:rPr>
          <w:sz w:val="28"/>
          <w:szCs w:val="28"/>
          <w:lang w:eastAsia="en-US"/>
        </w:rPr>
      </w:pPr>
    </w:p>
    <w:p w14:paraId="5AAC898B" w14:textId="77777777" w:rsidR="00FE4883" w:rsidRPr="00CD36B1" w:rsidRDefault="00FE4883" w:rsidP="00FE4883">
      <w:pPr>
        <w:rPr>
          <w:sz w:val="28"/>
          <w:szCs w:val="28"/>
          <w:lang w:eastAsia="en-US"/>
        </w:rPr>
      </w:pPr>
    </w:p>
    <w:p w14:paraId="28258AF0" w14:textId="77777777" w:rsidR="00FE4883" w:rsidRDefault="00FE4883" w:rsidP="00FE488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6"/>
        <w:gridCol w:w="3342"/>
      </w:tblGrid>
      <w:tr w:rsidR="00042935" w:rsidRPr="00305E3E" w14:paraId="59AE0630" w14:textId="77777777" w:rsidTr="00042935">
        <w:tc>
          <w:tcPr>
            <w:tcW w:w="6296" w:type="dxa"/>
            <w:hideMark/>
          </w:tcPr>
          <w:p w14:paraId="1B499830" w14:textId="77777777" w:rsidR="00042935" w:rsidRPr="00EA56B7" w:rsidRDefault="00042935" w:rsidP="00042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71601C9C" w14:textId="77777777" w:rsidR="00042935" w:rsidRPr="00EA56B7" w:rsidRDefault="00042935" w:rsidP="00042935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0F368F33" w14:textId="77777777" w:rsidR="00042935" w:rsidRPr="00EA56B7" w:rsidRDefault="00042935" w:rsidP="00042935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45F81338" w14:textId="3B205B30" w:rsidR="00042935" w:rsidRPr="00305E3E" w:rsidRDefault="00042935" w:rsidP="00042935">
            <w:pPr>
              <w:snapToGrid w:val="0"/>
              <w:jc w:val="both"/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342" w:type="dxa"/>
            <w:vAlign w:val="bottom"/>
            <w:hideMark/>
          </w:tcPr>
          <w:p w14:paraId="59061705" w14:textId="1FB7860B" w:rsidR="00042935" w:rsidRPr="00305E3E" w:rsidRDefault="00042935" w:rsidP="00042935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04304472" w14:textId="77777777" w:rsidR="00FE4883" w:rsidRPr="00CD36B1" w:rsidRDefault="00FE4883" w:rsidP="00FE4883">
      <w:pPr>
        <w:rPr>
          <w:sz w:val="28"/>
          <w:szCs w:val="28"/>
        </w:rPr>
      </w:pPr>
    </w:p>
    <w:p w14:paraId="4ABE7732" w14:textId="77777777" w:rsidR="00FE4883" w:rsidRDefault="00FE4883" w:rsidP="00FE4883">
      <w:pPr>
        <w:rPr>
          <w:sz w:val="28"/>
          <w:szCs w:val="28"/>
        </w:rPr>
      </w:pPr>
    </w:p>
    <w:p w14:paraId="07EF9255" w14:textId="77777777" w:rsidR="00FE4883" w:rsidRDefault="00FE4883" w:rsidP="00FE4883">
      <w:pPr>
        <w:rPr>
          <w:sz w:val="28"/>
          <w:szCs w:val="28"/>
        </w:rPr>
      </w:pPr>
    </w:p>
    <w:p w14:paraId="0CCD8034" w14:textId="77777777" w:rsidR="00FE4883" w:rsidRPr="00CD36B1" w:rsidRDefault="00FE4883" w:rsidP="00FE4883">
      <w:pPr>
        <w:rPr>
          <w:sz w:val="28"/>
          <w:szCs w:val="28"/>
        </w:rPr>
      </w:pPr>
    </w:p>
    <w:p w14:paraId="42BBFCA5" w14:textId="77777777" w:rsidR="00FE4883" w:rsidRDefault="00FE4883" w:rsidP="00FE4883">
      <w:pPr>
        <w:rPr>
          <w:sz w:val="28"/>
          <w:szCs w:val="28"/>
        </w:rPr>
        <w:sectPr w:rsidR="00FE4883" w:rsidSect="00FE4883">
          <w:headerReference w:type="default" r:id="rId13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6"/>
      </w:tblGrid>
      <w:tr w:rsidR="00FE4883" w:rsidRPr="00E36F65" w14:paraId="6D29163B" w14:textId="77777777" w:rsidTr="00FE4883">
        <w:trPr>
          <w:trHeight w:val="2928"/>
        </w:trPr>
        <w:tc>
          <w:tcPr>
            <w:tcW w:w="4076" w:type="dxa"/>
            <w:shd w:val="clear" w:color="auto" w:fill="auto"/>
          </w:tcPr>
          <w:p w14:paraId="40D810CC" w14:textId="77777777" w:rsidR="00FE4883" w:rsidRPr="00193F71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>
              <w:lastRenderedPageBreak/>
              <w:t xml:space="preserve">   </w:t>
            </w:r>
            <w:r w:rsidRPr="00E36F65">
              <w:rPr>
                <w:bCs/>
                <w:sz w:val="28"/>
                <w:szCs w:val="28"/>
              </w:rPr>
              <w:t xml:space="preserve">ПРИЛОЖЕНИЕ № </w:t>
            </w:r>
            <w:r>
              <w:rPr>
                <w:bCs/>
                <w:sz w:val="28"/>
                <w:szCs w:val="28"/>
              </w:rPr>
              <w:t>4</w:t>
            </w:r>
          </w:p>
          <w:p w14:paraId="3C092732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к решению Совета</w:t>
            </w:r>
          </w:p>
          <w:p w14:paraId="46316EC6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717371F3" w14:textId="77777777" w:rsidR="00FE4883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  <w:p w14:paraId="74E7772D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 ПРИЛОЖЕНИЕ № 6</w:t>
            </w:r>
          </w:p>
          <w:p w14:paraId="6ED3FBF2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к решению Совета</w:t>
            </w:r>
          </w:p>
          <w:p w14:paraId="557563D4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 муниципального образования Кореновский </w:t>
            </w:r>
            <w:r w:rsidRPr="0038572B">
              <w:rPr>
                <w:bCs/>
                <w:sz w:val="28"/>
                <w:szCs w:val="28"/>
              </w:rPr>
              <w:t>муниципальный район Краснодарского края</w:t>
            </w:r>
            <w:r w:rsidRPr="00E36F65">
              <w:rPr>
                <w:bCs/>
                <w:sz w:val="28"/>
                <w:szCs w:val="28"/>
              </w:rPr>
              <w:t xml:space="preserve"> </w:t>
            </w:r>
          </w:p>
          <w:p w14:paraId="1383B208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от  24.12.2025 г. № 40</w:t>
            </w:r>
          </w:p>
          <w:p w14:paraId="3E51939B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 xml:space="preserve">в редакции решения </w:t>
            </w:r>
          </w:p>
          <w:p w14:paraId="5A986BB6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E36F65">
              <w:rPr>
                <w:bCs/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24690D1F" w14:textId="77777777" w:rsidR="00FE4883" w:rsidRPr="00E36F65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5C46C992" w14:textId="77777777" w:rsidR="00FE4883" w:rsidRPr="000411DA" w:rsidRDefault="00FE4883" w:rsidP="00FE4883">
      <w:pPr>
        <w:tabs>
          <w:tab w:val="center" w:pos="7370"/>
        </w:tabs>
        <w:ind w:left="5103"/>
        <w:rPr>
          <w:sz w:val="28"/>
          <w:szCs w:val="28"/>
        </w:rPr>
      </w:pPr>
    </w:p>
    <w:p w14:paraId="22AFD4DC" w14:textId="77777777" w:rsidR="00FE4883" w:rsidRPr="000411DA" w:rsidRDefault="00FE4883" w:rsidP="00FE4883">
      <w:pPr>
        <w:tabs>
          <w:tab w:val="left" w:pos="6111"/>
        </w:tabs>
        <w:rPr>
          <w:sz w:val="28"/>
          <w:szCs w:val="28"/>
        </w:rPr>
      </w:pPr>
    </w:p>
    <w:p w14:paraId="4E85C833" w14:textId="77777777" w:rsidR="00FE4883" w:rsidRPr="00B5276B" w:rsidRDefault="00FE4883" w:rsidP="00FE4883">
      <w:pPr>
        <w:jc w:val="center"/>
        <w:rPr>
          <w:sz w:val="28"/>
          <w:szCs w:val="28"/>
        </w:rPr>
      </w:pPr>
      <w:r w:rsidRPr="00B5276B">
        <w:rPr>
          <w:sz w:val="28"/>
          <w:szCs w:val="28"/>
        </w:rPr>
        <w:t>РАСПРЕДЕЛЕНИЕ</w:t>
      </w:r>
    </w:p>
    <w:p w14:paraId="7D5E22EB" w14:textId="77777777" w:rsidR="00FE4883" w:rsidRDefault="00FE4883" w:rsidP="00FE4883">
      <w:pPr>
        <w:jc w:val="center"/>
        <w:rPr>
          <w:bCs/>
          <w:sz w:val="28"/>
          <w:szCs w:val="28"/>
        </w:rPr>
      </w:pPr>
      <w:r w:rsidRPr="00B5276B">
        <w:rPr>
          <w:sz w:val="28"/>
          <w:szCs w:val="28"/>
        </w:rPr>
        <w:t xml:space="preserve"> бюджетных ассигнований районного бюджета по разделам и подразделам классификации расходов бюджетов </w:t>
      </w:r>
      <w:r w:rsidRPr="00B5276B">
        <w:rPr>
          <w:bCs/>
          <w:sz w:val="28"/>
          <w:szCs w:val="28"/>
        </w:rPr>
        <w:t>на</w:t>
      </w:r>
      <w:r w:rsidRPr="00922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плановый период</w:t>
      </w:r>
      <w:r w:rsidRPr="00B5276B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27</w:t>
      </w:r>
      <w:r w:rsidRPr="00B5276B">
        <w:rPr>
          <w:bCs/>
          <w:sz w:val="28"/>
          <w:szCs w:val="28"/>
        </w:rPr>
        <w:t xml:space="preserve"> и 20</w:t>
      </w:r>
      <w:r>
        <w:rPr>
          <w:bCs/>
          <w:sz w:val="28"/>
          <w:szCs w:val="28"/>
        </w:rPr>
        <w:t>28</w:t>
      </w:r>
      <w:r w:rsidRPr="00B5276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ов</w:t>
      </w:r>
    </w:p>
    <w:p w14:paraId="1F6E7BC6" w14:textId="77777777" w:rsidR="00FE4883" w:rsidRDefault="00FE4883" w:rsidP="00FE4883">
      <w:pPr>
        <w:jc w:val="center"/>
        <w:rPr>
          <w:bCs/>
          <w:sz w:val="28"/>
          <w:szCs w:val="28"/>
        </w:rPr>
      </w:pPr>
    </w:p>
    <w:p w14:paraId="6C8F0BB5" w14:textId="77777777" w:rsidR="00FE4883" w:rsidRPr="00B5276B" w:rsidRDefault="00FE4883" w:rsidP="00FE4883">
      <w:pPr>
        <w:jc w:val="right"/>
        <w:rPr>
          <w:sz w:val="28"/>
          <w:szCs w:val="28"/>
        </w:rPr>
      </w:pPr>
      <w:r w:rsidRPr="00B5276B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4348"/>
        <w:gridCol w:w="724"/>
        <w:gridCol w:w="579"/>
        <w:gridCol w:w="1739"/>
        <w:gridCol w:w="1739"/>
      </w:tblGrid>
      <w:tr w:rsidR="00FE4883" w:rsidRPr="00B5276B" w14:paraId="786B78E6" w14:textId="77777777" w:rsidTr="00FE4883">
        <w:tc>
          <w:tcPr>
            <w:tcW w:w="714" w:type="dxa"/>
            <w:vMerge w:val="restart"/>
            <w:vAlign w:val="center"/>
            <w:hideMark/>
          </w:tcPr>
          <w:p w14:paraId="46C1021C" w14:textId="77777777" w:rsidR="00FE4883" w:rsidRPr="00B5276B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№</w:t>
            </w:r>
            <w:r w:rsidRPr="00B5276B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4285" w:type="dxa"/>
            <w:vMerge w:val="restart"/>
            <w:vAlign w:val="center"/>
            <w:hideMark/>
          </w:tcPr>
          <w:p w14:paraId="757AC09D" w14:textId="77777777" w:rsidR="00FE4883" w:rsidRPr="00B5276B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14" w:type="dxa"/>
            <w:vMerge w:val="restart"/>
            <w:vAlign w:val="center"/>
            <w:hideMark/>
          </w:tcPr>
          <w:p w14:paraId="013C3C14" w14:textId="77777777" w:rsidR="00FE4883" w:rsidRPr="00B5276B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Рз</w:t>
            </w:r>
          </w:p>
        </w:tc>
        <w:tc>
          <w:tcPr>
            <w:tcW w:w="571" w:type="dxa"/>
            <w:vMerge w:val="restart"/>
            <w:vAlign w:val="center"/>
            <w:hideMark/>
          </w:tcPr>
          <w:p w14:paraId="7ED9743F" w14:textId="77777777" w:rsidR="00FE4883" w:rsidRPr="00B5276B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Пр</w:t>
            </w:r>
          </w:p>
        </w:tc>
        <w:tc>
          <w:tcPr>
            <w:tcW w:w="3428" w:type="dxa"/>
            <w:gridSpan w:val="2"/>
            <w:noWrap/>
            <w:vAlign w:val="center"/>
            <w:hideMark/>
          </w:tcPr>
          <w:p w14:paraId="774DA2CD" w14:textId="77777777" w:rsidR="00FE4883" w:rsidRPr="00B5276B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Сумма</w:t>
            </w:r>
          </w:p>
        </w:tc>
      </w:tr>
      <w:tr w:rsidR="00FE4883" w:rsidRPr="00B5276B" w14:paraId="6589DE84" w14:textId="77777777" w:rsidTr="00FE4883">
        <w:tc>
          <w:tcPr>
            <w:tcW w:w="714" w:type="dxa"/>
            <w:vMerge/>
            <w:vAlign w:val="center"/>
            <w:hideMark/>
          </w:tcPr>
          <w:p w14:paraId="4E09F515" w14:textId="77777777" w:rsidR="00FE4883" w:rsidRPr="00B5276B" w:rsidRDefault="00FE48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85" w:type="dxa"/>
            <w:vMerge/>
            <w:vAlign w:val="center"/>
            <w:hideMark/>
          </w:tcPr>
          <w:p w14:paraId="6F0C0543" w14:textId="77777777" w:rsidR="00FE4883" w:rsidRPr="00B5276B" w:rsidRDefault="00FE48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14:paraId="3B32C4FD" w14:textId="77777777" w:rsidR="00FE4883" w:rsidRPr="00B5276B" w:rsidRDefault="00FE48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71" w:type="dxa"/>
            <w:vMerge/>
            <w:vAlign w:val="center"/>
            <w:hideMark/>
          </w:tcPr>
          <w:p w14:paraId="25BBFC3F" w14:textId="77777777" w:rsidR="00FE4883" w:rsidRPr="00B5276B" w:rsidRDefault="00FE48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vAlign w:val="center"/>
            <w:hideMark/>
          </w:tcPr>
          <w:p w14:paraId="37C8CAAA" w14:textId="77777777" w:rsidR="00FE4883" w:rsidRPr="00B5276B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27 </w:t>
            </w:r>
            <w:r w:rsidRPr="00B5276B">
              <w:rPr>
                <w:sz w:val="28"/>
                <w:szCs w:val="28"/>
              </w:rPr>
              <w:t>год</w:t>
            </w:r>
          </w:p>
        </w:tc>
        <w:tc>
          <w:tcPr>
            <w:tcW w:w="1714" w:type="dxa"/>
            <w:vAlign w:val="center"/>
            <w:hideMark/>
          </w:tcPr>
          <w:p w14:paraId="2D13A411" w14:textId="77777777" w:rsidR="00FE4883" w:rsidRPr="00B5276B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B5276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28</w:t>
            </w:r>
            <w:r w:rsidRPr="00B5276B">
              <w:rPr>
                <w:sz w:val="28"/>
                <w:szCs w:val="28"/>
              </w:rPr>
              <w:t xml:space="preserve"> год</w:t>
            </w:r>
          </w:p>
        </w:tc>
      </w:tr>
      <w:tr w:rsidR="00FE4883" w:rsidRPr="0029792E" w14:paraId="5D7E03E5" w14:textId="77777777" w:rsidTr="00FE4883">
        <w:trPr>
          <w:tblHeader/>
        </w:trPr>
        <w:tc>
          <w:tcPr>
            <w:tcW w:w="714" w:type="dxa"/>
            <w:noWrap/>
            <w:vAlign w:val="center"/>
            <w:hideMark/>
          </w:tcPr>
          <w:p w14:paraId="752A4C96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</w:t>
            </w:r>
          </w:p>
        </w:tc>
        <w:tc>
          <w:tcPr>
            <w:tcW w:w="4285" w:type="dxa"/>
            <w:vAlign w:val="center"/>
            <w:hideMark/>
          </w:tcPr>
          <w:p w14:paraId="72C90023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vAlign w:val="center"/>
            <w:hideMark/>
          </w:tcPr>
          <w:p w14:paraId="2417436A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2B82075C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4</w:t>
            </w:r>
          </w:p>
        </w:tc>
        <w:tc>
          <w:tcPr>
            <w:tcW w:w="1714" w:type="dxa"/>
            <w:vAlign w:val="center"/>
            <w:hideMark/>
          </w:tcPr>
          <w:p w14:paraId="366123B2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5</w:t>
            </w:r>
          </w:p>
        </w:tc>
        <w:tc>
          <w:tcPr>
            <w:tcW w:w="1714" w:type="dxa"/>
            <w:vAlign w:val="center"/>
            <w:hideMark/>
          </w:tcPr>
          <w:p w14:paraId="47A3443F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6</w:t>
            </w:r>
          </w:p>
        </w:tc>
      </w:tr>
      <w:tr w:rsidR="00FE4883" w:rsidRPr="0029792E" w14:paraId="491B145C" w14:textId="77777777" w:rsidTr="00FE4883">
        <w:tc>
          <w:tcPr>
            <w:tcW w:w="714" w:type="dxa"/>
            <w:noWrap/>
            <w:vAlign w:val="center"/>
            <w:hideMark/>
          </w:tcPr>
          <w:p w14:paraId="46684E52" w14:textId="77777777" w:rsidR="00FE4883" w:rsidRPr="0029792E" w:rsidRDefault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 </w:t>
            </w:r>
          </w:p>
        </w:tc>
        <w:tc>
          <w:tcPr>
            <w:tcW w:w="4285" w:type="dxa"/>
            <w:vAlign w:val="bottom"/>
            <w:hideMark/>
          </w:tcPr>
          <w:p w14:paraId="2A91695F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14" w:type="dxa"/>
            <w:vAlign w:val="center"/>
            <w:hideMark/>
          </w:tcPr>
          <w:p w14:paraId="2784233A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vAlign w:val="center"/>
            <w:hideMark/>
          </w:tcPr>
          <w:p w14:paraId="13482703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520D67BE" w14:textId="77777777" w:rsidR="00FE4883" w:rsidRPr="002A129C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3 014 342,5</w:t>
            </w:r>
          </w:p>
        </w:tc>
        <w:tc>
          <w:tcPr>
            <w:tcW w:w="1714" w:type="dxa"/>
            <w:vAlign w:val="center"/>
          </w:tcPr>
          <w:p w14:paraId="6751D311" w14:textId="77777777" w:rsidR="00FE4883" w:rsidRPr="00970665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3 210 840,8</w:t>
            </w:r>
          </w:p>
        </w:tc>
      </w:tr>
      <w:tr w:rsidR="00FE4883" w:rsidRPr="0029792E" w14:paraId="142CAD47" w14:textId="77777777" w:rsidTr="00FE4883">
        <w:tc>
          <w:tcPr>
            <w:tcW w:w="714" w:type="dxa"/>
            <w:noWrap/>
            <w:vAlign w:val="center"/>
            <w:hideMark/>
          </w:tcPr>
          <w:p w14:paraId="2EE8D774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359E424D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в том числе:</w:t>
            </w:r>
          </w:p>
        </w:tc>
        <w:tc>
          <w:tcPr>
            <w:tcW w:w="714" w:type="dxa"/>
            <w:vAlign w:val="center"/>
            <w:hideMark/>
          </w:tcPr>
          <w:p w14:paraId="1362508D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vAlign w:val="center"/>
            <w:hideMark/>
          </w:tcPr>
          <w:p w14:paraId="3DB8FD20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CD38E89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5B101CC6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</w:tr>
      <w:tr w:rsidR="00FE4883" w:rsidRPr="0029792E" w14:paraId="244A062F" w14:textId="77777777" w:rsidTr="00FE4883">
        <w:tc>
          <w:tcPr>
            <w:tcW w:w="714" w:type="dxa"/>
            <w:noWrap/>
            <w:hideMark/>
          </w:tcPr>
          <w:p w14:paraId="11002C00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85" w:type="dxa"/>
            <w:vAlign w:val="center"/>
            <w:hideMark/>
          </w:tcPr>
          <w:p w14:paraId="4EA4C01C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14" w:type="dxa"/>
            <w:noWrap/>
            <w:vAlign w:val="center"/>
            <w:hideMark/>
          </w:tcPr>
          <w:p w14:paraId="216AD049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19C53965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3E3785FF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334 929,0</w:t>
            </w:r>
          </w:p>
        </w:tc>
        <w:tc>
          <w:tcPr>
            <w:tcW w:w="1714" w:type="dxa"/>
            <w:noWrap/>
            <w:vAlign w:val="center"/>
          </w:tcPr>
          <w:p w14:paraId="731C6B37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306 829,7</w:t>
            </w:r>
          </w:p>
        </w:tc>
      </w:tr>
      <w:tr w:rsidR="00FE4883" w:rsidRPr="0029792E" w14:paraId="4AB78995" w14:textId="77777777" w:rsidTr="00FE4883">
        <w:tc>
          <w:tcPr>
            <w:tcW w:w="714" w:type="dxa"/>
            <w:noWrap/>
            <w:hideMark/>
          </w:tcPr>
          <w:p w14:paraId="46DBED73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7E312D57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4" w:type="dxa"/>
            <w:noWrap/>
            <w:vAlign w:val="center"/>
            <w:hideMark/>
          </w:tcPr>
          <w:p w14:paraId="3FA55745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4511C4DD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02</w:t>
            </w:r>
          </w:p>
        </w:tc>
        <w:tc>
          <w:tcPr>
            <w:tcW w:w="1714" w:type="dxa"/>
            <w:noWrap/>
            <w:vAlign w:val="center"/>
          </w:tcPr>
          <w:p w14:paraId="55BA211C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60950C4E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3 356,6</w:t>
            </w:r>
          </w:p>
          <w:p w14:paraId="51060412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center"/>
          </w:tcPr>
          <w:p w14:paraId="6ED70A6A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3 356,6</w:t>
            </w:r>
          </w:p>
        </w:tc>
      </w:tr>
      <w:tr w:rsidR="00FE4883" w:rsidRPr="0029792E" w14:paraId="16BBA502" w14:textId="77777777" w:rsidTr="00FE4883">
        <w:tc>
          <w:tcPr>
            <w:tcW w:w="714" w:type="dxa"/>
            <w:noWrap/>
            <w:hideMark/>
          </w:tcPr>
          <w:p w14:paraId="7E25E361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0E9100AB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4" w:type="dxa"/>
            <w:noWrap/>
            <w:vAlign w:val="center"/>
            <w:hideMark/>
          </w:tcPr>
          <w:p w14:paraId="6BD3607B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2729500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76EF4A58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566,5</w:t>
            </w:r>
          </w:p>
        </w:tc>
        <w:tc>
          <w:tcPr>
            <w:tcW w:w="1714" w:type="dxa"/>
            <w:noWrap/>
            <w:vAlign w:val="center"/>
          </w:tcPr>
          <w:p w14:paraId="55040834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566,5</w:t>
            </w:r>
          </w:p>
        </w:tc>
      </w:tr>
      <w:tr w:rsidR="00FE4883" w:rsidRPr="0029792E" w14:paraId="681748D4" w14:textId="77777777" w:rsidTr="00FE4883">
        <w:tc>
          <w:tcPr>
            <w:tcW w:w="714" w:type="dxa"/>
            <w:noWrap/>
            <w:hideMark/>
          </w:tcPr>
          <w:p w14:paraId="37B609B4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D9F1F45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 xml:space="preserve">Функционирование Правительства Российской Федерации, высших </w:t>
            </w:r>
            <w:r w:rsidRPr="0029792E">
              <w:rPr>
                <w:sz w:val="28"/>
                <w:szCs w:val="28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714" w:type="dxa"/>
            <w:noWrap/>
            <w:vAlign w:val="center"/>
            <w:hideMark/>
          </w:tcPr>
          <w:p w14:paraId="3C7F94F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058203ED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</w:tcPr>
          <w:p w14:paraId="67DD3FCF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133 281,9</w:t>
            </w:r>
          </w:p>
        </w:tc>
        <w:tc>
          <w:tcPr>
            <w:tcW w:w="1714" w:type="dxa"/>
            <w:noWrap/>
            <w:vAlign w:val="center"/>
          </w:tcPr>
          <w:p w14:paraId="2DE5E88E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133 281,9</w:t>
            </w:r>
          </w:p>
        </w:tc>
      </w:tr>
      <w:tr w:rsidR="00FE4883" w:rsidRPr="0029792E" w14:paraId="3D41A0CC" w14:textId="77777777" w:rsidTr="00FE4883">
        <w:tc>
          <w:tcPr>
            <w:tcW w:w="714" w:type="dxa"/>
            <w:noWrap/>
            <w:hideMark/>
          </w:tcPr>
          <w:p w14:paraId="6051E486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40B8DE05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 xml:space="preserve">Судебная система </w:t>
            </w:r>
          </w:p>
        </w:tc>
        <w:tc>
          <w:tcPr>
            <w:tcW w:w="714" w:type="dxa"/>
            <w:noWrap/>
            <w:vAlign w:val="center"/>
            <w:hideMark/>
          </w:tcPr>
          <w:p w14:paraId="0F2A2A87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5FAE462C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3BC6EA9D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714" w:type="dxa"/>
            <w:noWrap/>
            <w:vAlign w:val="center"/>
          </w:tcPr>
          <w:p w14:paraId="592360B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10,1</w:t>
            </w:r>
          </w:p>
        </w:tc>
      </w:tr>
      <w:tr w:rsidR="00FE4883" w:rsidRPr="0029792E" w14:paraId="1612EB2A" w14:textId="77777777" w:rsidTr="00FE4883">
        <w:tc>
          <w:tcPr>
            <w:tcW w:w="714" w:type="dxa"/>
            <w:noWrap/>
            <w:hideMark/>
          </w:tcPr>
          <w:p w14:paraId="19C28FEC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8181418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4" w:type="dxa"/>
            <w:noWrap/>
            <w:vAlign w:val="center"/>
            <w:hideMark/>
          </w:tcPr>
          <w:p w14:paraId="2EC7C1E0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40656A18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06</w:t>
            </w:r>
          </w:p>
        </w:tc>
        <w:tc>
          <w:tcPr>
            <w:tcW w:w="1714" w:type="dxa"/>
            <w:noWrap/>
            <w:vAlign w:val="center"/>
          </w:tcPr>
          <w:p w14:paraId="0DA3EBA5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27 850,5</w:t>
            </w:r>
          </w:p>
        </w:tc>
        <w:tc>
          <w:tcPr>
            <w:tcW w:w="1714" w:type="dxa"/>
            <w:noWrap/>
            <w:vAlign w:val="center"/>
          </w:tcPr>
          <w:p w14:paraId="6493D302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27 850,5</w:t>
            </w:r>
          </w:p>
        </w:tc>
      </w:tr>
      <w:tr w:rsidR="00FE4883" w:rsidRPr="0029792E" w14:paraId="499AB0EE" w14:textId="77777777" w:rsidTr="00FE4883">
        <w:tc>
          <w:tcPr>
            <w:tcW w:w="714" w:type="dxa"/>
            <w:noWrap/>
            <w:hideMark/>
          </w:tcPr>
          <w:p w14:paraId="6ED47243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7306388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14" w:type="dxa"/>
            <w:noWrap/>
            <w:vAlign w:val="center"/>
            <w:hideMark/>
          </w:tcPr>
          <w:p w14:paraId="46674786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032FC7D6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11</w:t>
            </w:r>
          </w:p>
        </w:tc>
        <w:tc>
          <w:tcPr>
            <w:tcW w:w="1714" w:type="dxa"/>
            <w:noWrap/>
            <w:vAlign w:val="center"/>
          </w:tcPr>
          <w:p w14:paraId="5B11FC49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714" w:type="dxa"/>
            <w:noWrap/>
            <w:vAlign w:val="center"/>
          </w:tcPr>
          <w:p w14:paraId="5C08686B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100,0</w:t>
            </w:r>
          </w:p>
        </w:tc>
      </w:tr>
      <w:tr w:rsidR="00FE4883" w:rsidRPr="0029792E" w14:paraId="78AFB927" w14:textId="77777777" w:rsidTr="00FE4883">
        <w:tc>
          <w:tcPr>
            <w:tcW w:w="714" w:type="dxa"/>
            <w:noWrap/>
            <w:hideMark/>
          </w:tcPr>
          <w:p w14:paraId="4E826F0E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7CEB48B2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14" w:type="dxa"/>
            <w:noWrap/>
            <w:vAlign w:val="center"/>
            <w:hideMark/>
          </w:tcPr>
          <w:p w14:paraId="6950C1FB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571" w:type="dxa"/>
            <w:noWrap/>
            <w:vAlign w:val="center"/>
            <w:hideMark/>
          </w:tcPr>
          <w:p w14:paraId="5A2EBAFC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13</w:t>
            </w:r>
          </w:p>
        </w:tc>
        <w:tc>
          <w:tcPr>
            <w:tcW w:w="1714" w:type="dxa"/>
            <w:noWrap/>
            <w:vAlign w:val="center"/>
          </w:tcPr>
          <w:p w14:paraId="4DC8389A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169 764,1</w:t>
            </w:r>
          </w:p>
        </w:tc>
        <w:tc>
          <w:tcPr>
            <w:tcW w:w="1714" w:type="dxa"/>
            <w:noWrap/>
            <w:vAlign w:val="center"/>
          </w:tcPr>
          <w:p w14:paraId="15304ABC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141 664,1</w:t>
            </w:r>
          </w:p>
        </w:tc>
      </w:tr>
      <w:tr w:rsidR="00FE4883" w:rsidRPr="0029792E" w14:paraId="2682C166" w14:textId="77777777" w:rsidTr="00FE4883">
        <w:tc>
          <w:tcPr>
            <w:tcW w:w="714" w:type="dxa"/>
            <w:noWrap/>
            <w:hideMark/>
          </w:tcPr>
          <w:p w14:paraId="085F097A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85" w:type="dxa"/>
            <w:vAlign w:val="center"/>
            <w:hideMark/>
          </w:tcPr>
          <w:p w14:paraId="40FB4DFC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14" w:type="dxa"/>
            <w:noWrap/>
            <w:vAlign w:val="center"/>
            <w:hideMark/>
          </w:tcPr>
          <w:p w14:paraId="03EB8D06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71" w:type="dxa"/>
            <w:noWrap/>
            <w:vAlign w:val="center"/>
            <w:hideMark/>
          </w:tcPr>
          <w:p w14:paraId="7E8DD5CD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22500346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261,9</w:t>
            </w:r>
          </w:p>
        </w:tc>
        <w:tc>
          <w:tcPr>
            <w:tcW w:w="1714" w:type="dxa"/>
            <w:noWrap/>
            <w:vAlign w:val="center"/>
          </w:tcPr>
          <w:p w14:paraId="729A5A2F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261,9</w:t>
            </w:r>
          </w:p>
        </w:tc>
      </w:tr>
      <w:tr w:rsidR="00FE4883" w:rsidRPr="0029792E" w14:paraId="6CB63355" w14:textId="77777777" w:rsidTr="00FE4883">
        <w:tc>
          <w:tcPr>
            <w:tcW w:w="714" w:type="dxa"/>
            <w:noWrap/>
            <w:hideMark/>
          </w:tcPr>
          <w:p w14:paraId="01423782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4581459" w14:textId="77777777" w:rsidR="00FE4883" w:rsidRPr="0029792E" w:rsidRDefault="00FE4883" w:rsidP="00FE4883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221174EC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noWrap/>
            <w:vAlign w:val="center"/>
            <w:hideMark/>
          </w:tcPr>
          <w:p w14:paraId="12BF57D4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51992E8A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7C9B4BC1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</w:tr>
      <w:tr w:rsidR="00FE4883" w:rsidRPr="0029792E" w14:paraId="3BDCC40A" w14:textId="77777777" w:rsidTr="00FE4883">
        <w:tc>
          <w:tcPr>
            <w:tcW w:w="714" w:type="dxa"/>
            <w:noWrap/>
            <w:hideMark/>
          </w:tcPr>
          <w:p w14:paraId="24DC2669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CBA5E97" w14:textId="77777777" w:rsidR="00FE4883" w:rsidRPr="0029792E" w:rsidRDefault="00FE4883" w:rsidP="00FE4883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04CB9589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noWrap/>
            <w:vAlign w:val="center"/>
            <w:hideMark/>
          </w:tcPr>
          <w:p w14:paraId="1134519C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1F2B80ED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14:paraId="62FDC0DD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</w:tr>
      <w:tr w:rsidR="00FE4883" w:rsidRPr="0029792E" w14:paraId="2E9C6EAD" w14:textId="77777777" w:rsidTr="00FE4883">
        <w:tc>
          <w:tcPr>
            <w:tcW w:w="714" w:type="dxa"/>
            <w:noWrap/>
            <w:hideMark/>
          </w:tcPr>
          <w:p w14:paraId="1F5980BD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47AC829D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Мобилизационная подготовка экономики</w:t>
            </w:r>
          </w:p>
        </w:tc>
        <w:tc>
          <w:tcPr>
            <w:tcW w:w="714" w:type="dxa"/>
            <w:noWrap/>
            <w:vAlign w:val="center"/>
            <w:hideMark/>
          </w:tcPr>
          <w:p w14:paraId="401BA477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02</w:t>
            </w:r>
          </w:p>
        </w:tc>
        <w:tc>
          <w:tcPr>
            <w:tcW w:w="571" w:type="dxa"/>
            <w:noWrap/>
            <w:vAlign w:val="center"/>
            <w:hideMark/>
          </w:tcPr>
          <w:p w14:paraId="7F81447D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  <w:hideMark/>
          </w:tcPr>
          <w:p w14:paraId="1D2D78C2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261,9</w:t>
            </w:r>
          </w:p>
        </w:tc>
        <w:tc>
          <w:tcPr>
            <w:tcW w:w="1714" w:type="dxa"/>
            <w:noWrap/>
            <w:vAlign w:val="center"/>
            <w:hideMark/>
          </w:tcPr>
          <w:p w14:paraId="747E5C00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261,9</w:t>
            </w:r>
          </w:p>
        </w:tc>
      </w:tr>
      <w:tr w:rsidR="00FE4883" w:rsidRPr="0029792E" w14:paraId="0D314415" w14:textId="77777777" w:rsidTr="00FE4883">
        <w:tc>
          <w:tcPr>
            <w:tcW w:w="714" w:type="dxa"/>
            <w:noWrap/>
            <w:hideMark/>
          </w:tcPr>
          <w:p w14:paraId="424EB44B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285" w:type="dxa"/>
            <w:vAlign w:val="center"/>
            <w:hideMark/>
          </w:tcPr>
          <w:p w14:paraId="60678C18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14" w:type="dxa"/>
            <w:noWrap/>
            <w:vAlign w:val="center"/>
            <w:hideMark/>
          </w:tcPr>
          <w:p w14:paraId="7F764F4E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1" w:type="dxa"/>
            <w:noWrap/>
            <w:vAlign w:val="center"/>
            <w:hideMark/>
          </w:tcPr>
          <w:p w14:paraId="78CD5453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7828F10E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21 437,9</w:t>
            </w:r>
          </w:p>
        </w:tc>
        <w:tc>
          <w:tcPr>
            <w:tcW w:w="1714" w:type="dxa"/>
            <w:noWrap/>
            <w:vAlign w:val="center"/>
          </w:tcPr>
          <w:p w14:paraId="55B49E7F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21 143,9</w:t>
            </w:r>
          </w:p>
        </w:tc>
      </w:tr>
      <w:tr w:rsidR="00FE4883" w:rsidRPr="0029792E" w14:paraId="5A4884F4" w14:textId="77777777" w:rsidTr="00FE4883">
        <w:tc>
          <w:tcPr>
            <w:tcW w:w="714" w:type="dxa"/>
            <w:noWrap/>
            <w:hideMark/>
          </w:tcPr>
          <w:p w14:paraId="360D9A38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42E21FD9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4" w:type="dxa"/>
            <w:noWrap/>
            <w:vAlign w:val="center"/>
            <w:hideMark/>
          </w:tcPr>
          <w:p w14:paraId="77ECA8F0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03</w:t>
            </w:r>
          </w:p>
        </w:tc>
        <w:tc>
          <w:tcPr>
            <w:tcW w:w="571" w:type="dxa"/>
            <w:noWrap/>
            <w:vAlign w:val="center"/>
            <w:hideMark/>
          </w:tcPr>
          <w:p w14:paraId="4D19E89C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14" w:type="dxa"/>
            <w:noWrap/>
            <w:vAlign w:val="center"/>
          </w:tcPr>
          <w:p w14:paraId="75FD986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21 362,9</w:t>
            </w:r>
          </w:p>
        </w:tc>
        <w:tc>
          <w:tcPr>
            <w:tcW w:w="1714" w:type="dxa"/>
            <w:noWrap/>
            <w:vAlign w:val="center"/>
          </w:tcPr>
          <w:p w14:paraId="1CCC0780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21 068,9</w:t>
            </w:r>
          </w:p>
        </w:tc>
      </w:tr>
      <w:tr w:rsidR="00FE4883" w:rsidRPr="0029792E" w14:paraId="761A6B4E" w14:textId="77777777" w:rsidTr="00FE4883">
        <w:tc>
          <w:tcPr>
            <w:tcW w:w="714" w:type="dxa"/>
            <w:noWrap/>
          </w:tcPr>
          <w:p w14:paraId="2B215B1C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39B10C2D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42622B"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4" w:type="dxa"/>
            <w:noWrap/>
            <w:vAlign w:val="center"/>
          </w:tcPr>
          <w:p w14:paraId="582CED5E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1" w:type="dxa"/>
            <w:noWrap/>
            <w:vAlign w:val="center"/>
          </w:tcPr>
          <w:p w14:paraId="4E9B12E1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14" w:type="dxa"/>
            <w:noWrap/>
            <w:vAlign w:val="center"/>
          </w:tcPr>
          <w:p w14:paraId="2E301283" w14:textId="77777777" w:rsidR="00FE4883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1714" w:type="dxa"/>
            <w:noWrap/>
            <w:vAlign w:val="center"/>
          </w:tcPr>
          <w:p w14:paraId="0542FE17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75,0</w:t>
            </w:r>
          </w:p>
        </w:tc>
      </w:tr>
      <w:tr w:rsidR="00FE4883" w:rsidRPr="0029792E" w14:paraId="7A7B20B0" w14:textId="77777777" w:rsidTr="00FE4883">
        <w:tc>
          <w:tcPr>
            <w:tcW w:w="714" w:type="dxa"/>
            <w:noWrap/>
            <w:hideMark/>
          </w:tcPr>
          <w:p w14:paraId="6E937CF4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285" w:type="dxa"/>
            <w:vAlign w:val="center"/>
            <w:hideMark/>
          </w:tcPr>
          <w:p w14:paraId="2B2D92F4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14" w:type="dxa"/>
            <w:noWrap/>
            <w:vAlign w:val="center"/>
            <w:hideMark/>
          </w:tcPr>
          <w:p w14:paraId="0E6B6D4A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  <w:hideMark/>
          </w:tcPr>
          <w:p w14:paraId="4A4C70C5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718F1AF1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33 990,9</w:t>
            </w:r>
          </w:p>
        </w:tc>
        <w:tc>
          <w:tcPr>
            <w:tcW w:w="1714" w:type="dxa"/>
            <w:noWrap/>
            <w:vAlign w:val="center"/>
          </w:tcPr>
          <w:p w14:paraId="1A09868A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33 990,9</w:t>
            </w:r>
          </w:p>
        </w:tc>
      </w:tr>
      <w:tr w:rsidR="00FE4883" w:rsidRPr="0029792E" w14:paraId="02E28B61" w14:textId="77777777" w:rsidTr="00FE4883">
        <w:tc>
          <w:tcPr>
            <w:tcW w:w="714" w:type="dxa"/>
            <w:noWrap/>
            <w:hideMark/>
          </w:tcPr>
          <w:p w14:paraId="60A207DB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43144994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14" w:type="dxa"/>
            <w:noWrap/>
            <w:vAlign w:val="center"/>
            <w:hideMark/>
          </w:tcPr>
          <w:p w14:paraId="7C57979E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  <w:hideMark/>
          </w:tcPr>
          <w:p w14:paraId="476074F8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5A742F9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27 725,5</w:t>
            </w:r>
          </w:p>
        </w:tc>
        <w:tc>
          <w:tcPr>
            <w:tcW w:w="1714" w:type="dxa"/>
            <w:noWrap/>
            <w:vAlign w:val="center"/>
          </w:tcPr>
          <w:p w14:paraId="3652004E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27 725,5</w:t>
            </w:r>
          </w:p>
        </w:tc>
      </w:tr>
      <w:tr w:rsidR="00FE4883" w:rsidRPr="0029792E" w14:paraId="6E867B26" w14:textId="77777777" w:rsidTr="00FE4883">
        <w:tc>
          <w:tcPr>
            <w:tcW w:w="714" w:type="dxa"/>
            <w:noWrap/>
          </w:tcPr>
          <w:p w14:paraId="4809AFF3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36AFE176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42622B"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714" w:type="dxa"/>
            <w:noWrap/>
            <w:vAlign w:val="center"/>
          </w:tcPr>
          <w:p w14:paraId="146930BB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</w:tcPr>
          <w:p w14:paraId="227F26A4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14" w:type="dxa"/>
            <w:noWrap/>
            <w:vAlign w:val="center"/>
          </w:tcPr>
          <w:p w14:paraId="02FA179B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4 190,1</w:t>
            </w:r>
          </w:p>
        </w:tc>
        <w:tc>
          <w:tcPr>
            <w:tcW w:w="1714" w:type="dxa"/>
            <w:noWrap/>
            <w:vAlign w:val="center"/>
          </w:tcPr>
          <w:p w14:paraId="4F68475C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4 190,1</w:t>
            </w:r>
          </w:p>
        </w:tc>
      </w:tr>
      <w:tr w:rsidR="00FE4883" w:rsidRPr="0029792E" w14:paraId="029810D7" w14:textId="77777777" w:rsidTr="00FE4883">
        <w:tc>
          <w:tcPr>
            <w:tcW w:w="714" w:type="dxa"/>
            <w:noWrap/>
            <w:hideMark/>
          </w:tcPr>
          <w:p w14:paraId="382F52C5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0A87340D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14" w:type="dxa"/>
            <w:noWrap/>
            <w:vAlign w:val="center"/>
            <w:hideMark/>
          </w:tcPr>
          <w:p w14:paraId="7FE47A16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571" w:type="dxa"/>
            <w:noWrap/>
            <w:vAlign w:val="center"/>
            <w:hideMark/>
          </w:tcPr>
          <w:p w14:paraId="7B2C9400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12</w:t>
            </w:r>
          </w:p>
        </w:tc>
        <w:tc>
          <w:tcPr>
            <w:tcW w:w="1714" w:type="dxa"/>
            <w:noWrap/>
            <w:vAlign w:val="center"/>
          </w:tcPr>
          <w:p w14:paraId="7836C77F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2 075,3</w:t>
            </w:r>
          </w:p>
        </w:tc>
        <w:tc>
          <w:tcPr>
            <w:tcW w:w="1714" w:type="dxa"/>
            <w:noWrap/>
            <w:vAlign w:val="center"/>
          </w:tcPr>
          <w:p w14:paraId="68904AF2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2 075,3</w:t>
            </w:r>
          </w:p>
        </w:tc>
      </w:tr>
      <w:tr w:rsidR="00FE4883" w:rsidRPr="0029792E" w14:paraId="6B39D3EA" w14:textId="77777777" w:rsidTr="00FE4883">
        <w:tc>
          <w:tcPr>
            <w:tcW w:w="714" w:type="dxa"/>
            <w:noWrap/>
            <w:hideMark/>
          </w:tcPr>
          <w:p w14:paraId="1ECAC34D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285" w:type="dxa"/>
            <w:vAlign w:val="center"/>
            <w:hideMark/>
          </w:tcPr>
          <w:p w14:paraId="63B3277B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14" w:type="dxa"/>
            <w:noWrap/>
            <w:vAlign w:val="center"/>
            <w:hideMark/>
          </w:tcPr>
          <w:p w14:paraId="6AFE879A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41A50AB1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739809EE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2 033 371,7</w:t>
            </w:r>
          </w:p>
        </w:tc>
        <w:tc>
          <w:tcPr>
            <w:tcW w:w="1714" w:type="dxa"/>
            <w:noWrap/>
            <w:vAlign w:val="center"/>
          </w:tcPr>
          <w:p w14:paraId="2AC1E34D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2 147 841,0</w:t>
            </w:r>
          </w:p>
        </w:tc>
      </w:tr>
      <w:tr w:rsidR="00FE4883" w:rsidRPr="0029792E" w14:paraId="55F851C3" w14:textId="77777777" w:rsidTr="00FE4883">
        <w:tc>
          <w:tcPr>
            <w:tcW w:w="714" w:type="dxa"/>
            <w:noWrap/>
            <w:hideMark/>
          </w:tcPr>
          <w:p w14:paraId="2483BB22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6CAEDC65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714" w:type="dxa"/>
            <w:noWrap/>
            <w:vAlign w:val="center"/>
            <w:hideMark/>
          </w:tcPr>
          <w:p w14:paraId="0B49EEC1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2E59107F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29DA9C5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636 633,8</w:t>
            </w:r>
          </w:p>
        </w:tc>
        <w:tc>
          <w:tcPr>
            <w:tcW w:w="1714" w:type="dxa"/>
            <w:noWrap/>
            <w:vAlign w:val="center"/>
          </w:tcPr>
          <w:p w14:paraId="42ABDADE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662 199,2</w:t>
            </w:r>
          </w:p>
        </w:tc>
      </w:tr>
      <w:tr w:rsidR="00FE4883" w:rsidRPr="0029792E" w14:paraId="39429072" w14:textId="77777777" w:rsidTr="00FE4883">
        <w:tc>
          <w:tcPr>
            <w:tcW w:w="714" w:type="dxa"/>
            <w:noWrap/>
            <w:hideMark/>
          </w:tcPr>
          <w:p w14:paraId="32657AE2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7A281028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714" w:type="dxa"/>
            <w:noWrap/>
            <w:vAlign w:val="center"/>
            <w:hideMark/>
          </w:tcPr>
          <w:p w14:paraId="6E00C97C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2F3E9D19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02</w:t>
            </w:r>
          </w:p>
        </w:tc>
        <w:tc>
          <w:tcPr>
            <w:tcW w:w="1714" w:type="dxa"/>
            <w:noWrap/>
            <w:vAlign w:val="center"/>
          </w:tcPr>
          <w:p w14:paraId="101D9616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1 189 566,6</w:t>
            </w:r>
          </w:p>
        </w:tc>
        <w:tc>
          <w:tcPr>
            <w:tcW w:w="1714" w:type="dxa"/>
            <w:noWrap/>
            <w:vAlign w:val="center"/>
          </w:tcPr>
          <w:p w14:paraId="5A1380D7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1 272 210,6 </w:t>
            </w:r>
          </w:p>
        </w:tc>
      </w:tr>
      <w:tr w:rsidR="00FE4883" w:rsidRPr="0029792E" w14:paraId="753651CB" w14:textId="77777777" w:rsidTr="00FE4883">
        <w:tc>
          <w:tcPr>
            <w:tcW w:w="714" w:type="dxa"/>
            <w:noWrap/>
            <w:hideMark/>
          </w:tcPr>
          <w:p w14:paraId="49AC452C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70E68811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714" w:type="dxa"/>
            <w:noWrap/>
            <w:vAlign w:val="center"/>
            <w:hideMark/>
          </w:tcPr>
          <w:p w14:paraId="56FEE145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0B14FFE4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3FA98FEA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134 570,5</w:t>
            </w:r>
          </w:p>
        </w:tc>
        <w:tc>
          <w:tcPr>
            <w:tcW w:w="1714" w:type="dxa"/>
            <w:noWrap/>
            <w:vAlign w:val="center"/>
          </w:tcPr>
          <w:p w14:paraId="6702E5CA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139 356,7</w:t>
            </w:r>
          </w:p>
        </w:tc>
      </w:tr>
      <w:tr w:rsidR="00FE4883" w:rsidRPr="0029792E" w14:paraId="6EEE6BC7" w14:textId="77777777" w:rsidTr="00FE4883">
        <w:tc>
          <w:tcPr>
            <w:tcW w:w="714" w:type="dxa"/>
            <w:noWrap/>
          </w:tcPr>
          <w:p w14:paraId="3FECC9AA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7A014E67" w14:textId="77777777" w:rsidR="00FE4883" w:rsidRPr="0029792E" w:rsidRDefault="00FE4883" w:rsidP="00FE488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4" w:type="dxa"/>
            <w:noWrap/>
            <w:vAlign w:val="center"/>
          </w:tcPr>
          <w:p w14:paraId="1F29C8D8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</w:tcPr>
          <w:p w14:paraId="210AD106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3701A2C1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189,6</w:t>
            </w:r>
          </w:p>
        </w:tc>
        <w:tc>
          <w:tcPr>
            <w:tcW w:w="1714" w:type="dxa"/>
            <w:noWrap/>
            <w:vAlign w:val="center"/>
          </w:tcPr>
          <w:p w14:paraId="54CD9C34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189,6</w:t>
            </w:r>
          </w:p>
        </w:tc>
      </w:tr>
      <w:tr w:rsidR="00FE4883" w:rsidRPr="0029792E" w14:paraId="70679DE4" w14:textId="77777777" w:rsidTr="00FE4883">
        <w:tc>
          <w:tcPr>
            <w:tcW w:w="714" w:type="dxa"/>
            <w:noWrap/>
            <w:hideMark/>
          </w:tcPr>
          <w:p w14:paraId="4BA998EB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445C514D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714" w:type="dxa"/>
            <w:noWrap/>
            <w:vAlign w:val="center"/>
            <w:hideMark/>
          </w:tcPr>
          <w:p w14:paraId="24A7E05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57559276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1714" w:type="dxa"/>
            <w:noWrap/>
            <w:vAlign w:val="center"/>
          </w:tcPr>
          <w:p w14:paraId="08E0AF8F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9 128,5</w:t>
            </w:r>
          </w:p>
        </w:tc>
        <w:tc>
          <w:tcPr>
            <w:tcW w:w="1714" w:type="dxa"/>
            <w:noWrap/>
            <w:vAlign w:val="center"/>
          </w:tcPr>
          <w:p w14:paraId="2EBBA9A3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9 128,5</w:t>
            </w:r>
          </w:p>
        </w:tc>
      </w:tr>
      <w:tr w:rsidR="00FE4883" w:rsidRPr="0029792E" w14:paraId="3362F4BD" w14:textId="77777777" w:rsidTr="00FE4883">
        <w:tc>
          <w:tcPr>
            <w:tcW w:w="714" w:type="dxa"/>
            <w:noWrap/>
            <w:hideMark/>
          </w:tcPr>
          <w:p w14:paraId="52211F33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BB6CC9B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714" w:type="dxa"/>
            <w:noWrap/>
            <w:vAlign w:val="center"/>
            <w:hideMark/>
          </w:tcPr>
          <w:p w14:paraId="0ED4316D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07</w:t>
            </w:r>
          </w:p>
        </w:tc>
        <w:tc>
          <w:tcPr>
            <w:tcW w:w="571" w:type="dxa"/>
            <w:noWrap/>
            <w:vAlign w:val="center"/>
            <w:hideMark/>
          </w:tcPr>
          <w:p w14:paraId="7D78D146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09</w:t>
            </w:r>
          </w:p>
        </w:tc>
        <w:tc>
          <w:tcPr>
            <w:tcW w:w="1714" w:type="dxa"/>
            <w:noWrap/>
            <w:vAlign w:val="center"/>
          </w:tcPr>
          <w:p w14:paraId="1F0170DA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63 282,7</w:t>
            </w:r>
          </w:p>
        </w:tc>
        <w:tc>
          <w:tcPr>
            <w:tcW w:w="1714" w:type="dxa"/>
            <w:noWrap/>
            <w:vAlign w:val="center"/>
          </w:tcPr>
          <w:p w14:paraId="15532FF1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64 756,4</w:t>
            </w:r>
          </w:p>
        </w:tc>
      </w:tr>
      <w:tr w:rsidR="00FE4883" w:rsidRPr="0029792E" w14:paraId="1A92ACD6" w14:textId="77777777" w:rsidTr="00FE4883">
        <w:tc>
          <w:tcPr>
            <w:tcW w:w="714" w:type="dxa"/>
            <w:noWrap/>
          </w:tcPr>
          <w:p w14:paraId="7653B55F" w14:textId="77777777" w:rsidR="00FE4883" w:rsidRPr="0029792E" w:rsidRDefault="00FE4883">
            <w:pPr>
              <w:rPr>
                <w:b/>
                <w:sz w:val="28"/>
                <w:szCs w:val="28"/>
              </w:rPr>
            </w:pPr>
            <w:r w:rsidRPr="0029792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285" w:type="dxa"/>
            <w:vAlign w:val="center"/>
          </w:tcPr>
          <w:p w14:paraId="0461FEFE" w14:textId="77777777" w:rsidR="00FE4883" w:rsidRPr="0029792E" w:rsidRDefault="00FE4883" w:rsidP="00FE4883">
            <w:pPr>
              <w:suppressAutoHyphens/>
              <w:rPr>
                <w:b/>
                <w:sz w:val="28"/>
                <w:szCs w:val="28"/>
              </w:rPr>
            </w:pPr>
            <w:r w:rsidRPr="0029792E">
              <w:rPr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14" w:type="dxa"/>
            <w:noWrap/>
            <w:vAlign w:val="center"/>
          </w:tcPr>
          <w:p w14:paraId="3E8004F4" w14:textId="77777777" w:rsidR="00FE4883" w:rsidRPr="0014056B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 w:rsidRPr="0014056B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71" w:type="dxa"/>
            <w:noWrap/>
            <w:vAlign w:val="center"/>
          </w:tcPr>
          <w:p w14:paraId="504AE4B3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64347B9F" w14:textId="77777777" w:rsidR="00FE4883" w:rsidRPr="0029792E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111 575,8</w:t>
            </w:r>
          </w:p>
        </w:tc>
        <w:tc>
          <w:tcPr>
            <w:tcW w:w="1714" w:type="dxa"/>
            <w:noWrap/>
            <w:vAlign w:val="center"/>
          </w:tcPr>
          <w:p w14:paraId="4C775F5F" w14:textId="77777777" w:rsidR="00FE4883" w:rsidRPr="0029792E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111 804,4</w:t>
            </w:r>
          </w:p>
        </w:tc>
      </w:tr>
      <w:tr w:rsidR="00FE4883" w:rsidRPr="0029792E" w14:paraId="183527CC" w14:textId="77777777" w:rsidTr="00FE4883">
        <w:tc>
          <w:tcPr>
            <w:tcW w:w="714" w:type="dxa"/>
            <w:noWrap/>
          </w:tcPr>
          <w:p w14:paraId="07FD41BF" w14:textId="77777777" w:rsidR="00FE4883" w:rsidRPr="0029792E" w:rsidRDefault="00FE4883">
            <w:pPr>
              <w:rPr>
                <w:b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19CFF21D" w14:textId="77777777" w:rsidR="00FE4883" w:rsidRPr="0029792E" w:rsidRDefault="00FE4883" w:rsidP="00FE4883">
            <w:pPr>
              <w:suppressAutoHyphens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Культура</w:t>
            </w:r>
          </w:p>
        </w:tc>
        <w:tc>
          <w:tcPr>
            <w:tcW w:w="714" w:type="dxa"/>
            <w:noWrap/>
            <w:vAlign w:val="center"/>
          </w:tcPr>
          <w:p w14:paraId="5987FF13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08</w:t>
            </w:r>
          </w:p>
        </w:tc>
        <w:tc>
          <w:tcPr>
            <w:tcW w:w="571" w:type="dxa"/>
            <w:noWrap/>
            <w:vAlign w:val="center"/>
          </w:tcPr>
          <w:p w14:paraId="5151731D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3CB9F900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109 077,5</w:t>
            </w:r>
          </w:p>
        </w:tc>
        <w:tc>
          <w:tcPr>
            <w:tcW w:w="1714" w:type="dxa"/>
            <w:noWrap/>
            <w:vAlign w:val="center"/>
          </w:tcPr>
          <w:p w14:paraId="45924A32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109 306,1</w:t>
            </w:r>
          </w:p>
        </w:tc>
      </w:tr>
      <w:tr w:rsidR="00FE4883" w:rsidRPr="0029792E" w14:paraId="2CD31A2D" w14:textId="77777777" w:rsidTr="00FE4883">
        <w:tc>
          <w:tcPr>
            <w:tcW w:w="714" w:type="dxa"/>
            <w:noWrap/>
          </w:tcPr>
          <w:p w14:paraId="4A448976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425A513A" w14:textId="77777777" w:rsidR="00FE4883" w:rsidRPr="0029792E" w:rsidRDefault="00FE4883" w:rsidP="00FE4883">
            <w:pPr>
              <w:suppressAutoHyphens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714" w:type="dxa"/>
            <w:noWrap/>
            <w:vAlign w:val="center"/>
          </w:tcPr>
          <w:p w14:paraId="1DEB045A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08</w:t>
            </w:r>
          </w:p>
        </w:tc>
        <w:tc>
          <w:tcPr>
            <w:tcW w:w="571" w:type="dxa"/>
            <w:noWrap/>
            <w:vAlign w:val="center"/>
          </w:tcPr>
          <w:p w14:paraId="5C12A1D9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</w:tcPr>
          <w:p w14:paraId="51D7E1AA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2 498,3</w:t>
            </w:r>
          </w:p>
        </w:tc>
        <w:tc>
          <w:tcPr>
            <w:tcW w:w="1714" w:type="dxa"/>
            <w:noWrap/>
            <w:vAlign w:val="center"/>
          </w:tcPr>
          <w:p w14:paraId="61F91CCF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2 498,3</w:t>
            </w:r>
          </w:p>
        </w:tc>
      </w:tr>
      <w:tr w:rsidR="00FE4883" w:rsidRPr="0029792E" w14:paraId="01069DB2" w14:textId="77777777" w:rsidTr="00FE4883">
        <w:tc>
          <w:tcPr>
            <w:tcW w:w="714" w:type="dxa"/>
            <w:noWrap/>
          </w:tcPr>
          <w:p w14:paraId="399FF62E" w14:textId="77777777" w:rsidR="00FE4883" w:rsidRPr="00F30A3A" w:rsidRDefault="00FE4883">
            <w:pPr>
              <w:rPr>
                <w:b/>
                <w:sz w:val="28"/>
                <w:szCs w:val="28"/>
              </w:rPr>
            </w:pPr>
            <w:r w:rsidRPr="000B75A9">
              <w:rPr>
                <w:b/>
                <w:sz w:val="28"/>
                <w:szCs w:val="28"/>
              </w:rPr>
              <w:t>7</w:t>
            </w:r>
            <w:r w:rsidRPr="00F30A3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</w:tcPr>
          <w:p w14:paraId="48B427A4" w14:textId="77777777" w:rsidR="00FE4883" w:rsidRPr="00F30A3A" w:rsidRDefault="00FE4883" w:rsidP="00FE4883">
            <w:pPr>
              <w:suppressAutoHyphens/>
              <w:rPr>
                <w:b/>
                <w:sz w:val="28"/>
                <w:szCs w:val="28"/>
              </w:rPr>
            </w:pPr>
            <w:r w:rsidRPr="00F30A3A">
              <w:rPr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714" w:type="dxa"/>
            <w:noWrap/>
            <w:vAlign w:val="center"/>
          </w:tcPr>
          <w:p w14:paraId="42618BC1" w14:textId="77777777" w:rsidR="00FE4883" w:rsidRPr="0014056B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 w:rsidRPr="0014056B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71" w:type="dxa"/>
            <w:noWrap/>
            <w:vAlign w:val="center"/>
          </w:tcPr>
          <w:p w14:paraId="333B4866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0455505E" w14:textId="77777777" w:rsidR="00FE4883" w:rsidRPr="0014056B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20 000,0</w:t>
            </w:r>
          </w:p>
        </w:tc>
        <w:tc>
          <w:tcPr>
            <w:tcW w:w="1714" w:type="dxa"/>
            <w:noWrap/>
            <w:vAlign w:val="center"/>
          </w:tcPr>
          <w:p w14:paraId="57F8DB6C" w14:textId="77777777" w:rsidR="00FE4883" w:rsidRPr="007E66CA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</w:p>
        </w:tc>
      </w:tr>
      <w:tr w:rsidR="00FE4883" w:rsidRPr="0029792E" w14:paraId="0741BC07" w14:textId="77777777" w:rsidTr="00FE4883">
        <w:tc>
          <w:tcPr>
            <w:tcW w:w="714" w:type="dxa"/>
            <w:noWrap/>
          </w:tcPr>
          <w:p w14:paraId="75DC78DF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26160098" w14:textId="77777777" w:rsidR="00FE4883" w:rsidRPr="00F30A3A" w:rsidRDefault="00FE4883" w:rsidP="00FE4883">
            <w:pPr>
              <w:suppressAutoHyphens/>
              <w:rPr>
                <w:sz w:val="28"/>
                <w:szCs w:val="28"/>
              </w:rPr>
            </w:pPr>
            <w:r w:rsidRPr="00F30A3A"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714" w:type="dxa"/>
            <w:noWrap/>
            <w:vAlign w:val="center"/>
          </w:tcPr>
          <w:p w14:paraId="352196B8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71" w:type="dxa"/>
            <w:noWrap/>
            <w:vAlign w:val="center"/>
          </w:tcPr>
          <w:p w14:paraId="649FDFF7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14" w:type="dxa"/>
            <w:noWrap/>
            <w:vAlign w:val="center"/>
          </w:tcPr>
          <w:p w14:paraId="645FFFBD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20 000,0</w:t>
            </w:r>
          </w:p>
        </w:tc>
        <w:tc>
          <w:tcPr>
            <w:tcW w:w="1714" w:type="dxa"/>
            <w:noWrap/>
            <w:vAlign w:val="center"/>
          </w:tcPr>
          <w:p w14:paraId="51E2DCE9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E4883" w:rsidRPr="0029792E" w14:paraId="03251950" w14:textId="77777777" w:rsidTr="00FE4883">
        <w:tc>
          <w:tcPr>
            <w:tcW w:w="714" w:type="dxa"/>
            <w:noWrap/>
          </w:tcPr>
          <w:p w14:paraId="7FD702CD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285" w:type="dxa"/>
            <w:vAlign w:val="center"/>
            <w:hideMark/>
          </w:tcPr>
          <w:p w14:paraId="76935D64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14" w:type="dxa"/>
            <w:noWrap/>
            <w:vAlign w:val="center"/>
            <w:hideMark/>
          </w:tcPr>
          <w:p w14:paraId="0E72CD54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  <w:hideMark/>
          </w:tcPr>
          <w:p w14:paraId="653BB6B4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3EDCF128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122 271,2</w:t>
            </w:r>
          </w:p>
        </w:tc>
        <w:tc>
          <w:tcPr>
            <w:tcW w:w="1714" w:type="dxa"/>
            <w:noWrap/>
            <w:vAlign w:val="center"/>
          </w:tcPr>
          <w:p w14:paraId="3D1C563C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128 357,3</w:t>
            </w:r>
          </w:p>
        </w:tc>
      </w:tr>
      <w:tr w:rsidR="00FE4883" w:rsidRPr="0029792E" w14:paraId="39510A2F" w14:textId="77777777" w:rsidTr="00FE4883">
        <w:tc>
          <w:tcPr>
            <w:tcW w:w="714" w:type="dxa"/>
            <w:noWrap/>
          </w:tcPr>
          <w:p w14:paraId="4148B98D" w14:textId="77777777" w:rsidR="00FE4883" w:rsidRPr="0029792E" w:rsidRDefault="00FE48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1E032580" w14:textId="77777777" w:rsidR="00FE4883" w:rsidRPr="0042622B" w:rsidRDefault="00FE4883" w:rsidP="00FE488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2622B"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714" w:type="dxa"/>
            <w:noWrap/>
            <w:vAlign w:val="center"/>
          </w:tcPr>
          <w:p w14:paraId="79C270B8" w14:textId="77777777" w:rsidR="00FE4883" w:rsidRPr="000D26DC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0D26D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</w:tcPr>
          <w:p w14:paraId="336B3F27" w14:textId="77777777" w:rsidR="00FE4883" w:rsidRPr="000D26DC" w:rsidRDefault="00FE4883" w:rsidP="00FE4883">
            <w:pPr>
              <w:jc w:val="center"/>
              <w:rPr>
                <w:sz w:val="28"/>
                <w:szCs w:val="28"/>
              </w:rPr>
            </w:pPr>
            <w:r w:rsidRPr="000D26DC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34627BD5" w14:textId="77777777" w:rsidR="00FE4883" w:rsidRPr="000D26DC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7 200,0</w:t>
            </w:r>
          </w:p>
        </w:tc>
        <w:tc>
          <w:tcPr>
            <w:tcW w:w="1714" w:type="dxa"/>
            <w:noWrap/>
            <w:vAlign w:val="center"/>
          </w:tcPr>
          <w:p w14:paraId="41356ADA" w14:textId="77777777" w:rsidR="00FE4883" w:rsidRPr="00A80CF7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7 200,0</w:t>
            </w:r>
          </w:p>
        </w:tc>
      </w:tr>
      <w:tr w:rsidR="00FE4883" w:rsidRPr="0029792E" w14:paraId="5B74BE48" w14:textId="77777777" w:rsidTr="00FE4883">
        <w:tc>
          <w:tcPr>
            <w:tcW w:w="714" w:type="dxa"/>
            <w:noWrap/>
          </w:tcPr>
          <w:p w14:paraId="75007082" w14:textId="77777777" w:rsidR="00FE4883" w:rsidRPr="0029792E" w:rsidRDefault="00FE48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2CE91759" w14:textId="77777777" w:rsidR="00FE4883" w:rsidRPr="0042622B" w:rsidRDefault="00FE4883" w:rsidP="00FE488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42622B">
              <w:rPr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14" w:type="dxa"/>
            <w:noWrap/>
            <w:vAlign w:val="center"/>
          </w:tcPr>
          <w:p w14:paraId="05318F5F" w14:textId="77777777" w:rsidR="00FE4883" w:rsidRPr="000D26DC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0D26D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</w:tcPr>
          <w:p w14:paraId="5955E16A" w14:textId="77777777" w:rsidR="00FE4883" w:rsidRPr="000D26DC" w:rsidRDefault="00FE4883" w:rsidP="00FE4883">
            <w:pPr>
              <w:jc w:val="center"/>
              <w:rPr>
                <w:sz w:val="28"/>
                <w:szCs w:val="28"/>
              </w:rPr>
            </w:pPr>
            <w:r w:rsidRPr="000D26DC"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4EB5784C" w14:textId="77777777" w:rsidR="00FE4883" w:rsidRPr="000D26DC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1 900,0</w:t>
            </w:r>
          </w:p>
        </w:tc>
        <w:tc>
          <w:tcPr>
            <w:tcW w:w="1714" w:type="dxa"/>
            <w:noWrap/>
            <w:vAlign w:val="center"/>
          </w:tcPr>
          <w:p w14:paraId="22D4DED1" w14:textId="77777777" w:rsidR="00FE4883" w:rsidRPr="00A80CF7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1 900,0</w:t>
            </w:r>
          </w:p>
        </w:tc>
      </w:tr>
      <w:tr w:rsidR="00FE4883" w:rsidRPr="0029792E" w14:paraId="71553E79" w14:textId="77777777" w:rsidTr="00FE4883">
        <w:tc>
          <w:tcPr>
            <w:tcW w:w="714" w:type="dxa"/>
            <w:noWrap/>
            <w:hideMark/>
          </w:tcPr>
          <w:p w14:paraId="28B4BF80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39236831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714" w:type="dxa"/>
            <w:noWrap/>
            <w:vAlign w:val="center"/>
            <w:hideMark/>
          </w:tcPr>
          <w:p w14:paraId="1E60FFB6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  <w:hideMark/>
          </w:tcPr>
          <w:p w14:paraId="0A3EAFC7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04</w:t>
            </w:r>
          </w:p>
        </w:tc>
        <w:tc>
          <w:tcPr>
            <w:tcW w:w="1714" w:type="dxa"/>
            <w:noWrap/>
            <w:vAlign w:val="center"/>
          </w:tcPr>
          <w:p w14:paraId="21EA23C9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111 493,2</w:t>
            </w:r>
          </w:p>
        </w:tc>
        <w:tc>
          <w:tcPr>
            <w:tcW w:w="1714" w:type="dxa"/>
            <w:noWrap/>
            <w:vAlign w:val="center"/>
          </w:tcPr>
          <w:p w14:paraId="2E6B9C3B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117 579,3</w:t>
            </w:r>
          </w:p>
        </w:tc>
      </w:tr>
      <w:tr w:rsidR="00FE4883" w:rsidRPr="0029792E" w14:paraId="2395E908" w14:textId="77777777" w:rsidTr="00FE4883">
        <w:tc>
          <w:tcPr>
            <w:tcW w:w="714" w:type="dxa"/>
            <w:noWrap/>
          </w:tcPr>
          <w:p w14:paraId="6E4AAD41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</w:tcPr>
          <w:p w14:paraId="41E575D9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540584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14" w:type="dxa"/>
            <w:noWrap/>
            <w:vAlign w:val="center"/>
          </w:tcPr>
          <w:p w14:paraId="1AE6DA94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1" w:type="dxa"/>
            <w:noWrap/>
            <w:vAlign w:val="center"/>
          </w:tcPr>
          <w:p w14:paraId="255C23F4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714" w:type="dxa"/>
            <w:noWrap/>
            <w:vAlign w:val="center"/>
          </w:tcPr>
          <w:p w14:paraId="5ADC065B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1 678,0</w:t>
            </w:r>
          </w:p>
        </w:tc>
        <w:tc>
          <w:tcPr>
            <w:tcW w:w="1714" w:type="dxa"/>
            <w:noWrap/>
            <w:vAlign w:val="center"/>
          </w:tcPr>
          <w:p w14:paraId="45ECAC2C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1 678,0</w:t>
            </w:r>
          </w:p>
        </w:tc>
      </w:tr>
      <w:tr w:rsidR="00FE4883" w:rsidRPr="0029792E" w14:paraId="7A3591A2" w14:textId="77777777" w:rsidTr="00FE4883">
        <w:tc>
          <w:tcPr>
            <w:tcW w:w="714" w:type="dxa"/>
            <w:noWrap/>
            <w:hideMark/>
          </w:tcPr>
          <w:p w14:paraId="4919919A" w14:textId="77777777" w:rsidR="00FE4883" w:rsidRPr="0029792E" w:rsidRDefault="00FE4883" w:rsidP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29792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  <w:hideMark/>
          </w:tcPr>
          <w:p w14:paraId="74F39589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14" w:type="dxa"/>
            <w:noWrap/>
            <w:vAlign w:val="center"/>
            <w:hideMark/>
          </w:tcPr>
          <w:p w14:paraId="3FBCABBF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44158558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08A95B56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162 856,2</w:t>
            </w:r>
          </w:p>
        </w:tc>
        <w:tc>
          <w:tcPr>
            <w:tcW w:w="1714" w:type="dxa"/>
            <w:noWrap/>
            <w:vAlign w:val="center"/>
          </w:tcPr>
          <w:p w14:paraId="6421A7F7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162 856,2</w:t>
            </w:r>
          </w:p>
        </w:tc>
      </w:tr>
      <w:tr w:rsidR="00FE4883" w:rsidRPr="0029792E" w14:paraId="59E9455A" w14:textId="77777777" w:rsidTr="00FE4883">
        <w:tc>
          <w:tcPr>
            <w:tcW w:w="714" w:type="dxa"/>
            <w:noWrap/>
            <w:hideMark/>
          </w:tcPr>
          <w:p w14:paraId="7420EB0F" w14:textId="77777777" w:rsidR="00FE4883" w:rsidRPr="0029792E" w:rsidRDefault="00FE4883" w:rsidP="00FE48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hideMark/>
          </w:tcPr>
          <w:p w14:paraId="2DE69E5A" w14:textId="77777777" w:rsidR="00FE4883" w:rsidRPr="0029792E" w:rsidRDefault="00FE4883" w:rsidP="00FE4883">
            <w:pPr>
              <w:suppressAutoHyphens/>
              <w:rPr>
                <w:bCs/>
                <w:sz w:val="28"/>
                <w:szCs w:val="28"/>
              </w:rPr>
            </w:pPr>
            <w:r w:rsidRPr="0029792E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714" w:type="dxa"/>
            <w:noWrap/>
            <w:vAlign w:val="center"/>
            <w:hideMark/>
          </w:tcPr>
          <w:p w14:paraId="0355BEF0" w14:textId="77777777" w:rsidR="00FE4883" w:rsidRPr="00540584" w:rsidRDefault="00FE4883" w:rsidP="00FE4883">
            <w:pPr>
              <w:jc w:val="center"/>
              <w:rPr>
                <w:bCs/>
                <w:sz w:val="28"/>
                <w:szCs w:val="28"/>
              </w:rPr>
            </w:pPr>
            <w:r w:rsidRPr="0054058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0B8AA14E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605AF5F1" w14:textId="77777777" w:rsidR="00FE4883" w:rsidRPr="0029792E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139 138,7</w:t>
            </w:r>
          </w:p>
        </w:tc>
        <w:tc>
          <w:tcPr>
            <w:tcW w:w="1714" w:type="dxa"/>
            <w:noWrap/>
            <w:vAlign w:val="center"/>
          </w:tcPr>
          <w:p w14:paraId="1C99F8C4" w14:textId="77777777" w:rsidR="00FE4883" w:rsidRPr="0029792E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139 138,7</w:t>
            </w:r>
          </w:p>
        </w:tc>
      </w:tr>
      <w:tr w:rsidR="00FE4883" w:rsidRPr="0029792E" w14:paraId="4508D84E" w14:textId="77777777" w:rsidTr="00FE4883">
        <w:tc>
          <w:tcPr>
            <w:tcW w:w="714" w:type="dxa"/>
            <w:noWrap/>
            <w:hideMark/>
          </w:tcPr>
          <w:p w14:paraId="651678D7" w14:textId="77777777" w:rsidR="00FE4883" w:rsidRPr="0029792E" w:rsidRDefault="00FE4883" w:rsidP="00FE48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A26C692" w14:textId="77777777" w:rsidR="00FE4883" w:rsidRPr="0029792E" w:rsidRDefault="00FE4883" w:rsidP="00FE488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Спорт высших достижений</w:t>
            </w:r>
          </w:p>
        </w:tc>
        <w:tc>
          <w:tcPr>
            <w:tcW w:w="714" w:type="dxa"/>
            <w:noWrap/>
            <w:vAlign w:val="center"/>
            <w:hideMark/>
          </w:tcPr>
          <w:p w14:paraId="2C9C892F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0C47A81E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14" w:type="dxa"/>
            <w:noWrap/>
            <w:vAlign w:val="center"/>
          </w:tcPr>
          <w:p w14:paraId="34094AC9" w14:textId="77777777" w:rsidR="00FE4883" w:rsidRPr="0029792E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17 067,5</w:t>
            </w:r>
          </w:p>
        </w:tc>
        <w:tc>
          <w:tcPr>
            <w:tcW w:w="1714" w:type="dxa"/>
            <w:noWrap/>
            <w:vAlign w:val="center"/>
          </w:tcPr>
          <w:p w14:paraId="6386CA39" w14:textId="77777777" w:rsidR="00FE4883" w:rsidRPr="0029792E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17 067,5</w:t>
            </w:r>
          </w:p>
        </w:tc>
      </w:tr>
      <w:tr w:rsidR="00FE4883" w:rsidRPr="0029792E" w14:paraId="78FEC09A" w14:textId="77777777" w:rsidTr="00FE4883">
        <w:tc>
          <w:tcPr>
            <w:tcW w:w="714" w:type="dxa"/>
            <w:noWrap/>
            <w:hideMark/>
          </w:tcPr>
          <w:p w14:paraId="7F5EFBE1" w14:textId="77777777" w:rsidR="00FE4883" w:rsidRPr="0029792E" w:rsidRDefault="00FE4883" w:rsidP="00FE48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79F1D4E1" w14:textId="77777777" w:rsidR="00FE4883" w:rsidRPr="0029792E" w:rsidRDefault="00FE4883" w:rsidP="00FE488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4D80BC8A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1" w:type="dxa"/>
            <w:noWrap/>
            <w:vAlign w:val="center"/>
            <w:hideMark/>
          </w:tcPr>
          <w:p w14:paraId="5ECDDD43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1AAE3918" w14:textId="77777777" w:rsidR="00FE4883" w:rsidRPr="0029792E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center"/>
          </w:tcPr>
          <w:p w14:paraId="28D11AD2" w14:textId="77777777" w:rsidR="00FE4883" w:rsidRPr="0029792E" w:rsidRDefault="00FE4883" w:rsidP="00FE4883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FE4883" w:rsidRPr="0029792E" w14:paraId="3F61F6A2" w14:textId="77777777" w:rsidTr="00FE4883">
        <w:tc>
          <w:tcPr>
            <w:tcW w:w="714" w:type="dxa"/>
            <w:noWrap/>
            <w:hideMark/>
          </w:tcPr>
          <w:p w14:paraId="602FDDBD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275A7700" w14:textId="77777777" w:rsidR="00FE4883" w:rsidRPr="0029792E" w:rsidRDefault="00FE4883" w:rsidP="00FE488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714" w:type="dxa"/>
            <w:noWrap/>
            <w:vAlign w:val="center"/>
            <w:hideMark/>
          </w:tcPr>
          <w:p w14:paraId="5493FE96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11</w:t>
            </w:r>
          </w:p>
        </w:tc>
        <w:tc>
          <w:tcPr>
            <w:tcW w:w="571" w:type="dxa"/>
            <w:noWrap/>
            <w:vAlign w:val="center"/>
            <w:hideMark/>
          </w:tcPr>
          <w:p w14:paraId="4C9A9430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29792E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noWrap/>
            <w:vAlign w:val="center"/>
          </w:tcPr>
          <w:p w14:paraId="6133CB27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6 650,0</w:t>
            </w:r>
          </w:p>
        </w:tc>
        <w:tc>
          <w:tcPr>
            <w:tcW w:w="1714" w:type="dxa"/>
            <w:noWrap/>
            <w:vAlign w:val="center"/>
          </w:tcPr>
          <w:p w14:paraId="1B058F95" w14:textId="77777777" w:rsidR="00FE4883" w:rsidRPr="0029792E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6 650,0</w:t>
            </w:r>
          </w:p>
        </w:tc>
      </w:tr>
      <w:tr w:rsidR="00FE4883" w:rsidRPr="0029792E" w14:paraId="5F90C432" w14:textId="77777777" w:rsidTr="00FE4883">
        <w:tc>
          <w:tcPr>
            <w:tcW w:w="714" w:type="dxa"/>
            <w:noWrap/>
            <w:vAlign w:val="center"/>
            <w:hideMark/>
          </w:tcPr>
          <w:p w14:paraId="2C3F84D6" w14:textId="77777777" w:rsidR="00FE4883" w:rsidRPr="0029792E" w:rsidRDefault="00FE4883" w:rsidP="00FE488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85" w:type="dxa"/>
            <w:vAlign w:val="center"/>
            <w:hideMark/>
          </w:tcPr>
          <w:p w14:paraId="1BD7D35F" w14:textId="77777777" w:rsidR="00FE4883" w:rsidRPr="0029792E" w:rsidRDefault="00FE4883" w:rsidP="00FE4883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540584">
              <w:rPr>
                <w:b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714" w:type="dxa"/>
            <w:noWrap/>
            <w:vAlign w:val="center"/>
            <w:hideMark/>
          </w:tcPr>
          <w:p w14:paraId="41D49DE2" w14:textId="77777777" w:rsidR="00FE4883" w:rsidRPr="0029792E" w:rsidRDefault="00FE4883" w:rsidP="00FE4883">
            <w:pPr>
              <w:jc w:val="center"/>
              <w:rPr>
                <w:b/>
                <w:sz w:val="28"/>
                <w:szCs w:val="28"/>
              </w:rPr>
            </w:pPr>
            <w:r w:rsidRPr="0029792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71" w:type="dxa"/>
            <w:noWrap/>
            <w:vAlign w:val="center"/>
            <w:hideMark/>
          </w:tcPr>
          <w:p w14:paraId="14B9ADB0" w14:textId="77777777" w:rsidR="00FE4883" w:rsidRPr="0029792E" w:rsidRDefault="00FE4883" w:rsidP="00FE4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center"/>
          </w:tcPr>
          <w:p w14:paraId="3248F076" w14:textId="77777777" w:rsidR="00FE4883" w:rsidRPr="0029792E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29 454,8</w:t>
            </w:r>
          </w:p>
        </w:tc>
        <w:tc>
          <w:tcPr>
            <w:tcW w:w="1714" w:type="dxa"/>
            <w:noWrap/>
            <w:vAlign w:val="center"/>
          </w:tcPr>
          <w:p w14:paraId="333DA932" w14:textId="77777777" w:rsidR="00FE4883" w:rsidRPr="0029792E" w:rsidRDefault="00FE4883" w:rsidP="00FE48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29 432,2</w:t>
            </w:r>
          </w:p>
        </w:tc>
      </w:tr>
      <w:tr w:rsidR="00FE4883" w:rsidRPr="0029792E" w14:paraId="2A83D62F" w14:textId="77777777" w:rsidTr="00FE4883">
        <w:tc>
          <w:tcPr>
            <w:tcW w:w="714" w:type="dxa"/>
            <w:noWrap/>
            <w:hideMark/>
          </w:tcPr>
          <w:p w14:paraId="4FC3949F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1D29652A" w14:textId="77777777" w:rsidR="00FE4883" w:rsidRPr="00175643" w:rsidRDefault="00FE4883" w:rsidP="00FE4883">
            <w:pPr>
              <w:suppressAutoHyphens/>
              <w:jc w:val="both"/>
              <w:rPr>
                <w:sz w:val="28"/>
                <w:szCs w:val="28"/>
              </w:rPr>
            </w:pPr>
            <w:r w:rsidRPr="00540584"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14" w:type="dxa"/>
            <w:noWrap/>
            <w:vAlign w:val="center"/>
            <w:hideMark/>
          </w:tcPr>
          <w:p w14:paraId="581AC816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13</w:t>
            </w:r>
          </w:p>
        </w:tc>
        <w:tc>
          <w:tcPr>
            <w:tcW w:w="571" w:type="dxa"/>
            <w:noWrap/>
            <w:vAlign w:val="center"/>
            <w:hideMark/>
          </w:tcPr>
          <w:p w14:paraId="167AC6F1" w14:textId="77777777" w:rsidR="00FE4883" w:rsidRPr="0029792E" w:rsidRDefault="00FE4883" w:rsidP="00FE4883">
            <w:pPr>
              <w:jc w:val="center"/>
              <w:rPr>
                <w:sz w:val="28"/>
                <w:szCs w:val="28"/>
              </w:rPr>
            </w:pPr>
            <w:r w:rsidRPr="0029792E">
              <w:rPr>
                <w:sz w:val="28"/>
                <w:szCs w:val="28"/>
              </w:rPr>
              <w:t>01</w:t>
            </w:r>
          </w:p>
        </w:tc>
        <w:tc>
          <w:tcPr>
            <w:tcW w:w="1714" w:type="dxa"/>
            <w:noWrap/>
            <w:vAlign w:val="center"/>
          </w:tcPr>
          <w:p w14:paraId="7F2EC1F2" w14:textId="77777777" w:rsidR="00FE4883" w:rsidRPr="00E2297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E2297D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2297D">
              <w:rPr>
                <w:sz w:val="28"/>
                <w:szCs w:val="28"/>
                <w:lang w:eastAsia="en-US"/>
              </w:rPr>
              <w:t>454,8</w:t>
            </w:r>
          </w:p>
        </w:tc>
        <w:tc>
          <w:tcPr>
            <w:tcW w:w="1714" w:type="dxa"/>
            <w:noWrap/>
            <w:vAlign w:val="center"/>
          </w:tcPr>
          <w:p w14:paraId="3FD35C2C" w14:textId="77777777" w:rsidR="00FE4883" w:rsidRPr="00E2297D" w:rsidRDefault="00FE4883" w:rsidP="00FE4883">
            <w:pPr>
              <w:jc w:val="center"/>
              <w:rPr>
                <w:sz w:val="28"/>
                <w:szCs w:val="28"/>
                <w:lang w:eastAsia="en-US"/>
              </w:rPr>
            </w:pPr>
            <w:r w:rsidRPr="00E2297D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2297D">
              <w:rPr>
                <w:sz w:val="28"/>
                <w:szCs w:val="28"/>
                <w:lang w:eastAsia="en-US"/>
              </w:rPr>
              <w:t>432,2</w:t>
            </w:r>
          </w:p>
        </w:tc>
      </w:tr>
      <w:tr w:rsidR="00FE4883" w:rsidRPr="0029792E" w14:paraId="5476968F" w14:textId="77777777" w:rsidTr="00FE4883">
        <w:tc>
          <w:tcPr>
            <w:tcW w:w="714" w:type="dxa"/>
            <w:noWrap/>
            <w:hideMark/>
          </w:tcPr>
          <w:p w14:paraId="1EBC8685" w14:textId="77777777" w:rsidR="00FE4883" w:rsidRPr="0029792E" w:rsidRDefault="00FE4883" w:rsidP="00FE488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29792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  <w:hideMark/>
          </w:tcPr>
          <w:p w14:paraId="41814DB2" w14:textId="77777777" w:rsidR="00FE4883" w:rsidRPr="0029792E" w:rsidRDefault="00FE4883" w:rsidP="00FE4883">
            <w:pPr>
              <w:suppressAutoHyphens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29792E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714" w:type="dxa"/>
            <w:noWrap/>
            <w:vAlign w:val="center"/>
          </w:tcPr>
          <w:p w14:paraId="188E740B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71" w:type="dxa"/>
            <w:noWrap/>
            <w:vAlign w:val="center"/>
          </w:tcPr>
          <w:p w14:paraId="2C067D53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center"/>
          </w:tcPr>
          <w:p w14:paraId="10029CE4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144 193,1</w:t>
            </w:r>
          </w:p>
        </w:tc>
        <w:tc>
          <w:tcPr>
            <w:tcW w:w="1714" w:type="dxa"/>
            <w:noWrap/>
            <w:vAlign w:val="center"/>
          </w:tcPr>
          <w:p w14:paraId="4F499219" w14:textId="77777777" w:rsidR="00FE4883" w:rsidRPr="0029792E" w:rsidRDefault="00FE4883" w:rsidP="00FE4883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268 323,3</w:t>
            </w:r>
          </w:p>
        </w:tc>
      </w:tr>
      <w:tr w:rsidR="00FE4883" w:rsidRPr="0029792E" w14:paraId="44DACA53" w14:textId="77777777" w:rsidTr="00FE4883">
        <w:tc>
          <w:tcPr>
            <w:tcW w:w="714" w:type="dxa"/>
            <w:noWrap/>
            <w:hideMark/>
          </w:tcPr>
          <w:p w14:paraId="647ABEBE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4285" w:type="dxa"/>
            <w:vAlign w:val="center"/>
            <w:hideMark/>
          </w:tcPr>
          <w:p w14:paraId="53F47436" w14:textId="77777777" w:rsidR="00FE4883" w:rsidRPr="0029792E" w:rsidRDefault="00FE4883" w:rsidP="00FE4883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714" w:type="dxa"/>
            <w:noWrap/>
            <w:vAlign w:val="bottom"/>
          </w:tcPr>
          <w:p w14:paraId="641B18C0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71" w:type="dxa"/>
            <w:noWrap/>
            <w:vAlign w:val="bottom"/>
          </w:tcPr>
          <w:p w14:paraId="7E91757B" w14:textId="77777777" w:rsidR="00FE4883" w:rsidRPr="0029792E" w:rsidRDefault="00FE488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14:paraId="2D54F9EE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  <w:noWrap/>
            <w:vAlign w:val="bottom"/>
            <w:hideMark/>
          </w:tcPr>
          <w:p w14:paraId="3004D7E2" w14:textId="77777777" w:rsidR="00FE4883" w:rsidRPr="0029792E" w:rsidRDefault="00FE4883">
            <w:pPr>
              <w:rPr>
                <w:sz w:val="28"/>
                <w:szCs w:val="28"/>
              </w:rPr>
            </w:pPr>
          </w:p>
        </w:tc>
      </w:tr>
    </w:tbl>
    <w:p w14:paraId="1890A819" w14:textId="77777777" w:rsidR="00FE4883" w:rsidRDefault="00FE4883" w:rsidP="00FE4883">
      <w:pPr>
        <w:rPr>
          <w:sz w:val="28"/>
          <w:szCs w:val="28"/>
        </w:rPr>
      </w:pPr>
    </w:p>
    <w:p w14:paraId="008D87AD" w14:textId="77777777" w:rsidR="00FE4883" w:rsidRDefault="00FE4883" w:rsidP="00FE4883">
      <w:pPr>
        <w:rPr>
          <w:sz w:val="28"/>
          <w:szCs w:val="28"/>
        </w:rPr>
      </w:pPr>
    </w:p>
    <w:p w14:paraId="509A9AFD" w14:textId="77777777" w:rsidR="00FE4883" w:rsidRDefault="00FE4883" w:rsidP="00FE488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6"/>
        <w:gridCol w:w="3242"/>
      </w:tblGrid>
      <w:tr w:rsidR="003E2948" w:rsidRPr="007077E0" w14:paraId="02B54924" w14:textId="77777777" w:rsidTr="003E2948">
        <w:tc>
          <w:tcPr>
            <w:tcW w:w="6396" w:type="dxa"/>
            <w:hideMark/>
          </w:tcPr>
          <w:p w14:paraId="0B075C5A" w14:textId="77777777" w:rsidR="003E2948" w:rsidRPr="00EA56B7" w:rsidRDefault="003E2948" w:rsidP="003E2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346EA251" w14:textId="77777777" w:rsidR="003E2948" w:rsidRPr="00EA56B7" w:rsidRDefault="003E2948" w:rsidP="003E2948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355CB0E" w14:textId="77777777" w:rsidR="003E2948" w:rsidRPr="00EA56B7" w:rsidRDefault="003E2948" w:rsidP="003E2948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4886754A" w14:textId="5D5B9274" w:rsidR="003E2948" w:rsidRPr="007077E0" w:rsidRDefault="003E2948" w:rsidP="003E2948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42" w:type="dxa"/>
            <w:vAlign w:val="bottom"/>
            <w:hideMark/>
          </w:tcPr>
          <w:p w14:paraId="694E7A43" w14:textId="4A7C7EE1" w:rsidR="003E2948" w:rsidRPr="007077E0" w:rsidRDefault="003E2948" w:rsidP="003E29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7FC393A9" w14:textId="77777777" w:rsidR="00FE4883" w:rsidRDefault="00FE4883" w:rsidP="00FE4883">
      <w:pPr>
        <w:rPr>
          <w:sz w:val="28"/>
          <w:szCs w:val="28"/>
        </w:rPr>
      </w:pPr>
    </w:p>
    <w:p w14:paraId="0D04B356" w14:textId="77777777" w:rsidR="00FE4883" w:rsidRPr="00B5276B" w:rsidRDefault="00FE4883" w:rsidP="00FE4883">
      <w:pPr>
        <w:rPr>
          <w:sz w:val="28"/>
          <w:szCs w:val="28"/>
        </w:rPr>
      </w:pPr>
    </w:p>
    <w:p w14:paraId="086094E1" w14:textId="77777777" w:rsidR="00FE4883" w:rsidRDefault="00FE4883" w:rsidP="00FE4883">
      <w:pPr>
        <w:rPr>
          <w:sz w:val="28"/>
          <w:szCs w:val="28"/>
        </w:rPr>
        <w:sectPr w:rsidR="00FE4883" w:rsidSect="00FE4883"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87"/>
        <w:gridCol w:w="5799"/>
      </w:tblGrid>
      <w:tr w:rsidR="00FE4883" w14:paraId="1548EF1A" w14:textId="77777777" w:rsidTr="00FE4883">
        <w:trPr>
          <w:trHeight w:val="3930"/>
        </w:trPr>
        <w:tc>
          <w:tcPr>
            <w:tcW w:w="3039" w:type="pct"/>
          </w:tcPr>
          <w:p w14:paraId="7C3C3CC6" w14:textId="77777777" w:rsidR="00FE4883" w:rsidRDefault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1" w:type="pct"/>
            <w:hideMark/>
          </w:tcPr>
          <w:p w14:paraId="2DF46B3F" w14:textId="77777777" w:rsidR="00FE4883" w:rsidRPr="00474755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ПРИЛОЖЕНИЕ № </w:t>
            </w:r>
            <w:r>
              <w:rPr>
                <w:bCs/>
                <w:sz w:val="24"/>
                <w:szCs w:val="24"/>
              </w:rPr>
              <w:t>5</w:t>
            </w:r>
          </w:p>
          <w:p w14:paraId="14C31858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 решению Совета</w:t>
            </w:r>
          </w:p>
          <w:p w14:paraId="1B89B440" w14:textId="77777777" w:rsidR="00FE4883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муниципального образования </w:t>
            </w:r>
          </w:p>
          <w:p w14:paraId="0CD4AB48" w14:textId="77777777" w:rsidR="00FE4883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Кореновский муниципальный район </w:t>
            </w:r>
          </w:p>
          <w:p w14:paraId="55BBAD31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Краснодарского края</w:t>
            </w:r>
          </w:p>
          <w:p w14:paraId="1BF007F2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  <w:r w:rsidRPr="001B1AA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626D8BE7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ПРИЛОЖЕНИЕ № 7</w:t>
            </w:r>
          </w:p>
          <w:p w14:paraId="1F9D1794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 решению Совета</w:t>
            </w:r>
          </w:p>
          <w:p w14:paraId="689E4980" w14:textId="77777777" w:rsidR="00FE4883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 муниципального образования </w:t>
            </w:r>
          </w:p>
          <w:p w14:paraId="1B76B14F" w14:textId="77777777" w:rsidR="00FE4883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Кореновский муниципальный район </w:t>
            </w:r>
          </w:p>
          <w:p w14:paraId="337CD634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Краснодарского края </w:t>
            </w:r>
          </w:p>
          <w:p w14:paraId="57324CB3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от  24.12.2025 г. № 40</w:t>
            </w:r>
          </w:p>
          <w:p w14:paraId="3FB557A1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в редакции решения </w:t>
            </w:r>
          </w:p>
          <w:p w14:paraId="2AEF84D8" w14:textId="77777777" w:rsidR="00FE4883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Совета муниципального образования </w:t>
            </w:r>
          </w:p>
          <w:p w14:paraId="41C825A4" w14:textId="77777777" w:rsidR="00FE4883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 xml:space="preserve">Кореновский муниципальный район </w:t>
            </w:r>
          </w:p>
          <w:p w14:paraId="3658CFE2" w14:textId="77777777" w:rsidR="00FE4883" w:rsidRPr="00AB148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AB148A">
              <w:rPr>
                <w:bCs/>
                <w:sz w:val="24"/>
                <w:szCs w:val="24"/>
              </w:rPr>
              <w:t>Краснодарского края</w:t>
            </w:r>
          </w:p>
          <w:p w14:paraId="082BD9A3" w14:textId="77777777" w:rsidR="00FE4883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2A09645B" w14:textId="77777777" w:rsidR="00FE4883" w:rsidRDefault="00FE4883" w:rsidP="00FE4883">
      <w:pPr>
        <w:jc w:val="center"/>
        <w:outlineLvl w:val="0"/>
        <w:rPr>
          <w:sz w:val="28"/>
          <w:szCs w:val="28"/>
        </w:rPr>
      </w:pPr>
    </w:p>
    <w:p w14:paraId="455BBB78" w14:textId="77777777" w:rsidR="00FE4883" w:rsidRPr="008C2284" w:rsidRDefault="00FE4883" w:rsidP="00FE4883">
      <w:pPr>
        <w:jc w:val="center"/>
        <w:outlineLvl w:val="0"/>
        <w:rPr>
          <w:sz w:val="24"/>
          <w:szCs w:val="24"/>
        </w:rPr>
      </w:pPr>
      <w:r w:rsidRPr="008C2284">
        <w:rPr>
          <w:sz w:val="24"/>
          <w:szCs w:val="24"/>
        </w:rPr>
        <w:t>РАСПРЕДЕЛЕНИЕ</w:t>
      </w:r>
    </w:p>
    <w:p w14:paraId="6B33BE36" w14:textId="77777777" w:rsidR="00FE4883" w:rsidRPr="008C2284" w:rsidRDefault="00FE4883" w:rsidP="00FE4883">
      <w:pPr>
        <w:jc w:val="center"/>
        <w:outlineLvl w:val="0"/>
        <w:rPr>
          <w:sz w:val="24"/>
          <w:szCs w:val="24"/>
        </w:rPr>
      </w:pPr>
      <w:r w:rsidRPr="008C2284">
        <w:rPr>
          <w:sz w:val="24"/>
          <w:szCs w:val="24"/>
        </w:rPr>
        <w:t>бюджетных ассигнований</w:t>
      </w:r>
    </w:p>
    <w:p w14:paraId="3B1512BB" w14:textId="77777777" w:rsidR="00FE4883" w:rsidRPr="008C2284" w:rsidRDefault="00FE4883" w:rsidP="00FE4883">
      <w:pPr>
        <w:jc w:val="center"/>
        <w:outlineLvl w:val="0"/>
        <w:rPr>
          <w:sz w:val="24"/>
          <w:szCs w:val="24"/>
        </w:rPr>
      </w:pPr>
      <w:r w:rsidRPr="008C2284">
        <w:rPr>
          <w:sz w:val="24"/>
          <w:szCs w:val="24"/>
        </w:rPr>
        <w:t>по целевым статьям (муниципальным  программам  муниципального образования Кореновский муниципальный район Краснодарского края и непрограммным направлениям деятельности), группам видов расходов классификации расходов бюджетов на 2026 год</w:t>
      </w:r>
    </w:p>
    <w:p w14:paraId="327C662D" w14:textId="77777777" w:rsidR="00FE4883" w:rsidRDefault="00FE4883" w:rsidP="00FE4883">
      <w:pPr>
        <w:jc w:val="center"/>
        <w:outlineLvl w:val="0"/>
        <w:rPr>
          <w:sz w:val="28"/>
          <w:szCs w:val="28"/>
        </w:rPr>
      </w:pPr>
    </w:p>
    <w:p w14:paraId="6968A8CF" w14:textId="77777777" w:rsidR="00FE4883" w:rsidRPr="00676B15" w:rsidRDefault="00FE4883" w:rsidP="00FE4883">
      <w:pPr>
        <w:jc w:val="right"/>
        <w:rPr>
          <w:sz w:val="28"/>
          <w:szCs w:val="28"/>
        </w:rPr>
      </w:pPr>
      <w:r w:rsidRPr="00676B15">
        <w:rPr>
          <w:sz w:val="28"/>
          <w:szCs w:val="28"/>
        </w:rPr>
        <w:t>(тыс.</w:t>
      </w:r>
      <w:r>
        <w:rPr>
          <w:sz w:val="28"/>
          <w:szCs w:val="28"/>
        </w:rPr>
        <w:t xml:space="preserve"> </w:t>
      </w:r>
      <w:r w:rsidRPr="00676B15">
        <w:rPr>
          <w:sz w:val="28"/>
          <w:szCs w:val="28"/>
        </w:rPr>
        <w:t>рублей)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9331"/>
        <w:gridCol w:w="1645"/>
        <w:gridCol w:w="1029"/>
        <w:gridCol w:w="1650"/>
      </w:tblGrid>
      <w:tr w:rsidR="00FE4883" w:rsidRPr="00FE4883" w14:paraId="68D88856" w14:textId="77777777" w:rsidTr="00FE4883">
        <w:trPr>
          <w:trHeight w:val="144"/>
          <w:tblHeader/>
        </w:trPr>
        <w:tc>
          <w:tcPr>
            <w:tcW w:w="1164" w:type="dxa"/>
            <w:vAlign w:val="center"/>
            <w:hideMark/>
          </w:tcPr>
          <w:p w14:paraId="6F20EC9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№ п\п</w:t>
            </w:r>
          </w:p>
        </w:tc>
        <w:tc>
          <w:tcPr>
            <w:tcW w:w="9331" w:type="dxa"/>
            <w:vAlign w:val="center"/>
            <w:hideMark/>
          </w:tcPr>
          <w:p w14:paraId="5D20F2B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1645" w:type="dxa"/>
            <w:vAlign w:val="center"/>
            <w:hideMark/>
          </w:tcPr>
          <w:p w14:paraId="540CF1A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ЦСР</w:t>
            </w:r>
          </w:p>
        </w:tc>
        <w:tc>
          <w:tcPr>
            <w:tcW w:w="1029" w:type="dxa"/>
            <w:vAlign w:val="center"/>
            <w:hideMark/>
          </w:tcPr>
          <w:p w14:paraId="0F9EBD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ВР</w:t>
            </w:r>
          </w:p>
        </w:tc>
        <w:tc>
          <w:tcPr>
            <w:tcW w:w="1650" w:type="dxa"/>
            <w:shd w:val="clear" w:color="FFFFCC" w:fill="FFFFFF"/>
            <w:vAlign w:val="center"/>
          </w:tcPr>
          <w:p w14:paraId="57E4352B" w14:textId="77777777" w:rsidR="00FE4883" w:rsidRPr="00FE4883" w:rsidRDefault="00FE4883" w:rsidP="00FE4883">
            <w:pPr>
              <w:pStyle w:val="ac"/>
              <w:jc w:val="center"/>
              <w:rPr>
                <w:sz w:val="25"/>
                <w:szCs w:val="25"/>
              </w:rPr>
            </w:pPr>
            <w:r w:rsidRPr="00FE4883">
              <w:rPr>
                <w:rFonts w:eastAsia="Times New Roman"/>
                <w:sz w:val="25"/>
                <w:szCs w:val="25"/>
              </w:rPr>
              <w:t>Сумма</w:t>
            </w:r>
          </w:p>
        </w:tc>
      </w:tr>
      <w:tr w:rsidR="00FE4883" w:rsidRPr="00FE4883" w14:paraId="5937C12A" w14:textId="77777777" w:rsidTr="00FE4883">
        <w:trPr>
          <w:trHeight w:val="144"/>
          <w:tblHeader/>
        </w:trPr>
        <w:tc>
          <w:tcPr>
            <w:tcW w:w="1164" w:type="dxa"/>
            <w:hideMark/>
          </w:tcPr>
          <w:p w14:paraId="55F343A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</w:t>
            </w:r>
          </w:p>
        </w:tc>
        <w:tc>
          <w:tcPr>
            <w:tcW w:w="9331" w:type="dxa"/>
            <w:hideMark/>
          </w:tcPr>
          <w:p w14:paraId="7077338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</w:t>
            </w:r>
          </w:p>
        </w:tc>
        <w:tc>
          <w:tcPr>
            <w:tcW w:w="1645" w:type="dxa"/>
            <w:hideMark/>
          </w:tcPr>
          <w:p w14:paraId="2800EEC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</w:t>
            </w:r>
          </w:p>
        </w:tc>
        <w:tc>
          <w:tcPr>
            <w:tcW w:w="1029" w:type="dxa"/>
            <w:hideMark/>
          </w:tcPr>
          <w:p w14:paraId="46D42FD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</w:t>
            </w:r>
          </w:p>
        </w:tc>
        <w:tc>
          <w:tcPr>
            <w:tcW w:w="1650" w:type="dxa"/>
            <w:shd w:val="clear" w:color="FFFFCC" w:fill="FFFFFF"/>
          </w:tcPr>
          <w:p w14:paraId="553B2643" w14:textId="77777777" w:rsidR="00FE4883" w:rsidRPr="00FE4883" w:rsidRDefault="00FE4883" w:rsidP="00FE4883">
            <w:pPr>
              <w:pStyle w:val="ac"/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</w:t>
            </w:r>
          </w:p>
        </w:tc>
      </w:tr>
      <w:tr w:rsidR="00FE4883" w:rsidRPr="00FE4883" w14:paraId="0524EDA2" w14:textId="77777777" w:rsidTr="00FE4883">
        <w:trPr>
          <w:trHeight w:val="144"/>
        </w:trPr>
        <w:tc>
          <w:tcPr>
            <w:tcW w:w="1164" w:type="dxa"/>
            <w:shd w:val="clear" w:color="FFFFCC" w:fill="FFFFFF"/>
            <w:hideMark/>
          </w:tcPr>
          <w:p w14:paraId="4AFA468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  <w:hideMark/>
          </w:tcPr>
          <w:p w14:paraId="7E70231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ВСЕГО</w:t>
            </w:r>
          </w:p>
        </w:tc>
        <w:tc>
          <w:tcPr>
            <w:tcW w:w="1645" w:type="dxa"/>
            <w:shd w:val="clear" w:color="FFFFCC" w:fill="FFFFFF"/>
            <w:noWrap/>
            <w:vAlign w:val="center"/>
            <w:hideMark/>
          </w:tcPr>
          <w:p w14:paraId="2F004F0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1029" w:type="dxa"/>
            <w:shd w:val="clear" w:color="FFFFCC" w:fill="FFFFFF"/>
            <w:noWrap/>
            <w:vAlign w:val="center"/>
            <w:hideMark/>
          </w:tcPr>
          <w:p w14:paraId="39E58A0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1650" w:type="dxa"/>
            <w:vAlign w:val="center"/>
          </w:tcPr>
          <w:p w14:paraId="35EDF6E1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  <w:lang w:val="en-US"/>
              </w:rPr>
            </w:pPr>
            <w:r w:rsidRPr="00FE4883">
              <w:rPr>
                <w:b/>
                <w:sz w:val="25"/>
                <w:szCs w:val="25"/>
              </w:rPr>
              <w:t>3 </w:t>
            </w:r>
            <w:r w:rsidRPr="00FE4883">
              <w:rPr>
                <w:b/>
                <w:sz w:val="25"/>
                <w:szCs w:val="25"/>
                <w:lang w:val="en-US"/>
              </w:rPr>
              <w:t>335 306,5</w:t>
            </w:r>
          </w:p>
        </w:tc>
      </w:tr>
      <w:tr w:rsidR="00FE4883" w:rsidRPr="00FE4883" w14:paraId="1A2B79E3" w14:textId="77777777" w:rsidTr="00FE4883">
        <w:trPr>
          <w:trHeight w:val="144"/>
        </w:trPr>
        <w:tc>
          <w:tcPr>
            <w:tcW w:w="1164" w:type="dxa"/>
            <w:shd w:val="clear" w:color="FFFFCC" w:fill="FFFFFF"/>
            <w:hideMark/>
          </w:tcPr>
          <w:p w14:paraId="74BD15CC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</w:t>
            </w:r>
          </w:p>
        </w:tc>
        <w:tc>
          <w:tcPr>
            <w:tcW w:w="9331" w:type="dxa"/>
            <w:shd w:val="clear" w:color="FFFFCC" w:fill="FFFFFF"/>
            <w:noWrap/>
            <w:hideMark/>
          </w:tcPr>
          <w:p w14:paraId="14FA2AEC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Муниципальная программа муниципального образования Кореновский муниципальный район Краснодарского края "Развитие образования на 2020-2025 годы"</w:t>
            </w:r>
          </w:p>
        </w:tc>
        <w:tc>
          <w:tcPr>
            <w:tcW w:w="1645" w:type="dxa"/>
            <w:shd w:val="clear" w:color="FFFFCC" w:fill="FFFFFF"/>
            <w:noWrap/>
            <w:vAlign w:val="center"/>
            <w:hideMark/>
          </w:tcPr>
          <w:p w14:paraId="5C4D644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0100000000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  <w:hideMark/>
          </w:tcPr>
          <w:p w14:paraId="200D72CE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EFA0F58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2 093 943,2</w:t>
            </w:r>
          </w:p>
        </w:tc>
      </w:tr>
      <w:tr w:rsidR="00FE4883" w:rsidRPr="00FE4883" w14:paraId="1ADC2270" w14:textId="77777777" w:rsidTr="00FE4883">
        <w:trPr>
          <w:trHeight w:val="386"/>
        </w:trPr>
        <w:tc>
          <w:tcPr>
            <w:tcW w:w="1164" w:type="dxa"/>
            <w:shd w:val="clear" w:color="FFFFCC" w:fill="FFFFFF"/>
          </w:tcPr>
          <w:p w14:paraId="10EFC7E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9D53CAA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Организация образовательного процесса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4852BB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3EBAD4D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364534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1 741 679,5</w:t>
            </w:r>
          </w:p>
        </w:tc>
      </w:tr>
      <w:tr w:rsidR="00FE4883" w:rsidRPr="00FE4883" w14:paraId="1E4BFF7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A21F36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382E87E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01E073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B07697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66726E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1 667 603,3</w:t>
            </w:r>
          </w:p>
        </w:tc>
      </w:tr>
      <w:tr w:rsidR="00FE4883" w:rsidRPr="00FE4883" w14:paraId="75B5674F" w14:textId="77777777" w:rsidTr="00FE4883">
        <w:trPr>
          <w:trHeight w:val="410"/>
        </w:trPr>
        <w:tc>
          <w:tcPr>
            <w:tcW w:w="1164" w:type="dxa"/>
            <w:shd w:val="clear" w:color="FFFFCC" w:fill="FFFFFF"/>
          </w:tcPr>
          <w:p w14:paraId="6494AE7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F58EC1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napToGrid w:val="0"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5724A3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0110100590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C952FF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25DDB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424 775,0</w:t>
            </w:r>
          </w:p>
        </w:tc>
      </w:tr>
      <w:tr w:rsidR="00FE4883" w:rsidRPr="00FE4883" w14:paraId="56CF7CE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B492A7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0EE553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481E3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3BBC16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4F85B3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424 775,0</w:t>
            </w:r>
          </w:p>
        </w:tc>
      </w:tr>
      <w:tr w:rsidR="00FE4883" w:rsidRPr="00FE4883" w14:paraId="604164B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F6BD4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4C7F1B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9181E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0110110590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A3155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19BC78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3 770,5</w:t>
            </w:r>
          </w:p>
        </w:tc>
      </w:tr>
      <w:tr w:rsidR="00FE4883" w:rsidRPr="00FE4883" w14:paraId="50EC169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7C1E44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45F2DD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26D83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0110110590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E5487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4BD8A2D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3 770,5</w:t>
            </w:r>
          </w:p>
        </w:tc>
      </w:tr>
      <w:tr w:rsidR="00FE4883" w:rsidRPr="00FE4883" w14:paraId="406ACAD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C2B0B0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A51D3AB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0322AB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F9CFE3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4D1D1C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19 206,5</w:t>
            </w:r>
          </w:p>
        </w:tc>
      </w:tr>
      <w:tr w:rsidR="00FE4883" w:rsidRPr="00FE4883" w14:paraId="03F1F2A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BF46F5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B61847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24048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BCF72F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207A03D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19 206,5</w:t>
            </w:r>
          </w:p>
        </w:tc>
      </w:tr>
      <w:tr w:rsidR="00FE4883" w:rsidRPr="00FE4883" w14:paraId="5BB377E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3F59B5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0557A2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A3BF55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0110100591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3F2BB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77E19E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14 811,9</w:t>
            </w:r>
          </w:p>
        </w:tc>
      </w:tr>
      <w:tr w:rsidR="00FE4883" w:rsidRPr="00FE4883" w14:paraId="0B1AEC7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F0B7E0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6EDE93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17EE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0110100591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18BAA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4CBD094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14 811,9</w:t>
            </w:r>
          </w:p>
        </w:tc>
      </w:tr>
      <w:tr w:rsidR="00FE4883" w:rsidRPr="00FE4883" w14:paraId="04D8500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2EEB07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F42B7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733EEC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0110160860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E5B7EB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718FE1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1 198 571,1</w:t>
            </w:r>
          </w:p>
        </w:tc>
      </w:tr>
      <w:tr w:rsidR="00FE4883" w:rsidRPr="00FE4883" w14:paraId="65C1C72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9832C0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83D02A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79C83B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0110160860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A74AC6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190812B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1 198 571,1</w:t>
            </w:r>
          </w:p>
        </w:tc>
      </w:tr>
      <w:tr w:rsidR="00FE4883" w:rsidRPr="00FE4883" w14:paraId="77D99DA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601D52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F5ACC3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9589F9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0110162500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7F010C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FC01B0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3 421,7</w:t>
            </w:r>
          </w:p>
        </w:tc>
      </w:tr>
      <w:tr w:rsidR="00FE4883" w:rsidRPr="00FE4883" w14:paraId="389A956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2810B4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B9A318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6BE62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0110162500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76A6B7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28AAB97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3 421,7</w:t>
            </w:r>
          </w:p>
        </w:tc>
      </w:tr>
      <w:tr w:rsidR="00FE4883" w:rsidRPr="00FE4883" w14:paraId="16655B5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D63461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484FC3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CCC4FE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0110163110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52211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711F1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3 046,6</w:t>
            </w:r>
          </w:p>
        </w:tc>
      </w:tr>
      <w:tr w:rsidR="00FE4883" w:rsidRPr="00FE4883" w14:paraId="7D55C7A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96E21A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10DBF9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77CA98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0110163110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47F679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6B51E3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3 046,6</w:t>
            </w:r>
          </w:p>
        </w:tc>
      </w:tr>
      <w:tr w:rsidR="00FE4883" w:rsidRPr="00FE4883" w14:paraId="4662458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EDA168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FA0363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04C42F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011Ю650500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8B1715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A56FE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1 718,6</w:t>
            </w:r>
          </w:p>
        </w:tc>
      </w:tr>
      <w:tr w:rsidR="00FE4883" w:rsidRPr="00FE4883" w14:paraId="3F9FCF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31196C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4D1D7C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1501A2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011Ю650500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90825B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189C4F6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1 718,6</w:t>
            </w:r>
          </w:p>
        </w:tc>
      </w:tr>
      <w:tr w:rsidR="00FE4883" w:rsidRPr="00FE4883" w14:paraId="742E5F6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F8B44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029DBD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E2C5D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011Ю651790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6CD2FB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8AD1C9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5 011,9</w:t>
            </w:r>
          </w:p>
        </w:tc>
      </w:tr>
      <w:tr w:rsidR="00FE4883" w:rsidRPr="00FE4883" w14:paraId="2AD6F41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210275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0C17AB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98C7C1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011Ю651790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D825DF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D5CC3F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5 011,9</w:t>
            </w:r>
          </w:p>
        </w:tc>
      </w:tr>
      <w:tr w:rsidR="00FE4883" w:rsidRPr="00FE4883" w14:paraId="2A17E49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35FA90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7E4E0C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2907E6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011Ю653032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C4DE0C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2B5F8D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67 345,7</w:t>
            </w:r>
          </w:p>
        </w:tc>
      </w:tr>
      <w:tr w:rsidR="00FE4883" w:rsidRPr="00FE4883" w14:paraId="5B3B020D" w14:textId="77777777" w:rsidTr="00FE4883">
        <w:trPr>
          <w:trHeight w:val="762"/>
        </w:trPr>
        <w:tc>
          <w:tcPr>
            <w:tcW w:w="1164" w:type="dxa"/>
            <w:shd w:val="clear" w:color="FFFFCC" w:fill="FFFFFF"/>
          </w:tcPr>
          <w:p w14:paraId="71A8325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CA01F2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5D701A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011Ю653032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466C37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1564E89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67 345,7</w:t>
            </w:r>
          </w:p>
        </w:tc>
      </w:tr>
      <w:tr w:rsidR="00FE4883" w:rsidRPr="00FE4883" w14:paraId="4661BAE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1CAA4D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6225FB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 xml:space="preserve">Обеспечение образовательного процесса 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FBF9FC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561055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61673B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203 172,4</w:t>
            </w:r>
          </w:p>
        </w:tc>
      </w:tr>
      <w:tr w:rsidR="00FE4883" w:rsidRPr="00FE4883" w14:paraId="1CAC2B3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E4BE2B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0458C8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2CEF2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0120100000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1DFC2C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03F04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203 172,3</w:t>
            </w:r>
          </w:p>
        </w:tc>
      </w:tr>
      <w:tr w:rsidR="00FE4883" w:rsidRPr="00FE4883" w14:paraId="759C710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402F59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0953B96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81BC22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BF3679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3DB0D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61 035,0</w:t>
            </w:r>
          </w:p>
        </w:tc>
      </w:tr>
      <w:tr w:rsidR="00FE4883" w:rsidRPr="00FE4883" w14:paraId="39F23CF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DA8843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4E4084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B1E08F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A4A098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255B485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61 035,0</w:t>
            </w:r>
          </w:p>
        </w:tc>
      </w:tr>
      <w:tr w:rsidR="00FE4883" w:rsidRPr="00FE4883" w14:paraId="0CB11CB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D18CA8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B1DB8B6" w14:textId="77777777" w:rsidR="00FE4883" w:rsidRPr="00FE4883" w:rsidRDefault="00FE4883" w:rsidP="00FE4883">
            <w:pPr>
              <w:jc w:val="both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44160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0120162370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50CEF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C58FB6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25 322,9</w:t>
            </w:r>
          </w:p>
        </w:tc>
      </w:tr>
      <w:tr w:rsidR="00FE4883" w:rsidRPr="00FE4883" w14:paraId="7E75DD1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1A6ABB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2153C4D" w14:textId="77777777" w:rsidR="00FE4883" w:rsidRPr="00FE4883" w:rsidRDefault="00FE4883" w:rsidP="00FE4883">
            <w:pPr>
              <w:jc w:val="both"/>
              <w:rPr>
                <w:color w:val="000000"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B74D1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0120162370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A16093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A6C0E8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25 322,9</w:t>
            </w:r>
          </w:p>
        </w:tc>
      </w:tr>
      <w:tr w:rsidR="00FE4883" w:rsidRPr="00FE4883" w14:paraId="597BB7F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AB0380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561B7D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D56F8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0120163540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724FE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138575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1 418,5</w:t>
            </w:r>
          </w:p>
        </w:tc>
      </w:tr>
      <w:tr w:rsidR="00FE4883" w:rsidRPr="00FE4883" w14:paraId="0A65C84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A4E49C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70AA6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5465FA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0120163540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7CF630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6A16DE9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1 418,5</w:t>
            </w:r>
          </w:p>
        </w:tc>
      </w:tr>
      <w:tr w:rsidR="00FE4883" w:rsidRPr="00FE4883" w14:paraId="1CC3DD7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DC136F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8658BA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  <w:lang w:val="en-US"/>
              </w:rPr>
              <w:t>C</w:t>
            </w:r>
            <w:r w:rsidRPr="00FE4883">
              <w:rPr>
                <w:sz w:val="25"/>
                <w:szCs w:val="25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AAB3F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</w:t>
            </w:r>
            <w:r w:rsidRPr="00FE4883">
              <w:rPr>
                <w:sz w:val="25"/>
                <w:szCs w:val="25"/>
                <w:lang w:val="en-US"/>
              </w:rPr>
              <w:t>L</w:t>
            </w:r>
            <w:r w:rsidRPr="00FE4883">
              <w:rPr>
                <w:sz w:val="25"/>
                <w:szCs w:val="25"/>
              </w:rPr>
              <w:t>3042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6BEC68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FD3D5F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88 141,5</w:t>
            </w:r>
          </w:p>
        </w:tc>
      </w:tr>
      <w:tr w:rsidR="00FE4883" w:rsidRPr="00FE4883" w14:paraId="2EA3DC3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113E05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291653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EE47DA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</w:t>
            </w:r>
            <w:r w:rsidRPr="00FE4883">
              <w:rPr>
                <w:sz w:val="25"/>
                <w:szCs w:val="25"/>
                <w:lang w:val="en-US"/>
              </w:rPr>
              <w:t>L</w:t>
            </w:r>
            <w:r w:rsidRPr="00FE4883">
              <w:rPr>
                <w:sz w:val="25"/>
                <w:szCs w:val="25"/>
              </w:rPr>
              <w:t>3042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EB5D3A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086637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88 141,5</w:t>
            </w:r>
          </w:p>
        </w:tc>
      </w:tr>
      <w:tr w:rsidR="00FE4883" w:rsidRPr="00FE4883" w14:paraId="787C9F4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F435AE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04447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CC3413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01201S0460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A935A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B7CA96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14 148,0</w:t>
            </w:r>
          </w:p>
        </w:tc>
      </w:tr>
      <w:tr w:rsidR="00FE4883" w:rsidRPr="00FE4883" w14:paraId="442D14D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FF82B9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EADC30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B1FEF0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01201S0460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322F48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F0BD66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14 148,0</w:t>
            </w:r>
          </w:p>
        </w:tc>
      </w:tr>
      <w:tr w:rsidR="00FE4883" w:rsidRPr="00FE4883" w14:paraId="4D1439A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084893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791D7E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114A49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01201S3550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FFB0F5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D8973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13 106,5</w:t>
            </w:r>
          </w:p>
        </w:tc>
      </w:tr>
      <w:tr w:rsidR="00FE4883" w:rsidRPr="00FE4883" w14:paraId="2547CC5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BF4670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A223E1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EB475B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01201S3550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15796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6EE0130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13 106,5</w:t>
            </w:r>
          </w:p>
        </w:tc>
      </w:tr>
      <w:tr w:rsidR="00FE4883" w:rsidRPr="00FE4883" w14:paraId="50298A3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E77E25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832827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4C4C44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0130000000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BABEEC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DF5221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83 548,4</w:t>
            </w:r>
          </w:p>
        </w:tc>
      </w:tr>
      <w:tr w:rsidR="00FE4883" w:rsidRPr="00FE4883" w14:paraId="31B0A94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4A96E1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2F0AAEA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5D9AEF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0130100000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B194EE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4F40D5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83 548,4</w:t>
            </w:r>
          </w:p>
        </w:tc>
      </w:tr>
      <w:tr w:rsidR="00FE4883" w:rsidRPr="00FE4883" w14:paraId="5B4549C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15A1CF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91647AF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6C8EC8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0130100190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525C1D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48B338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11 978,9</w:t>
            </w:r>
          </w:p>
        </w:tc>
      </w:tr>
      <w:tr w:rsidR="00FE4883" w:rsidRPr="00FE4883" w14:paraId="4FBA07E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C2CB29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9CCD78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275FDA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3901FA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7B1AD71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11 679,7</w:t>
            </w:r>
          </w:p>
        </w:tc>
      </w:tr>
      <w:tr w:rsidR="00FE4883" w:rsidRPr="00FE4883" w14:paraId="17253AA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ECD5F6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7D2381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6BE378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A65DF5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31369CA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294,2</w:t>
            </w:r>
          </w:p>
        </w:tc>
      </w:tr>
      <w:tr w:rsidR="00FE4883" w:rsidRPr="00FE4883" w14:paraId="1078C7E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A477C5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37A22D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F97A15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1678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6414E3E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5,0</w:t>
            </w:r>
          </w:p>
        </w:tc>
      </w:tr>
      <w:tr w:rsidR="00FE4883" w:rsidRPr="00FE4883" w14:paraId="2D3838C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499A35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51CF45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napToGrid w:val="0"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2D6610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0130100590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554546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F37DD7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48 803,7</w:t>
            </w:r>
          </w:p>
        </w:tc>
      </w:tr>
      <w:tr w:rsidR="00FE4883" w:rsidRPr="00FE4883" w14:paraId="2F3B677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E82C7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5FEFE8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77D32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9EBF23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5BB7A4D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45 511,9</w:t>
            </w:r>
          </w:p>
        </w:tc>
      </w:tr>
      <w:tr w:rsidR="00FE4883" w:rsidRPr="00FE4883" w14:paraId="549ADC0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4FCB27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D56891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BD5403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F0D858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4C8561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3 143,7</w:t>
            </w:r>
          </w:p>
        </w:tc>
      </w:tr>
      <w:tr w:rsidR="00FE4883" w:rsidRPr="00FE4883" w14:paraId="1AE5C02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F91E6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auto" w:fill="FFFFFF" w:themeFill="background1"/>
            <w:noWrap/>
          </w:tcPr>
          <w:p w14:paraId="170FAE3C" w14:textId="77777777" w:rsidR="00FE4883" w:rsidRPr="00FE4883" w:rsidRDefault="00FE4883" w:rsidP="00FE4883">
            <w:pPr>
              <w:jc w:val="both"/>
              <w:rPr>
                <w:color w:val="FF0000"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F9BE75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B0719F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4A7C3AB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148,1</w:t>
            </w:r>
          </w:p>
        </w:tc>
      </w:tr>
      <w:tr w:rsidR="00FE4883" w:rsidRPr="00FE4883" w14:paraId="4039EE8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B0A203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E82BBB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8683E5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22B4CF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233972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4 787,2</w:t>
            </w:r>
          </w:p>
        </w:tc>
      </w:tr>
      <w:tr w:rsidR="00FE4883" w:rsidRPr="00FE4883" w14:paraId="01B6E6C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980C8E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CA8E6B1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6A6EFC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D49E9E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079F34B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4 787,2</w:t>
            </w:r>
          </w:p>
        </w:tc>
      </w:tr>
      <w:tr w:rsidR="00FE4883" w:rsidRPr="00FE4883" w14:paraId="4EF9BCF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BFB83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0A9C4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1A242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0130160860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5EA26F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2E5A50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17 978,6</w:t>
            </w:r>
          </w:p>
        </w:tc>
      </w:tr>
      <w:tr w:rsidR="00FE4883" w:rsidRPr="00FE4883" w14:paraId="2F658A1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DD3100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51A63D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073EDC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0130160860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A76464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06741C1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12 219,3</w:t>
            </w:r>
          </w:p>
        </w:tc>
      </w:tr>
      <w:tr w:rsidR="00FE4883" w:rsidRPr="00FE4883" w14:paraId="68DDFA43" w14:textId="77777777" w:rsidTr="00FE4883">
        <w:trPr>
          <w:trHeight w:val="414"/>
        </w:trPr>
        <w:tc>
          <w:tcPr>
            <w:tcW w:w="1164" w:type="dxa"/>
            <w:shd w:val="clear" w:color="FFFFCC" w:fill="FFFFFF"/>
          </w:tcPr>
          <w:p w14:paraId="656EC2D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5354D9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8EF002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0130160860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3E6F2D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1DFF5EA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5 759,3</w:t>
            </w:r>
          </w:p>
        </w:tc>
      </w:tr>
      <w:tr w:rsidR="00FE4883" w:rsidRPr="00FE4883" w14:paraId="624201D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6D6C9E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90BD25F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 xml:space="preserve">Меры социальной поддержки 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592563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0140000000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A031FD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4E8CE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65 542,9</w:t>
            </w:r>
          </w:p>
        </w:tc>
      </w:tr>
      <w:tr w:rsidR="00FE4883" w:rsidRPr="00FE4883" w14:paraId="5357692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94E054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12C4828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AD9138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0140100000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4CFED1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7C6DE9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65 542,9</w:t>
            </w:r>
          </w:p>
        </w:tc>
      </w:tr>
      <w:tr w:rsidR="00FE4883" w:rsidRPr="00FE4883" w14:paraId="61A17EE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B6AE75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auto" w:fill="FFFFFF" w:themeFill="background1"/>
            <w:noWrap/>
          </w:tcPr>
          <w:p w14:paraId="2F3B034D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5FA680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0140110050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274CFB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650B7A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1 370,0</w:t>
            </w:r>
          </w:p>
        </w:tc>
      </w:tr>
      <w:tr w:rsidR="00FE4883" w:rsidRPr="00FE4883" w14:paraId="5662498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B8ED8A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auto" w:fill="FFFFFF" w:themeFill="background1"/>
            <w:noWrap/>
          </w:tcPr>
          <w:p w14:paraId="0219A1D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C62403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045938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1838CEC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1 370,0</w:t>
            </w:r>
          </w:p>
        </w:tc>
      </w:tr>
      <w:tr w:rsidR="00FE4883" w:rsidRPr="00FE4883" w14:paraId="676FB89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3AB2BE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BF82A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 общеобразовательную программу дошкольного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60301D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0140160710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69E35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543DC8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7 970,8</w:t>
            </w:r>
          </w:p>
        </w:tc>
      </w:tr>
      <w:tr w:rsidR="00FE4883" w:rsidRPr="00FE4883" w14:paraId="5EAC694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08CC9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09CEFD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FA97C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0140160710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4141E1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72D4898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110,0</w:t>
            </w:r>
          </w:p>
        </w:tc>
      </w:tr>
      <w:tr w:rsidR="00FE4883" w:rsidRPr="00FE4883" w14:paraId="0751C72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74F272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29DC7A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A012C4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0140160710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A0BAA9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5C9CD2D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7 860,8</w:t>
            </w:r>
          </w:p>
        </w:tc>
      </w:tr>
      <w:tr w:rsidR="00FE4883" w:rsidRPr="00FE4883" w14:paraId="1B31BFE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7528B8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BF516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AA3697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A129E4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74FCB2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4 173,2</w:t>
            </w:r>
          </w:p>
        </w:tc>
      </w:tr>
      <w:tr w:rsidR="00FE4883" w:rsidRPr="00FE4883" w14:paraId="11DD141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E9C033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234505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BF9E62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FF3EE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771C40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4 173,2</w:t>
            </w:r>
          </w:p>
        </w:tc>
      </w:tr>
      <w:tr w:rsidR="00FE4883" w:rsidRPr="00FE4883" w14:paraId="48E72E6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95858B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D517F8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A96970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0140169100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E2D469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9FA785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27 829,9</w:t>
            </w:r>
          </w:p>
        </w:tc>
      </w:tr>
      <w:tr w:rsidR="00FE4883" w:rsidRPr="00FE4883" w14:paraId="19A3F77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7EC9B0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B046BC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3A7A4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0140169100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15A1D7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792849C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27 829,9</w:t>
            </w:r>
          </w:p>
        </w:tc>
      </w:tr>
      <w:tr w:rsidR="00FE4883" w:rsidRPr="00FE4883" w14:paraId="1693742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2598C3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065CB3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C32BD2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0140169120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8F3A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EC0D40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89,0</w:t>
            </w:r>
          </w:p>
        </w:tc>
      </w:tr>
      <w:tr w:rsidR="00FE4883" w:rsidRPr="00FE4883" w14:paraId="33DC51E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1DCB57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B299AB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622846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0140169120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53E365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6EB86A8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89,0</w:t>
            </w:r>
          </w:p>
        </w:tc>
      </w:tr>
      <w:tr w:rsidR="00FE4883" w:rsidRPr="00FE4883" w14:paraId="74FE28D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63EEB0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6CC2D4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1F2220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0140169130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10F94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DBDCA1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24 110,0</w:t>
            </w:r>
          </w:p>
        </w:tc>
      </w:tr>
      <w:tr w:rsidR="00FE4883" w:rsidRPr="00FE4883" w14:paraId="60F3C97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570EC1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81ED6B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21F53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0140169130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6CFE0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6FEFE36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24 110,0</w:t>
            </w:r>
          </w:p>
        </w:tc>
      </w:tr>
      <w:tr w:rsidR="00FE4883" w:rsidRPr="00FE4883" w14:paraId="135C566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0384A9E2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</w:t>
            </w:r>
          </w:p>
        </w:tc>
        <w:tc>
          <w:tcPr>
            <w:tcW w:w="9331" w:type="dxa"/>
            <w:shd w:val="clear" w:color="FFFFCC" w:fill="FFFFFF"/>
            <w:noWrap/>
          </w:tcPr>
          <w:p w14:paraId="1375F9CD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Муниципальная программа  муниципального образования Кореновский муниципальный район Краснодарского края «Развитие культуры на 2022-2028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FFCF7E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0200000000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6BE346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9EC2536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158 623,6</w:t>
            </w:r>
          </w:p>
        </w:tc>
      </w:tr>
      <w:tr w:rsidR="00FE4883" w:rsidRPr="00FE4883" w14:paraId="1A999C9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86B28F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210A35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художественно-эстетического образования и воспитания детей и молодежи в муниципальном образовании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3571F3D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5650C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A66F38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61 054,1</w:t>
            </w:r>
          </w:p>
        </w:tc>
      </w:tr>
      <w:tr w:rsidR="00FE4883" w:rsidRPr="00FE4883" w14:paraId="19E726C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21A4F0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656ECD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FC9463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7971F0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B8DCC6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61 054,1</w:t>
            </w:r>
          </w:p>
        </w:tc>
      </w:tr>
      <w:tr w:rsidR="00FE4883" w:rsidRPr="00FE4883" w14:paraId="6F646AB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C7128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71DCEE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napToGrid w:val="0"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D967CC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0210100590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13DE5D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EA7333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60 388,9</w:t>
            </w:r>
          </w:p>
        </w:tc>
      </w:tr>
      <w:tr w:rsidR="00FE4883" w:rsidRPr="00FE4883" w14:paraId="0D62A70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A5FE9D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C9ACFD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A2388B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0210100590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410E7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0AD44B8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60 388,9</w:t>
            </w:r>
          </w:p>
        </w:tc>
      </w:tr>
      <w:tr w:rsidR="00FE4883" w:rsidRPr="00FE4883" w14:paraId="36FAE4B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CAF873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4E365F5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CB301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8008BCA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7FFAF7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447,0</w:t>
            </w:r>
          </w:p>
        </w:tc>
      </w:tr>
      <w:tr w:rsidR="00FE4883" w:rsidRPr="00FE4883" w14:paraId="28F58F3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224DF5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B99533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41B394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3723FC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6105720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447,0</w:t>
            </w:r>
          </w:p>
        </w:tc>
      </w:tr>
      <w:tr w:rsidR="00FE4883" w:rsidRPr="00FE4883" w14:paraId="45CE531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F838AF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478089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BEE6C4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0210160820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4BD07C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2E066A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218,2</w:t>
            </w:r>
          </w:p>
        </w:tc>
      </w:tr>
      <w:tr w:rsidR="00FE4883" w:rsidRPr="00FE4883" w14:paraId="7DB1AAF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7570F2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EBE9B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271AF9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0210160820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E6A818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06F8466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218,2</w:t>
            </w:r>
          </w:p>
        </w:tc>
      </w:tr>
      <w:tr w:rsidR="00FE4883" w:rsidRPr="00FE4883" w14:paraId="5854231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3F8C5D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9CB53C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859BE6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5E954D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368D8D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28 925,8</w:t>
            </w:r>
          </w:p>
        </w:tc>
      </w:tr>
      <w:tr w:rsidR="00FE4883" w:rsidRPr="00FE4883" w14:paraId="68785C9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ED3523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C06FE6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5A5BC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0220100000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C7FE17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0FA96C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28 925,8</w:t>
            </w:r>
          </w:p>
        </w:tc>
      </w:tr>
      <w:tr w:rsidR="00FE4883" w:rsidRPr="00FE4883" w14:paraId="1A33CD3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C84DB1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FD5806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napToGrid w:val="0"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CAAFBA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0220100590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6851D8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BCA47D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27 684,0</w:t>
            </w:r>
          </w:p>
        </w:tc>
      </w:tr>
      <w:tr w:rsidR="00FE4883" w:rsidRPr="00FE4883" w14:paraId="100F5A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05582F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B8EF7F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6CC2A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0220100590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182AF1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1D84F09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27 684,0</w:t>
            </w:r>
          </w:p>
        </w:tc>
      </w:tr>
      <w:tr w:rsidR="00FE4883" w:rsidRPr="00FE4883" w14:paraId="7D149EC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820102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118DB79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1A87DF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F5FBE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2CD67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44,9</w:t>
            </w:r>
          </w:p>
        </w:tc>
      </w:tr>
      <w:tr w:rsidR="00FE4883" w:rsidRPr="00FE4883" w14:paraId="1976294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B1C410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5F7E32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1D1B2F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4CCAF1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4B65BF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44,9</w:t>
            </w:r>
          </w:p>
        </w:tc>
      </w:tr>
      <w:tr w:rsidR="00FE4883" w:rsidRPr="00FE4883" w14:paraId="236769C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51A912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73FC23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40A76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0220162980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06446A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1F8732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800,0</w:t>
            </w:r>
          </w:p>
        </w:tc>
      </w:tr>
      <w:tr w:rsidR="00FE4883" w:rsidRPr="00FE4883" w14:paraId="1CA029B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150D3E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4DD0C2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F27C4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0220162980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39BF3E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0E92E4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800,0</w:t>
            </w:r>
          </w:p>
        </w:tc>
      </w:tr>
      <w:tr w:rsidR="00FE4883" w:rsidRPr="00FE4883" w14:paraId="0E02CEF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76D0A8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D38B31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33BEE2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02201L5190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D2BEB6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8F22F0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396,9</w:t>
            </w:r>
          </w:p>
        </w:tc>
      </w:tr>
      <w:tr w:rsidR="00FE4883" w:rsidRPr="00FE4883" w14:paraId="7CC62B6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CCAFF7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2B796B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81D57C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02201L5190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8BC2AD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5C4DFA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396,9</w:t>
            </w:r>
          </w:p>
        </w:tc>
      </w:tr>
      <w:tr w:rsidR="00FE4883" w:rsidRPr="00FE4883" w14:paraId="72F4065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97B8DF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40239A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469F43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0230000000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FC9A47D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5B81B1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67 003,5</w:t>
            </w:r>
          </w:p>
        </w:tc>
      </w:tr>
      <w:tr w:rsidR="00FE4883" w:rsidRPr="00FE4883" w14:paraId="0C36851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6A502C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368D387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87BB3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0230100000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D25BFF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C4132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67 003,5</w:t>
            </w:r>
          </w:p>
        </w:tc>
      </w:tr>
      <w:tr w:rsidR="00FE4883" w:rsidRPr="00FE4883" w14:paraId="797EBEA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29B77C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14ED34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napToGrid w:val="0"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80C174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0230100590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2E6838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051498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65 489,6</w:t>
            </w:r>
          </w:p>
        </w:tc>
      </w:tr>
      <w:tr w:rsidR="00FE4883" w:rsidRPr="00FE4883" w14:paraId="75686C1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E65A56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C88117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B12543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0230100590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35FAD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6E474F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65 489,6</w:t>
            </w:r>
          </w:p>
        </w:tc>
      </w:tr>
      <w:tr w:rsidR="00FE4883" w:rsidRPr="00FE4883" w14:paraId="7A5F2B2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20897C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EB4C30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7AAD3C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F8BA39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B1046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1 513,9</w:t>
            </w:r>
          </w:p>
        </w:tc>
      </w:tr>
      <w:tr w:rsidR="00FE4883" w:rsidRPr="00FE4883" w14:paraId="4A9E7E6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006E50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38D65E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28B54B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63EC03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061950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1 513,9</w:t>
            </w:r>
          </w:p>
        </w:tc>
      </w:tr>
      <w:tr w:rsidR="00FE4883" w:rsidRPr="00FE4883" w14:paraId="3918467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D6478A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auto" w:fill="FFFFFF" w:themeFill="background1"/>
            <w:noWrap/>
          </w:tcPr>
          <w:p w14:paraId="527692B0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по реализации программы.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9E63DD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0240000000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0DFE53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86801C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1 640,2</w:t>
            </w:r>
          </w:p>
        </w:tc>
      </w:tr>
      <w:tr w:rsidR="00FE4883" w:rsidRPr="00FE4883" w14:paraId="455DCE3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3544A8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3BB6EBE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89418E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0240100000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48C6AB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9E7315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1 640,2</w:t>
            </w:r>
          </w:p>
        </w:tc>
      </w:tr>
      <w:tr w:rsidR="00FE4883" w:rsidRPr="00FE4883" w14:paraId="7B9DB07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ABD29D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5FADB60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outlineLvl w:val="4"/>
              <w:rPr>
                <w:snapToGrid w:val="0"/>
                <w:sz w:val="25"/>
                <w:szCs w:val="25"/>
              </w:rPr>
            </w:pPr>
            <w:r w:rsidRPr="00FE4883">
              <w:rPr>
                <w:snapToGrid w:val="0"/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3BEA32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0240100190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386E31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8C3D3B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1 640,2</w:t>
            </w:r>
          </w:p>
        </w:tc>
      </w:tr>
      <w:tr w:rsidR="00FE4883" w:rsidRPr="00FE4883" w14:paraId="5D6856D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B881D7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FDF8D3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3849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0240100190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63A0A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3917B43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1 585,8</w:t>
            </w:r>
          </w:p>
        </w:tc>
      </w:tr>
      <w:tr w:rsidR="00FE4883" w:rsidRPr="00FE4883" w14:paraId="4CE5E3D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6D8B2A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2497E4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87DBD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0240100190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AEA765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7FCBEA3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54,4</w:t>
            </w:r>
          </w:p>
        </w:tc>
      </w:tr>
      <w:tr w:rsidR="00FE4883" w:rsidRPr="00FE4883" w14:paraId="10351114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A620260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</w:t>
            </w:r>
          </w:p>
        </w:tc>
        <w:tc>
          <w:tcPr>
            <w:tcW w:w="9331" w:type="dxa"/>
            <w:shd w:val="clear" w:color="FFFFCC" w:fill="FFFFFF"/>
            <w:noWrap/>
          </w:tcPr>
          <w:p w14:paraId="0D01E5DC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Муниципальная программа «Экономическое развитие и инновационная экономика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CDBD94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0300000000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92A4C2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6B8878E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544,0</w:t>
            </w:r>
          </w:p>
        </w:tc>
      </w:tr>
      <w:tr w:rsidR="00FE4883" w:rsidRPr="00FE4883" w14:paraId="6927F68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EDCF27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D4EED5D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Поддержка малого и среднего предпринимательства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7F4E7B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0310000000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6A5D0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07EBD1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291,4</w:t>
            </w:r>
          </w:p>
        </w:tc>
      </w:tr>
      <w:tr w:rsidR="00FE4883" w:rsidRPr="00FE4883" w14:paraId="42824D2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D28E86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56908C4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982346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0310100000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320134D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091554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291,4</w:t>
            </w:r>
          </w:p>
        </w:tc>
      </w:tr>
      <w:tr w:rsidR="00FE4883" w:rsidRPr="00FE4883" w14:paraId="4ECA7B9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BD5C2E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2A20E0C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E01DA2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0310110050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81B8E8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4384C0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291,4</w:t>
            </w:r>
          </w:p>
        </w:tc>
      </w:tr>
      <w:tr w:rsidR="00FE4883" w:rsidRPr="00FE4883" w14:paraId="03F2E58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8F44D2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F40062A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63959E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0310110050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13B4BF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6ADEE48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291,4</w:t>
            </w:r>
          </w:p>
        </w:tc>
      </w:tr>
      <w:tr w:rsidR="00FE4883" w:rsidRPr="00FE4883" w14:paraId="2ECDB20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85CC3C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CEE78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Формирование инвестиционной привлекательности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1942DA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0320000000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CA77DAA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08CA61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252,6</w:t>
            </w:r>
          </w:p>
        </w:tc>
      </w:tr>
      <w:tr w:rsidR="00FE4883" w:rsidRPr="00FE4883" w14:paraId="24415B2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4347EC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CF18143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Создание инвестиционно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7F8B00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0320100000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A8700F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83BABF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252,6</w:t>
            </w:r>
          </w:p>
        </w:tc>
      </w:tr>
      <w:tr w:rsidR="00FE4883" w:rsidRPr="00FE4883" w14:paraId="3BDDB75D" w14:textId="77777777" w:rsidTr="00FE4883">
        <w:trPr>
          <w:trHeight w:val="283"/>
        </w:trPr>
        <w:tc>
          <w:tcPr>
            <w:tcW w:w="1164" w:type="dxa"/>
            <w:shd w:val="clear" w:color="FFFFCC" w:fill="FFFFFF"/>
          </w:tcPr>
          <w:p w14:paraId="7A534B7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8834C67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016F78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0320110050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C23471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06B350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252,6</w:t>
            </w:r>
          </w:p>
        </w:tc>
      </w:tr>
      <w:tr w:rsidR="00FE4883" w:rsidRPr="00FE4883" w14:paraId="4C4059FA" w14:textId="77777777" w:rsidTr="00FE4883">
        <w:trPr>
          <w:trHeight w:val="307"/>
        </w:trPr>
        <w:tc>
          <w:tcPr>
            <w:tcW w:w="1164" w:type="dxa"/>
            <w:shd w:val="clear" w:color="FFFFCC" w:fill="FFFFFF"/>
          </w:tcPr>
          <w:p w14:paraId="43D04D9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93E7048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B6631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0320110050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A812B0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85DA99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252,6</w:t>
            </w:r>
          </w:p>
        </w:tc>
      </w:tr>
      <w:tr w:rsidR="00FE4883" w:rsidRPr="00FE4883" w14:paraId="37965C9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BC8AE4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9331" w:type="dxa"/>
            <w:shd w:val="clear" w:color="FFFFCC" w:fill="FFFFFF"/>
            <w:noWrap/>
          </w:tcPr>
          <w:p w14:paraId="3CD2A732" w14:textId="77777777" w:rsidR="00FE4883" w:rsidRPr="00FE4883" w:rsidRDefault="00FE4883" w:rsidP="00FE4883">
            <w:pPr>
              <w:tabs>
                <w:tab w:val="left" w:pos="2059"/>
              </w:tabs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864F4FD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0400000000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4178738" w14:textId="77777777" w:rsidR="00FE4883" w:rsidRPr="00FE4883" w:rsidRDefault="00FE4883" w:rsidP="00FE4883">
            <w:pPr>
              <w:jc w:val="center"/>
              <w:rPr>
                <w:b/>
                <w:iCs/>
                <w:sz w:val="25"/>
                <w:szCs w:val="25"/>
              </w:rPr>
            </w:pPr>
            <w:r w:rsidRPr="00FE4883">
              <w:rPr>
                <w:b/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5AB4C2F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53,1</w:t>
            </w:r>
          </w:p>
        </w:tc>
      </w:tr>
      <w:tr w:rsidR="00FE4883" w:rsidRPr="00FE4883" w14:paraId="13CEFDF3" w14:textId="77777777" w:rsidTr="00FE4883">
        <w:trPr>
          <w:trHeight w:val="273"/>
        </w:trPr>
        <w:tc>
          <w:tcPr>
            <w:tcW w:w="1164" w:type="dxa"/>
            <w:shd w:val="clear" w:color="FFFFCC" w:fill="FFFFFF"/>
          </w:tcPr>
          <w:p w14:paraId="1E6A416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D5BE9A0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Строительство объектов социальной сферы.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A1E9DD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399ADDA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9AF43F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49,2</w:t>
            </w:r>
          </w:p>
        </w:tc>
      </w:tr>
      <w:tr w:rsidR="00FE4883" w:rsidRPr="00FE4883" w14:paraId="1F8899E8" w14:textId="77777777" w:rsidTr="00FE4883">
        <w:trPr>
          <w:trHeight w:val="337"/>
        </w:trPr>
        <w:tc>
          <w:tcPr>
            <w:tcW w:w="1164" w:type="dxa"/>
            <w:shd w:val="clear" w:color="FFFFCC" w:fill="FFFFFF"/>
          </w:tcPr>
          <w:p w14:paraId="06F114F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9BF1336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Строительство объектов спортивной инфракстуктуры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50EEA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0410300000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5DFABE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0D251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49,2</w:t>
            </w:r>
          </w:p>
        </w:tc>
      </w:tr>
      <w:tr w:rsidR="00FE4883" w:rsidRPr="00FE4883" w14:paraId="0FD6C571" w14:textId="77777777" w:rsidTr="00FE4883">
        <w:trPr>
          <w:trHeight w:val="309"/>
        </w:trPr>
        <w:tc>
          <w:tcPr>
            <w:tcW w:w="1164" w:type="dxa"/>
            <w:shd w:val="clear" w:color="FFFFCC" w:fill="FFFFFF"/>
          </w:tcPr>
          <w:p w14:paraId="56851E7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BEDAD21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Остатки, сложившийся по состоянию на 01.01.2026 года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817A58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0410399999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E35098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3BB346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49,2</w:t>
            </w:r>
          </w:p>
        </w:tc>
      </w:tr>
      <w:tr w:rsidR="00FE4883" w:rsidRPr="00FE4883" w14:paraId="516D8D6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D6127FD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347E7A1" w14:textId="77777777" w:rsidR="00FE4883" w:rsidRPr="00FE4883" w:rsidRDefault="00FE4883" w:rsidP="00FE4883">
            <w:pPr>
              <w:tabs>
                <w:tab w:val="left" w:pos="2059"/>
              </w:tabs>
              <w:rPr>
                <w:b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88DF9B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0410399999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B1760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3809221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49,2</w:t>
            </w:r>
          </w:p>
        </w:tc>
      </w:tr>
      <w:tr w:rsidR="00FE4883" w:rsidRPr="00FE4883" w14:paraId="494F106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2D628A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CE20A53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Капитальный ремонт,текущимй ремонт и содержание объектов муниципальной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6B2D79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606641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E3BDB0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3,9</w:t>
            </w:r>
          </w:p>
        </w:tc>
      </w:tr>
      <w:tr w:rsidR="00FE4883" w:rsidRPr="00FE4883" w14:paraId="6D13BECA" w14:textId="77777777" w:rsidTr="00FE4883">
        <w:trPr>
          <w:trHeight w:val="239"/>
        </w:trPr>
        <w:tc>
          <w:tcPr>
            <w:tcW w:w="1164" w:type="dxa"/>
            <w:shd w:val="clear" w:color="FFFFCC" w:fill="FFFFFF"/>
          </w:tcPr>
          <w:p w14:paraId="793556B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E4BE09B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Содержание объектов муниципальной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FF44A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0420300000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9CEEFE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2D629F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3,9</w:t>
            </w:r>
          </w:p>
        </w:tc>
      </w:tr>
      <w:tr w:rsidR="00FE4883" w:rsidRPr="00FE4883" w14:paraId="2FA6974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98B4D1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0191F94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Остатки, сложившийся по состоянию на 01.01.2026 года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EDD61C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0420399999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DFC260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D4B5FC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3,9</w:t>
            </w:r>
          </w:p>
        </w:tc>
      </w:tr>
      <w:tr w:rsidR="00FE4883" w:rsidRPr="00FE4883" w14:paraId="38B17922" w14:textId="77777777" w:rsidTr="00FE4883">
        <w:trPr>
          <w:trHeight w:val="353"/>
        </w:trPr>
        <w:tc>
          <w:tcPr>
            <w:tcW w:w="1164" w:type="dxa"/>
            <w:shd w:val="clear" w:color="FFFFCC" w:fill="FFFFFF"/>
          </w:tcPr>
          <w:p w14:paraId="2506894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6CC9C98" w14:textId="77777777" w:rsidR="00FE4883" w:rsidRPr="00FE4883" w:rsidRDefault="00FE4883" w:rsidP="00FE4883">
            <w:pPr>
              <w:tabs>
                <w:tab w:val="left" w:pos="2059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A0311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0420399999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688DA5D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B2DD78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3,9</w:t>
            </w:r>
          </w:p>
        </w:tc>
      </w:tr>
      <w:tr w:rsidR="00FE4883" w:rsidRPr="00FE4883" w14:paraId="51D89C98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0B80DE3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</w:t>
            </w:r>
          </w:p>
        </w:tc>
        <w:tc>
          <w:tcPr>
            <w:tcW w:w="9331" w:type="dxa"/>
            <w:shd w:val="clear" w:color="FFFFCC" w:fill="FFFFFF"/>
            <w:noWrap/>
          </w:tcPr>
          <w:p w14:paraId="69D923FD" w14:textId="77777777" w:rsidR="00FE4883" w:rsidRPr="00FE4883" w:rsidRDefault="00FE4883" w:rsidP="00FE4883">
            <w:pPr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«Обеспечение безопасности населения на территории муниципального образовании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A469C77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0500000000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1ED6F3A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CD0D06C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2 074,0</w:t>
            </w:r>
          </w:p>
        </w:tc>
      </w:tr>
      <w:tr w:rsidR="00FE4883" w:rsidRPr="00FE4883" w14:paraId="6A07B25C" w14:textId="77777777" w:rsidTr="00FE4883">
        <w:trPr>
          <w:trHeight w:val="341"/>
        </w:trPr>
        <w:tc>
          <w:tcPr>
            <w:tcW w:w="1164" w:type="dxa"/>
            <w:shd w:val="clear" w:color="FFFFCC" w:fill="FFFFFF"/>
          </w:tcPr>
          <w:p w14:paraId="7DFC597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50234A7" w14:textId="77777777" w:rsidR="00FE4883" w:rsidRPr="00FE4883" w:rsidRDefault="00FE4883" w:rsidP="00FE4883">
            <w:pPr>
              <w:tabs>
                <w:tab w:val="left" w:pos="5331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Совершенствование системы ГО, защита населения от ЧС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AACA8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327768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BFBE83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1 300,0</w:t>
            </w:r>
          </w:p>
        </w:tc>
      </w:tr>
      <w:tr w:rsidR="00FE4883" w:rsidRPr="00FE4883" w14:paraId="6FF35E2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52585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61441E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2FE54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27C73E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B77DA0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1 300,0</w:t>
            </w:r>
          </w:p>
        </w:tc>
      </w:tr>
      <w:tr w:rsidR="00FE4883" w:rsidRPr="00FE4883" w14:paraId="0863272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6711AC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C1DE95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28D714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740170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0C1082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1 300,0</w:t>
            </w:r>
          </w:p>
        </w:tc>
      </w:tr>
      <w:tr w:rsidR="00FE4883" w:rsidRPr="00FE4883" w14:paraId="3D6D20D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EE29CC0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A447F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76947D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CF5C1A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7B13B0A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1 300,0</w:t>
            </w:r>
          </w:p>
        </w:tc>
      </w:tr>
      <w:tr w:rsidR="00FE4883" w:rsidRPr="00FE4883" w14:paraId="2FB1ED6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E91525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810879B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Антитеррористическая защищенность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D2F216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0530000000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421029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16D786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50,0</w:t>
            </w:r>
          </w:p>
        </w:tc>
      </w:tr>
      <w:tr w:rsidR="00FE4883" w:rsidRPr="00FE4883" w14:paraId="6583107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7EE43CA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AAB8A60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Совершенствование системы 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1E8779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0530100000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E40B93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40E594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50,0</w:t>
            </w:r>
          </w:p>
        </w:tc>
      </w:tr>
      <w:tr w:rsidR="00FE4883" w:rsidRPr="00FE4883" w14:paraId="06940A4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1C919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30ACD5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0752B8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A146DA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CBE962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50,0</w:t>
            </w:r>
          </w:p>
        </w:tc>
      </w:tr>
      <w:tr w:rsidR="00FE4883" w:rsidRPr="00FE4883" w14:paraId="7DF57AC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85AF5A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48FA3F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5915A7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447B7F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E69051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50,0</w:t>
            </w:r>
          </w:p>
        </w:tc>
      </w:tr>
      <w:tr w:rsidR="00FE4883" w:rsidRPr="00FE4883" w14:paraId="06E0AE3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D74174F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9AF04A4" w14:textId="77777777" w:rsidR="00FE4883" w:rsidRPr="00FE4883" w:rsidRDefault="00FE4883" w:rsidP="00FE4883">
            <w:pPr>
              <w:tabs>
                <w:tab w:val="left" w:pos="2276"/>
              </w:tabs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Государственная политика по возрождению и развитию казачества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A520AB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0560000000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871706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2F3326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724,0</w:t>
            </w:r>
          </w:p>
        </w:tc>
      </w:tr>
      <w:tr w:rsidR="00FE4883" w:rsidRPr="00FE4883" w14:paraId="0AE523A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48790C6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FC9E941" w14:textId="77777777" w:rsidR="00FE4883" w:rsidRPr="00FE4883" w:rsidRDefault="00FE4883" w:rsidP="00FE4883">
            <w:pPr>
              <w:tabs>
                <w:tab w:val="left" w:pos="2276"/>
              </w:tabs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0616B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0560100000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4A140F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9472F1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724,0</w:t>
            </w:r>
          </w:p>
        </w:tc>
      </w:tr>
      <w:tr w:rsidR="00FE4883" w:rsidRPr="00FE4883" w14:paraId="205029B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396536E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90B638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4F6E1B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0560110050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E3E7DA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E683F4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724,0</w:t>
            </w:r>
          </w:p>
        </w:tc>
      </w:tr>
      <w:tr w:rsidR="00FE4883" w:rsidRPr="00FE4883" w14:paraId="03EFE6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E5CF752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F88D43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F420A2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0560110050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38BB77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520AD08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724,0</w:t>
            </w:r>
          </w:p>
        </w:tc>
      </w:tr>
      <w:tr w:rsidR="00FE4883" w:rsidRPr="00FE4883" w14:paraId="7C71ADF3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57AD7E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6</w:t>
            </w:r>
          </w:p>
        </w:tc>
        <w:tc>
          <w:tcPr>
            <w:tcW w:w="9331" w:type="dxa"/>
            <w:shd w:val="clear" w:color="FFFFCC" w:fill="FFFFFF"/>
            <w:noWrap/>
          </w:tcPr>
          <w:p w14:paraId="74BAAA63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«Управление и распоряжение земельными ресурсами и муниципальным имуществом 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8278B81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0600000000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01FB14C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AE19DDB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10 585,9</w:t>
            </w:r>
          </w:p>
        </w:tc>
      </w:tr>
      <w:tr w:rsidR="00FE4883" w:rsidRPr="00FE4883" w14:paraId="5D88D8C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02B49DA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7BCEC5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5C4802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E7546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414658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10 585,9</w:t>
            </w:r>
          </w:p>
        </w:tc>
      </w:tr>
      <w:tr w:rsidR="00FE4883" w:rsidRPr="00FE4883" w14:paraId="05ACF21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5F1C646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750662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Эффективное управление земельными и муниципальным имуществом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26C20F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939770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C9906F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10 585,9</w:t>
            </w:r>
          </w:p>
        </w:tc>
      </w:tr>
      <w:tr w:rsidR="00FE4883" w:rsidRPr="00FE4883" w14:paraId="366A952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6D05DAE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2A6C9A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394008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FE4756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A7A06F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3 834,1</w:t>
            </w:r>
          </w:p>
        </w:tc>
      </w:tr>
      <w:tr w:rsidR="00FE4883" w:rsidRPr="00FE4883" w14:paraId="01A727F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1E84458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92BBA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635239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FA4689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14C92C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3 784,1</w:t>
            </w:r>
          </w:p>
        </w:tc>
      </w:tr>
      <w:tr w:rsidR="00FE4883" w:rsidRPr="00FE4883" w14:paraId="3898DFC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4B61D5C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990FCF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A46151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DA4D1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70BBE8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50,0</w:t>
            </w:r>
          </w:p>
        </w:tc>
      </w:tr>
      <w:tr w:rsidR="00FE4883" w:rsidRPr="00FE4883" w14:paraId="51140E8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BCD27CF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87D269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Субсидии на организацию выполнения комплексных кадастровых работ и утверждения карты-плана территорий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43E220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06101S3500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EAC691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7479B0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6 751,8</w:t>
            </w:r>
          </w:p>
        </w:tc>
      </w:tr>
      <w:tr w:rsidR="00FE4883" w:rsidRPr="00FE4883" w14:paraId="56E41E6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97E0B7E" w14:textId="77777777" w:rsidR="00FE4883" w:rsidRPr="00FE4883" w:rsidRDefault="00FE4883" w:rsidP="00FE4883">
            <w:pPr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38B87F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AEBC2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06101S3500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835D0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795BF9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6 751,8</w:t>
            </w:r>
          </w:p>
        </w:tc>
      </w:tr>
      <w:tr w:rsidR="00FE4883" w:rsidRPr="00FE4883" w14:paraId="37B6D41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0870579A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7</w:t>
            </w:r>
          </w:p>
        </w:tc>
        <w:tc>
          <w:tcPr>
            <w:tcW w:w="9331" w:type="dxa"/>
            <w:shd w:val="clear" w:color="FFFFCC" w:fill="FFFFFF"/>
            <w:noWrap/>
          </w:tcPr>
          <w:p w14:paraId="58DD692A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1184F44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0700000000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CA5C9D4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F3CB9F5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43 783,5</w:t>
            </w:r>
          </w:p>
        </w:tc>
      </w:tr>
      <w:tr w:rsidR="00FE4883" w:rsidRPr="00FE4883" w14:paraId="6356C7F6" w14:textId="77777777" w:rsidTr="00FE4883">
        <w:trPr>
          <w:trHeight w:val="246"/>
        </w:trPr>
        <w:tc>
          <w:tcPr>
            <w:tcW w:w="1164" w:type="dxa"/>
            <w:shd w:val="clear" w:color="FFFFCC" w:fill="FFFFFF"/>
          </w:tcPr>
          <w:p w14:paraId="7BF2E89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0D0F2B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</w:tcPr>
          <w:p w14:paraId="5AFB5F6B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0710000000</w:t>
            </w:r>
          </w:p>
        </w:tc>
        <w:tc>
          <w:tcPr>
            <w:tcW w:w="1029" w:type="dxa"/>
            <w:shd w:val="clear" w:color="FFFFCC" w:fill="FFFFFF"/>
            <w:noWrap/>
          </w:tcPr>
          <w:p w14:paraId="7888740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25D7D01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43 783,5</w:t>
            </w:r>
          </w:p>
        </w:tc>
      </w:tr>
      <w:tr w:rsidR="00FE4883" w:rsidRPr="00FE4883" w14:paraId="60515F5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3421EC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AA2ABA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DA001D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0710100000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E730B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E9BF6A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43 783,5</w:t>
            </w:r>
          </w:p>
        </w:tc>
      </w:tr>
      <w:tr w:rsidR="00FE4883" w:rsidRPr="00FE4883" w14:paraId="30CB76F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CC4940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C6FCC8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(A)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807084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07101A0820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0D64BF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82CFBF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42,3</w:t>
            </w:r>
          </w:p>
        </w:tc>
      </w:tr>
      <w:tr w:rsidR="00FE4883" w:rsidRPr="00FE4883" w14:paraId="3436246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89FE28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8C25E7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3AEB3A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07101A0820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2EDEF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12C86A4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42,3</w:t>
            </w:r>
          </w:p>
        </w:tc>
      </w:tr>
      <w:tr w:rsidR="00FE4883" w:rsidRPr="00FE4883" w14:paraId="6FB3B83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C1F9A0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364B5C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99DF50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07101R0820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BCDB2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D3F47D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43 741,2</w:t>
            </w:r>
          </w:p>
        </w:tc>
      </w:tr>
      <w:tr w:rsidR="00FE4883" w:rsidRPr="00FE4883" w14:paraId="43EA703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CAF80F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3F3027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CB218F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07101R0820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774D37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67E128E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43 741,2</w:t>
            </w:r>
          </w:p>
        </w:tc>
      </w:tr>
      <w:tr w:rsidR="00FE4883" w:rsidRPr="00FE4883" w14:paraId="06125A20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3DEFEF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8</w:t>
            </w:r>
          </w:p>
        </w:tc>
        <w:tc>
          <w:tcPr>
            <w:tcW w:w="9331" w:type="dxa"/>
            <w:shd w:val="clear" w:color="FFFFCC" w:fill="FFFFFF"/>
            <w:noWrap/>
          </w:tcPr>
          <w:p w14:paraId="6CE70FAE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«Противодействие коррупции на территории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5185E3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0800000000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D8A4317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C3C72F2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1,3</w:t>
            </w:r>
          </w:p>
        </w:tc>
      </w:tr>
      <w:tr w:rsidR="00FE4883" w:rsidRPr="00FE4883" w14:paraId="5A900A3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918378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17B900" w14:textId="77777777" w:rsidR="00FE4883" w:rsidRPr="00FE4883" w:rsidRDefault="00FE4883" w:rsidP="00FE4883">
            <w:pPr>
              <w:tabs>
                <w:tab w:val="left" w:pos="1517"/>
              </w:tabs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620DEE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0810000000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613728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31E402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1,3</w:t>
            </w:r>
          </w:p>
        </w:tc>
      </w:tr>
      <w:tr w:rsidR="00FE4883" w:rsidRPr="00FE4883" w14:paraId="0502263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2E47EA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2DAA52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Повышение эффективности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8FDB72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0810100000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8676C9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2BDC38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1,3</w:t>
            </w:r>
          </w:p>
        </w:tc>
      </w:tr>
      <w:tr w:rsidR="00FE4883" w:rsidRPr="00FE4883" w14:paraId="39E66DA4" w14:textId="77777777" w:rsidTr="00FE4883">
        <w:trPr>
          <w:trHeight w:val="267"/>
        </w:trPr>
        <w:tc>
          <w:tcPr>
            <w:tcW w:w="1164" w:type="dxa"/>
            <w:shd w:val="clear" w:color="FFFFCC" w:fill="FFFFFF"/>
          </w:tcPr>
          <w:p w14:paraId="3E8123E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B4C6FB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E67F01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0810110050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47380F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E2699C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1,3</w:t>
            </w:r>
          </w:p>
        </w:tc>
      </w:tr>
      <w:tr w:rsidR="00FE4883" w:rsidRPr="00FE4883" w14:paraId="4997B41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808FA3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B737D9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8A729B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0810110050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FF7E2C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73C437A5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1,3</w:t>
            </w:r>
          </w:p>
        </w:tc>
      </w:tr>
      <w:tr w:rsidR="00FE4883" w:rsidRPr="00FE4883" w14:paraId="3294F37F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BE4DFFF" w14:textId="77777777" w:rsidR="00FE4883" w:rsidRPr="00FE4883" w:rsidRDefault="00FE4883" w:rsidP="00FE4883">
            <w:pPr>
              <w:jc w:val="center"/>
              <w:rPr>
                <w:b/>
                <w:bCs/>
                <w:color w:val="FF0000"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9</w:t>
            </w:r>
          </w:p>
        </w:tc>
        <w:tc>
          <w:tcPr>
            <w:tcW w:w="9331" w:type="dxa"/>
            <w:shd w:val="clear" w:color="FFFFCC" w:fill="FFFFFF"/>
            <w:noWrap/>
            <w:vAlign w:val="center"/>
          </w:tcPr>
          <w:p w14:paraId="76722D53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541B461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0900000000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4B19E0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D07E2CE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8 229,0</w:t>
            </w:r>
          </w:p>
        </w:tc>
      </w:tr>
      <w:tr w:rsidR="00FE4883" w:rsidRPr="00FE4883" w14:paraId="3555F17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74E0FF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C6BBB0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B1B23A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B34B4C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0075BB5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7 783,2</w:t>
            </w:r>
          </w:p>
        </w:tc>
      </w:tr>
      <w:tr w:rsidR="00FE4883" w:rsidRPr="00FE4883" w14:paraId="073258B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D1C48D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23C1A5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3C880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DF1CDE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073D80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7 783,2</w:t>
            </w:r>
          </w:p>
        </w:tc>
      </w:tr>
      <w:tr w:rsidR="00FE4883" w:rsidRPr="00FE4883" w14:paraId="5663DB87" w14:textId="77777777" w:rsidTr="00FE4883">
        <w:trPr>
          <w:trHeight w:val="343"/>
        </w:trPr>
        <w:tc>
          <w:tcPr>
            <w:tcW w:w="1164" w:type="dxa"/>
            <w:shd w:val="clear" w:color="FFFFCC" w:fill="FFFFFF"/>
          </w:tcPr>
          <w:p w14:paraId="3182EAE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67997A1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1BA9F7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F84062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6EDA87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3 688,2</w:t>
            </w:r>
          </w:p>
        </w:tc>
      </w:tr>
      <w:tr w:rsidR="00FE4883" w:rsidRPr="00FE4883" w14:paraId="3142447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FE9BA2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496A05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192ECD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C950B3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2CDCE4C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1 358,0</w:t>
            </w:r>
          </w:p>
        </w:tc>
      </w:tr>
      <w:tr w:rsidR="00FE4883" w:rsidRPr="00FE4883" w14:paraId="055FA01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648973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DCFB1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D9A1F82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09101</w:t>
            </w:r>
            <w:r w:rsidRPr="00FE4883">
              <w:rPr>
                <w:sz w:val="25"/>
                <w:szCs w:val="25"/>
                <w:lang w:val="en-US"/>
              </w:rPr>
              <w:t>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B7C33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0C94B6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1 970,2</w:t>
            </w:r>
          </w:p>
        </w:tc>
      </w:tr>
      <w:tr w:rsidR="00FE4883" w:rsidRPr="00FE4883" w14:paraId="1ECD779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08E5A9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037305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459A39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09101</w:t>
            </w:r>
            <w:r w:rsidRPr="00FE4883">
              <w:rPr>
                <w:sz w:val="25"/>
                <w:szCs w:val="25"/>
                <w:lang w:val="en-US"/>
              </w:rPr>
              <w:t>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93A4DC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6CC6B9A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360,0</w:t>
            </w:r>
          </w:p>
        </w:tc>
      </w:tr>
      <w:tr w:rsidR="00FE4883" w:rsidRPr="00FE4883" w14:paraId="6CF84C1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B71A49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1C4DCD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858508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0910162980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F1769D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04472E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1 418,9</w:t>
            </w:r>
          </w:p>
        </w:tc>
      </w:tr>
      <w:tr w:rsidR="00FE4883" w:rsidRPr="00FE4883" w14:paraId="4F1A971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C8D436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260009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8046F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0910162980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D300A1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76FFD1A5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1 418,9</w:t>
            </w:r>
          </w:p>
        </w:tc>
      </w:tr>
      <w:tr w:rsidR="00FE4883" w:rsidRPr="00FE4883" w14:paraId="44820CB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A23E3D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DE97531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041C5D2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09101</w:t>
            </w:r>
            <w:r w:rsidRPr="00FE4883">
              <w:rPr>
                <w:sz w:val="25"/>
                <w:szCs w:val="25"/>
                <w:lang w:val="en-US"/>
              </w:rPr>
              <w:t>S2820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64EEE24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000</w:t>
            </w:r>
          </w:p>
        </w:tc>
        <w:tc>
          <w:tcPr>
            <w:tcW w:w="1650" w:type="dxa"/>
            <w:vAlign w:val="center"/>
          </w:tcPr>
          <w:p w14:paraId="2D12C7A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2 676,1</w:t>
            </w:r>
          </w:p>
        </w:tc>
      </w:tr>
      <w:tr w:rsidR="00FE4883" w:rsidRPr="00FE4883" w14:paraId="381C687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C2E810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F19AEE2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756E1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09101S2820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B215D2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A0049C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2 676,1</w:t>
            </w:r>
          </w:p>
        </w:tc>
      </w:tr>
      <w:tr w:rsidR="00FE4883" w:rsidRPr="00FE4883" w14:paraId="06DB365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4E03DA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9AAE247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BB77BC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913A3A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17955B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445,8</w:t>
            </w:r>
          </w:p>
        </w:tc>
      </w:tr>
      <w:tr w:rsidR="00FE4883" w:rsidRPr="00FE4883" w14:paraId="5CDC6DEC" w14:textId="77777777" w:rsidTr="00FE4883">
        <w:trPr>
          <w:trHeight w:val="411"/>
        </w:trPr>
        <w:tc>
          <w:tcPr>
            <w:tcW w:w="1164" w:type="dxa"/>
            <w:shd w:val="clear" w:color="FFFFCC" w:fill="FFFFFF"/>
          </w:tcPr>
          <w:p w14:paraId="22C052B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73114C9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0F73D9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0920100000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803544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2C5E48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445,8</w:t>
            </w:r>
          </w:p>
        </w:tc>
      </w:tr>
      <w:tr w:rsidR="00FE4883" w:rsidRPr="00FE4883" w14:paraId="5803A8DA" w14:textId="77777777" w:rsidTr="00FE4883">
        <w:trPr>
          <w:trHeight w:val="311"/>
        </w:trPr>
        <w:tc>
          <w:tcPr>
            <w:tcW w:w="1164" w:type="dxa"/>
            <w:shd w:val="clear" w:color="FFFFCC" w:fill="FFFFFF"/>
          </w:tcPr>
          <w:p w14:paraId="0F71EC0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07779BE" w14:textId="77777777" w:rsidR="00FE4883" w:rsidRPr="00FE4883" w:rsidRDefault="00FE4883" w:rsidP="00FE4883">
            <w:pPr>
              <w:tabs>
                <w:tab w:val="left" w:pos="3888"/>
              </w:tabs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2863B4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29CD0B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4FEA4C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445,8</w:t>
            </w:r>
          </w:p>
        </w:tc>
      </w:tr>
      <w:tr w:rsidR="00FE4883" w:rsidRPr="00FE4883" w14:paraId="6D5B73B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F718F2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28CE05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18682E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0920110050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057CA7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2FEA06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445,8</w:t>
            </w:r>
          </w:p>
        </w:tc>
      </w:tr>
      <w:tr w:rsidR="00FE4883" w:rsidRPr="00FE4883" w14:paraId="34AA0CE8" w14:textId="77777777" w:rsidTr="00FE4883">
        <w:trPr>
          <w:trHeight w:val="144"/>
        </w:trPr>
        <w:tc>
          <w:tcPr>
            <w:tcW w:w="1164" w:type="dxa"/>
            <w:shd w:val="clear" w:color="auto" w:fill="FFFFFF" w:themeFill="background1"/>
          </w:tcPr>
          <w:p w14:paraId="68732272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10</w:t>
            </w:r>
          </w:p>
        </w:tc>
        <w:tc>
          <w:tcPr>
            <w:tcW w:w="9331" w:type="dxa"/>
            <w:shd w:val="clear" w:color="auto" w:fill="FFFFFF" w:themeFill="background1"/>
            <w:noWrap/>
          </w:tcPr>
          <w:p w14:paraId="23FD7011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"Развитие муниципальной службы в администрации муниципального образования Кореновский муниципальный район Краснодарского края  на 2024-2028 годы"</w:t>
            </w:r>
          </w:p>
        </w:tc>
        <w:tc>
          <w:tcPr>
            <w:tcW w:w="1645" w:type="dxa"/>
            <w:shd w:val="clear" w:color="auto" w:fill="FFFFFF" w:themeFill="background1"/>
            <w:noWrap/>
            <w:vAlign w:val="center"/>
          </w:tcPr>
          <w:p w14:paraId="4CC1114B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1000000000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5C15146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457BAE8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115,8</w:t>
            </w:r>
          </w:p>
        </w:tc>
      </w:tr>
      <w:tr w:rsidR="00FE4883" w:rsidRPr="00FE4883" w14:paraId="56D972E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ABDE3B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1D5CF9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8A24F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8B9897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0DAD99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115,8</w:t>
            </w:r>
          </w:p>
        </w:tc>
      </w:tr>
      <w:tr w:rsidR="00FE4883" w:rsidRPr="00FE4883" w14:paraId="6E1809D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F190E7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F4C8DD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6EA94A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05678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053134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115,8</w:t>
            </w:r>
          </w:p>
        </w:tc>
      </w:tr>
      <w:tr w:rsidR="00FE4883" w:rsidRPr="00FE4883" w14:paraId="7665680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B3EAF5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EDA3B0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51871B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5D0177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B21AF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115,8</w:t>
            </w:r>
          </w:p>
        </w:tc>
      </w:tr>
      <w:tr w:rsidR="00FE4883" w:rsidRPr="00FE4883" w14:paraId="1C85147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B541F0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537CED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90648B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120B36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3E8F5A3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115,8</w:t>
            </w:r>
          </w:p>
        </w:tc>
      </w:tr>
      <w:tr w:rsidR="00FE4883" w:rsidRPr="00FE4883" w14:paraId="679AF7B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86E4E2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11</w:t>
            </w:r>
          </w:p>
        </w:tc>
        <w:tc>
          <w:tcPr>
            <w:tcW w:w="9331" w:type="dxa"/>
            <w:shd w:val="clear" w:color="FFFFCC" w:fill="FFFFFF"/>
            <w:noWrap/>
          </w:tcPr>
          <w:p w14:paraId="7AB907DB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76F46A9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1100000000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2F67CA9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519533B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8 148,8</w:t>
            </w:r>
          </w:p>
        </w:tc>
      </w:tr>
      <w:tr w:rsidR="00FE4883" w:rsidRPr="00FE4883" w14:paraId="747A8AD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F1F10D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5D6A3C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656240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B0B10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128431E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8 148,8</w:t>
            </w:r>
          </w:p>
        </w:tc>
      </w:tr>
      <w:tr w:rsidR="00FE4883" w:rsidRPr="00FE4883" w14:paraId="370AF75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C2DF90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AB6888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район, ежемесячных денежных выплат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7A0BC3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C60AE7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412F9E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8 148,8</w:t>
            </w:r>
          </w:p>
        </w:tc>
      </w:tr>
      <w:tr w:rsidR="00FE4883" w:rsidRPr="00FE4883" w14:paraId="33E6408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AC0140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5CC622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CDF1CD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661F21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0692417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8 148,8</w:t>
            </w:r>
          </w:p>
        </w:tc>
      </w:tr>
      <w:tr w:rsidR="00FE4883" w:rsidRPr="00FE4883" w14:paraId="2DFD7E38" w14:textId="77777777" w:rsidTr="00FE4883">
        <w:trPr>
          <w:trHeight w:val="265"/>
        </w:trPr>
        <w:tc>
          <w:tcPr>
            <w:tcW w:w="1164" w:type="dxa"/>
            <w:shd w:val="clear" w:color="FFFFCC" w:fill="FFFFFF"/>
          </w:tcPr>
          <w:p w14:paraId="2346742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0E1DDD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40888B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1110110050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672189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</w:tcPr>
          <w:p w14:paraId="42255A14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8 148,8</w:t>
            </w:r>
          </w:p>
        </w:tc>
      </w:tr>
      <w:tr w:rsidR="00FE4883" w:rsidRPr="00FE4883" w14:paraId="44FDC38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DFF2B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12</w:t>
            </w:r>
          </w:p>
        </w:tc>
        <w:tc>
          <w:tcPr>
            <w:tcW w:w="9331" w:type="dxa"/>
            <w:shd w:val="clear" w:color="FFFFCC" w:fill="FFFFFF"/>
            <w:noWrap/>
          </w:tcPr>
          <w:p w14:paraId="5A6F8EE1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Муниципальная программа «Построение и внедрение АПК «Безопасный город» на территории муниципального образования Кореновский муниципальный район Краснодарского края на 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4C9285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1200000000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41CE92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42906FC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1 718,9</w:t>
            </w:r>
          </w:p>
        </w:tc>
      </w:tr>
      <w:tr w:rsidR="00FE4883" w:rsidRPr="00FE4883" w14:paraId="30C884B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642943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33CE615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53A7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E43D9C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C06827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1 704,7</w:t>
            </w:r>
          </w:p>
        </w:tc>
      </w:tr>
      <w:tr w:rsidR="00FE4883" w:rsidRPr="00FE4883" w14:paraId="626C6BC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7977C9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993F4EA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C278E1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4832DC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780C75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1 704,7</w:t>
            </w:r>
          </w:p>
        </w:tc>
      </w:tr>
      <w:tr w:rsidR="00FE4883" w:rsidRPr="00FE4883" w14:paraId="6AC2AFB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470D32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761F2D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3ADC9E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D271AF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042B91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1 704,7</w:t>
            </w:r>
          </w:p>
        </w:tc>
      </w:tr>
      <w:tr w:rsidR="00FE4883" w:rsidRPr="00FE4883" w14:paraId="223D7637" w14:textId="77777777" w:rsidTr="00FE4883">
        <w:trPr>
          <w:trHeight w:val="314"/>
        </w:trPr>
        <w:tc>
          <w:tcPr>
            <w:tcW w:w="1164" w:type="dxa"/>
            <w:shd w:val="clear" w:color="FFFFCC" w:fill="FFFFFF"/>
          </w:tcPr>
          <w:p w14:paraId="49DB166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4F860D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A7DAA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D7BAA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0C5489F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1 704,7</w:t>
            </w:r>
          </w:p>
        </w:tc>
      </w:tr>
      <w:tr w:rsidR="00FE4883" w:rsidRPr="00FE4883" w14:paraId="45CC2D11" w14:textId="77777777" w:rsidTr="00FE4883">
        <w:trPr>
          <w:trHeight w:val="351"/>
        </w:trPr>
        <w:tc>
          <w:tcPr>
            <w:tcW w:w="1164" w:type="dxa"/>
            <w:shd w:val="clear" w:color="FFFFCC" w:fill="FFFFFF"/>
          </w:tcPr>
          <w:p w14:paraId="2AECD94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B581C3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Остатки, сложившийся по состоянию на 01.01.2026 года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E40006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1210199999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85CBB7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88FF58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14,2</w:t>
            </w:r>
          </w:p>
        </w:tc>
      </w:tr>
      <w:tr w:rsidR="00FE4883" w:rsidRPr="00FE4883" w14:paraId="254A8D79" w14:textId="77777777" w:rsidTr="00FE4883">
        <w:trPr>
          <w:trHeight w:val="271"/>
        </w:trPr>
        <w:tc>
          <w:tcPr>
            <w:tcW w:w="1164" w:type="dxa"/>
            <w:shd w:val="clear" w:color="FFFFCC" w:fill="FFFFFF"/>
          </w:tcPr>
          <w:p w14:paraId="44E9AEF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3EAA9C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C80F6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1210199999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A7A0B4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70FD42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14,2</w:t>
            </w:r>
          </w:p>
        </w:tc>
      </w:tr>
      <w:tr w:rsidR="00FE4883" w:rsidRPr="00FE4883" w14:paraId="10305AE2" w14:textId="77777777" w:rsidTr="00FE4883">
        <w:trPr>
          <w:trHeight w:val="520"/>
        </w:trPr>
        <w:tc>
          <w:tcPr>
            <w:tcW w:w="1164" w:type="dxa"/>
            <w:shd w:val="clear" w:color="FFFFCC" w:fill="FFFFFF"/>
          </w:tcPr>
          <w:p w14:paraId="3822225D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13</w:t>
            </w:r>
          </w:p>
        </w:tc>
        <w:tc>
          <w:tcPr>
            <w:tcW w:w="9331" w:type="dxa"/>
            <w:shd w:val="clear" w:color="FFFFCC" w:fill="FFFFFF"/>
            <w:noWrap/>
          </w:tcPr>
          <w:p w14:paraId="108D2799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муниципального образования Кореновский муниципальный район Краснодарского края «Внесение изменений в документы 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края»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234DBF2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1400000000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0E691B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8708878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880,0</w:t>
            </w:r>
          </w:p>
        </w:tc>
      </w:tr>
      <w:tr w:rsidR="00FE4883" w:rsidRPr="00FE4883" w14:paraId="323F9EAE" w14:textId="77777777" w:rsidTr="00FE4883">
        <w:trPr>
          <w:trHeight w:val="291"/>
        </w:trPr>
        <w:tc>
          <w:tcPr>
            <w:tcW w:w="1164" w:type="dxa"/>
            <w:shd w:val="clear" w:color="FFFFCC" w:fill="FFFFFF"/>
          </w:tcPr>
          <w:p w14:paraId="2A1B4A2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3F94B0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DC1467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AB8BF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C93EED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880,0</w:t>
            </w:r>
          </w:p>
        </w:tc>
      </w:tr>
      <w:tr w:rsidR="00FE4883" w:rsidRPr="00FE4883" w14:paraId="60A80D54" w14:textId="77777777" w:rsidTr="00FE4883">
        <w:trPr>
          <w:trHeight w:val="520"/>
        </w:trPr>
        <w:tc>
          <w:tcPr>
            <w:tcW w:w="1164" w:type="dxa"/>
            <w:shd w:val="clear" w:color="FFFFCC" w:fill="FFFFFF"/>
          </w:tcPr>
          <w:p w14:paraId="4DB73F7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A0BAD2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Своевременное внесение  необходимых изменений в схему территориального планирования муниципального образования 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CFE659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68D3DE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38DC414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880,0</w:t>
            </w:r>
          </w:p>
        </w:tc>
      </w:tr>
      <w:tr w:rsidR="00FE4883" w:rsidRPr="00FE4883" w14:paraId="6B27806B" w14:textId="77777777" w:rsidTr="00FE4883">
        <w:trPr>
          <w:trHeight w:val="279"/>
        </w:trPr>
        <w:tc>
          <w:tcPr>
            <w:tcW w:w="1164" w:type="dxa"/>
            <w:shd w:val="clear" w:color="FFFFCC" w:fill="FFFFFF"/>
          </w:tcPr>
          <w:p w14:paraId="2A14361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6C03B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D885B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38F64D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F1CB3B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880,0</w:t>
            </w:r>
          </w:p>
        </w:tc>
      </w:tr>
      <w:tr w:rsidR="00FE4883" w:rsidRPr="00FE4883" w14:paraId="7A60FE76" w14:textId="77777777" w:rsidTr="00FE4883">
        <w:trPr>
          <w:trHeight w:val="249"/>
        </w:trPr>
        <w:tc>
          <w:tcPr>
            <w:tcW w:w="1164" w:type="dxa"/>
            <w:shd w:val="clear" w:color="FFFFCC" w:fill="FFFFFF"/>
          </w:tcPr>
          <w:p w14:paraId="65767C4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D89E5B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E3D787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7442E4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DB1003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880,0</w:t>
            </w:r>
          </w:p>
        </w:tc>
      </w:tr>
      <w:tr w:rsidR="00FE4883" w:rsidRPr="00FE4883" w14:paraId="3B705F1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60EEA9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14</w:t>
            </w:r>
          </w:p>
        </w:tc>
        <w:tc>
          <w:tcPr>
            <w:tcW w:w="9331" w:type="dxa"/>
            <w:shd w:val="clear" w:color="FFFFCC" w:fill="FFFFFF"/>
            <w:noWrap/>
          </w:tcPr>
          <w:p w14:paraId="354A1764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«Стимулирование активного участия граждан в социально-экономическом развитии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6703942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1500000000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A518253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40192F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2 317,5</w:t>
            </w:r>
          </w:p>
        </w:tc>
      </w:tr>
      <w:tr w:rsidR="00FE4883" w:rsidRPr="00FE4883" w14:paraId="670A7BD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FC6F6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F4BE81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E1484D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1510000000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439F47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E636AF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2 317,5</w:t>
            </w:r>
          </w:p>
        </w:tc>
      </w:tr>
      <w:tr w:rsidR="00FE4883" w:rsidRPr="00FE4883" w14:paraId="5D1AE81B" w14:textId="77777777" w:rsidTr="00FE4883">
        <w:trPr>
          <w:trHeight w:val="372"/>
        </w:trPr>
        <w:tc>
          <w:tcPr>
            <w:tcW w:w="1164" w:type="dxa"/>
            <w:shd w:val="clear" w:color="FFFFCC" w:fill="FFFFFF"/>
          </w:tcPr>
          <w:p w14:paraId="183E9EB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55C56C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Поощрение жителей муниципального образования Кореновский муниципальный район Краснодарского края,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27A113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1510100000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FF4688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E5A667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2 317,5</w:t>
            </w:r>
          </w:p>
        </w:tc>
      </w:tr>
      <w:tr w:rsidR="00FE4883" w:rsidRPr="00FE4883" w14:paraId="0FCEC77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C47491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5CB1BA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BF056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E277A0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B82464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2 317,5</w:t>
            </w:r>
          </w:p>
        </w:tc>
      </w:tr>
      <w:tr w:rsidR="00FE4883" w:rsidRPr="00FE4883" w14:paraId="0FC58A5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AC615FE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C465FE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D913D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CDA84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625B60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1 489,0</w:t>
            </w:r>
          </w:p>
        </w:tc>
      </w:tr>
      <w:tr w:rsidR="00FE4883" w:rsidRPr="00FE4883" w14:paraId="4D782A2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8598E0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EAAEC5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E390C0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D90887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2CD0487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828,5</w:t>
            </w:r>
          </w:p>
        </w:tc>
      </w:tr>
      <w:tr w:rsidR="00FE4883" w:rsidRPr="00FE4883" w14:paraId="58A4448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5F549B3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15</w:t>
            </w:r>
          </w:p>
        </w:tc>
        <w:tc>
          <w:tcPr>
            <w:tcW w:w="9331" w:type="dxa"/>
            <w:shd w:val="clear" w:color="FFFFCC" w:fill="FFFFFF"/>
            <w:noWrap/>
          </w:tcPr>
          <w:p w14:paraId="7E19085A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«Реализация инициативных проектов в муниципальном образовании Кореновский муниципальный район Краснодарского края на 2024-2028 год»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1626AF8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1600000000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7AE72C0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A75149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1 000,0</w:t>
            </w:r>
          </w:p>
        </w:tc>
      </w:tr>
      <w:tr w:rsidR="00FE4883" w:rsidRPr="00FE4883" w14:paraId="77FFDB7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0E55D5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A3B715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5788F3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1610000000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D1B250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568FEB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1 000,0</w:t>
            </w:r>
          </w:p>
        </w:tc>
      </w:tr>
      <w:tr w:rsidR="00FE4883" w:rsidRPr="00FE4883" w14:paraId="7A739E7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D9428A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7E9157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E86A6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1610100000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647409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685EA2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1 000,0</w:t>
            </w:r>
          </w:p>
        </w:tc>
      </w:tr>
      <w:tr w:rsidR="00FE4883" w:rsidRPr="00FE4883" w14:paraId="261682D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093616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10D419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499A0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4A8C78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9FA658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1 000,0</w:t>
            </w:r>
          </w:p>
        </w:tc>
      </w:tr>
      <w:tr w:rsidR="00FE4883" w:rsidRPr="00FE4883" w14:paraId="059200D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8A6BA9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F51F59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646C86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48282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3DE1414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1 000,0</w:t>
            </w:r>
          </w:p>
        </w:tc>
      </w:tr>
      <w:tr w:rsidR="00FE4883" w:rsidRPr="00FE4883" w14:paraId="77030C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D37B703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16</w:t>
            </w:r>
          </w:p>
        </w:tc>
        <w:tc>
          <w:tcPr>
            <w:tcW w:w="9331" w:type="dxa"/>
            <w:shd w:val="clear" w:color="FFFFCC" w:fill="FFFFFF"/>
            <w:noWrap/>
          </w:tcPr>
          <w:p w14:paraId="6D74C5AE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D08B03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1700000000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271D40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3DFAD2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1 277,3</w:t>
            </w:r>
          </w:p>
        </w:tc>
      </w:tr>
      <w:tr w:rsidR="00FE4883" w:rsidRPr="00FE4883" w14:paraId="5A9BC74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B13FD2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8E369D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760C23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60863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AD14DA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1 277,3</w:t>
            </w:r>
          </w:p>
        </w:tc>
      </w:tr>
      <w:tr w:rsidR="00FE4883" w:rsidRPr="00FE4883" w14:paraId="652F28E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5387B3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2DC661F" w14:textId="77777777" w:rsidR="00FE4883" w:rsidRPr="00FE4883" w:rsidRDefault="00FE4883" w:rsidP="00FE4883">
            <w:pPr>
              <w:jc w:val="both"/>
              <w:rPr>
                <w:bCs/>
                <w:sz w:val="25"/>
                <w:szCs w:val="25"/>
              </w:rPr>
            </w:pPr>
            <w:r w:rsidRPr="00FE4883">
              <w:rPr>
                <w:bCs/>
                <w:sz w:val="25"/>
                <w:szCs w:val="25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C46650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39E155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2A453C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1 277,3</w:t>
            </w:r>
          </w:p>
        </w:tc>
      </w:tr>
      <w:tr w:rsidR="00FE4883" w:rsidRPr="00FE4883" w14:paraId="616AB76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D41DCF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2C6096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262A36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D24A0F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13FA35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1 277,3</w:t>
            </w:r>
          </w:p>
        </w:tc>
      </w:tr>
      <w:tr w:rsidR="00FE4883" w:rsidRPr="00FE4883" w14:paraId="38B6C0F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60B6A2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EF40B5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363289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E1A41D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605BB18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1 277,3</w:t>
            </w:r>
          </w:p>
        </w:tc>
      </w:tr>
      <w:tr w:rsidR="00FE4883" w:rsidRPr="00FE4883" w14:paraId="7570BB52" w14:textId="77777777" w:rsidTr="00FE4883">
        <w:trPr>
          <w:trHeight w:val="388"/>
        </w:trPr>
        <w:tc>
          <w:tcPr>
            <w:tcW w:w="1164" w:type="dxa"/>
            <w:shd w:val="clear" w:color="FFFFCC" w:fill="FFFFFF"/>
          </w:tcPr>
          <w:p w14:paraId="5615A8A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17</w:t>
            </w:r>
          </w:p>
        </w:tc>
        <w:tc>
          <w:tcPr>
            <w:tcW w:w="9331" w:type="dxa"/>
            <w:shd w:val="clear" w:color="FFFFCC" w:fill="FFFFFF"/>
            <w:noWrap/>
            <w:vAlign w:val="center"/>
          </w:tcPr>
          <w:p w14:paraId="17F42893" w14:textId="77777777" w:rsidR="00FE4883" w:rsidRPr="00FE4883" w:rsidRDefault="00FE4883" w:rsidP="00FE4883">
            <w:pPr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«Молодежь Кореновского района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CC54654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1800000000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727BD77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A9C3382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850,0</w:t>
            </w:r>
          </w:p>
        </w:tc>
      </w:tr>
      <w:tr w:rsidR="00FE4883" w:rsidRPr="00FE4883" w14:paraId="42EA17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0CF225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566211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A0FC73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A59A0B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B778304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850,0</w:t>
            </w:r>
          </w:p>
        </w:tc>
      </w:tr>
      <w:tr w:rsidR="00FE4883" w:rsidRPr="00FE4883" w14:paraId="7AC295A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9A4D96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43448D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4DC0BF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8C4001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24421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850,0</w:t>
            </w:r>
          </w:p>
        </w:tc>
      </w:tr>
      <w:tr w:rsidR="00FE4883" w:rsidRPr="00FE4883" w14:paraId="25E5AB1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5F51A9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708E4F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b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B44019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AFCCFA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FB6E114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850,0</w:t>
            </w:r>
          </w:p>
        </w:tc>
      </w:tr>
      <w:tr w:rsidR="00FE4883" w:rsidRPr="00FE4883" w14:paraId="56F26F2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6E1375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15085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6ED64F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C46570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0184991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850,0</w:t>
            </w:r>
          </w:p>
        </w:tc>
      </w:tr>
      <w:tr w:rsidR="00FE4883" w:rsidRPr="00FE4883" w14:paraId="141FC24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DA037C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18</w:t>
            </w:r>
          </w:p>
        </w:tc>
        <w:tc>
          <w:tcPr>
            <w:tcW w:w="9331" w:type="dxa"/>
            <w:shd w:val="clear" w:color="FFFFCC" w:fill="FFFFFF"/>
            <w:noWrap/>
          </w:tcPr>
          <w:p w14:paraId="76882966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0A92E08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1900000000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557CC09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43B5B06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19 747,7</w:t>
            </w:r>
          </w:p>
        </w:tc>
      </w:tr>
      <w:tr w:rsidR="00FE4883" w:rsidRPr="00FE4883" w14:paraId="2580894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16D1A7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19D776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0F9EC3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EE8503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1599A4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60,0</w:t>
            </w:r>
          </w:p>
        </w:tc>
      </w:tr>
      <w:tr w:rsidR="00FE4883" w:rsidRPr="00FE4883" w14:paraId="34F723C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F1E7F4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00643A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B5F1F1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B39582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1F7A81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60,0</w:t>
            </w:r>
          </w:p>
        </w:tc>
      </w:tr>
      <w:tr w:rsidR="00FE4883" w:rsidRPr="00FE4883" w14:paraId="44202D9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823C14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EBAF85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D708B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577054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212BE6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60,0</w:t>
            </w:r>
          </w:p>
        </w:tc>
      </w:tr>
      <w:tr w:rsidR="00FE4883" w:rsidRPr="00FE4883" w14:paraId="7456D9D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18108F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E40C34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90E17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227A97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69D1C6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60,0</w:t>
            </w:r>
          </w:p>
        </w:tc>
      </w:tr>
      <w:tr w:rsidR="00FE4883" w:rsidRPr="00FE4883" w14:paraId="74D33B3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2F082D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FD9767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края.902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4A2515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217C44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4D1EF3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19 687,7</w:t>
            </w:r>
          </w:p>
        </w:tc>
      </w:tr>
      <w:tr w:rsidR="00FE4883" w:rsidRPr="00FE4883" w14:paraId="32EAD3D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693A13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89BCA8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BB4EB2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6AD9EF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DB8503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11 090,0</w:t>
            </w:r>
          </w:p>
        </w:tc>
      </w:tr>
      <w:tr w:rsidR="00FE4883" w:rsidRPr="00FE4883" w14:paraId="528D559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5CE4C0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6478FB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26164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1920160911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D52C63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B8B858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500,0</w:t>
            </w:r>
          </w:p>
        </w:tc>
      </w:tr>
      <w:tr w:rsidR="00FE4883" w:rsidRPr="00FE4883" w14:paraId="485FC9E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31976B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2ED3EA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89482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1920160911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7A22F4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43FC7D4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500,0</w:t>
            </w:r>
          </w:p>
        </w:tc>
      </w:tr>
      <w:tr w:rsidR="00FE4883" w:rsidRPr="00FE4883" w14:paraId="69C42C6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DD0FE4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5B7CA7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6DE83C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1920160914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171653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644001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10 500,0</w:t>
            </w:r>
          </w:p>
        </w:tc>
      </w:tr>
      <w:tr w:rsidR="00FE4883" w:rsidRPr="00FE4883" w14:paraId="1185B78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5E922AC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BE3E87D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15AF29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1920160914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19ED1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02A8670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10 500,0</w:t>
            </w:r>
          </w:p>
        </w:tc>
      </w:tr>
      <w:tr w:rsidR="00FE4883" w:rsidRPr="00FE4883" w14:paraId="563EF39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1DDDE0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79AACCC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3E3DF2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1920160915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7F5D61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D22AC7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90,0</w:t>
            </w:r>
          </w:p>
        </w:tc>
      </w:tr>
      <w:tr w:rsidR="00FE4883" w:rsidRPr="00FE4883" w14:paraId="5B5B6AB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81502E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91D90EA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E4D4C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1920160915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68C29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2A1AA5E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90,0</w:t>
            </w:r>
          </w:p>
        </w:tc>
      </w:tr>
      <w:tr w:rsidR="00FE4883" w:rsidRPr="00FE4883" w14:paraId="61C3673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D1968C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2D5C85A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E73FCA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1920200000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2B0C2A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229342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110,0</w:t>
            </w:r>
          </w:p>
        </w:tc>
      </w:tr>
      <w:tr w:rsidR="00FE4883" w:rsidRPr="00FE4883" w14:paraId="3311DDA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05B3353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5CCAD2C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81C6FC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192026091E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5F8729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74FFFB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10,0</w:t>
            </w:r>
          </w:p>
        </w:tc>
      </w:tr>
      <w:tr w:rsidR="00FE4883" w:rsidRPr="00FE4883" w14:paraId="451D390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F7054A3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36BC151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E3FA9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192026091E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0108B1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5B4689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10,0</w:t>
            </w:r>
          </w:p>
        </w:tc>
      </w:tr>
      <w:tr w:rsidR="00FE4883" w:rsidRPr="00FE4883" w14:paraId="3409439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D21B6AE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169D925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4BC598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192026091F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8C357E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90FF3D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100,0</w:t>
            </w:r>
          </w:p>
        </w:tc>
      </w:tr>
      <w:tr w:rsidR="00FE4883" w:rsidRPr="00FE4883" w14:paraId="58C19C1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271AC5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DEDC5A6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5C439A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192026091F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3E5DA3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3F27D6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100,0</w:t>
            </w:r>
          </w:p>
        </w:tc>
      </w:tr>
      <w:tr w:rsidR="00FE4883" w:rsidRPr="00FE4883" w14:paraId="1BDEE32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68D85E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E57CD0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9628AD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4765F5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C3517C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6 528,3</w:t>
            </w:r>
          </w:p>
        </w:tc>
      </w:tr>
      <w:tr w:rsidR="00FE4883" w:rsidRPr="00FE4883" w14:paraId="755962F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0BBF96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65B8F6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19A2C7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1920360918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2A9230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DB1B42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300,0</w:t>
            </w:r>
          </w:p>
        </w:tc>
      </w:tr>
      <w:tr w:rsidR="00FE4883" w:rsidRPr="00FE4883" w14:paraId="748A029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136379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7FF1C3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EAD9C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1920360918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CB089A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5B9EC21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300,0</w:t>
            </w:r>
          </w:p>
        </w:tc>
      </w:tr>
      <w:tr w:rsidR="00FE4883" w:rsidRPr="00FE4883" w14:paraId="636BF6F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D933BB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465DC7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2C812C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192036091L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086448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A00954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100,0</w:t>
            </w:r>
          </w:p>
        </w:tc>
      </w:tr>
      <w:tr w:rsidR="00FE4883" w:rsidRPr="00FE4883" w14:paraId="2CF41C3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FEE860C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C99612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33143D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192036091L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403DF0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538EEBA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100,0</w:t>
            </w:r>
          </w:p>
        </w:tc>
      </w:tr>
      <w:tr w:rsidR="00FE4883" w:rsidRPr="00FE4883" w14:paraId="2E8322F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BEC72E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900F5D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4E3FE7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192036091W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9A6E2E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25B2AB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6 028,3</w:t>
            </w:r>
          </w:p>
        </w:tc>
      </w:tr>
      <w:tr w:rsidR="00FE4883" w:rsidRPr="00FE4883" w14:paraId="1640DA2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7E1789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FDCBD7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5D01C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192036091W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51911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5DB57B1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6 028,3</w:t>
            </w:r>
          </w:p>
        </w:tc>
      </w:tr>
      <w:tr w:rsidR="00FE4883" w:rsidRPr="00FE4883" w14:paraId="7E61DBA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0FEFDF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161ABB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B068F0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192036091Z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5A92A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5D603F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100,0</w:t>
            </w:r>
          </w:p>
        </w:tc>
      </w:tr>
      <w:tr w:rsidR="00FE4883" w:rsidRPr="00FE4883" w14:paraId="61CC5ED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B34DB8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5D7A57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CF46A2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192036091Z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799276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98A182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100,0</w:t>
            </w:r>
          </w:p>
        </w:tc>
      </w:tr>
      <w:tr w:rsidR="00FE4883" w:rsidRPr="00FE4883" w14:paraId="524DABD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85E2D92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0073C5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0A2AA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1920400000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B7982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F8AFE6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1 959,4</w:t>
            </w:r>
          </w:p>
        </w:tc>
      </w:tr>
      <w:tr w:rsidR="00FE4883" w:rsidRPr="00FE4883" w14:paraId="602C90E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8C6912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4BB5F8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34CC07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1920460910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28184A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DCBD81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1 959,4</w:t>
            </w:r>
          </w:p>
        </w:tc>
      </w:tr>
      <w:tr w:rsidR="00FE4883" w:rsidRPr="00FE4883" w14:paraId="408A019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8C0363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0EC308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0E510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1920460910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0477D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41A05FD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1 791,0</w:t>
            </w:r>
          </w:p>
        </w:tc>
      </w:tr>
      <w:tr w:rsidR="00FE4883" w:rsidRPr="00FE4883" w14:paraId="1F8993D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96BDE1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A32EE5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EEE7A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1920460910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DD8234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67CF8761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168,4</w:t>
            </w:r>
          </w:p>
        </w:tc>
      </w:tr>
      <w:tr w:rsidR="00FE4883" w:rsidRPr="00FE4883" w14:paraId="5E39A63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BF985C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19</w:t>
            </w:r>
          </w:p>
        </w:tc>
        <w:tc>
          <w:tcPr>
            <w:tcW w:w="9331" w:type="dxa"/>
            <w:shd w:val="clear" w:color="FFFFCC" w:fill="FFFFFF"/>
            <w:noWrap/>
          </w:tcPr>
          <w:p w14:paraId="2E8D3779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A95E842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2000000000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3FC1ADE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99FB041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2 675,</w:t>
            </w:r>
            <w:r w:rsidRPr="00FE4883">
              <w:rPr>
                <w:b/>
                <w:color w:val="000000"/>
                <w:sz w:val="25"/>
                <w:szCs w:val="25"/>
                <w:lang w:val="en-US"/>
              </w:rPr>
              <w:t>8</w:t>
            </w:r>
          </w:p>
        </w:tc>
      </w:tr>
      <w:tr w:rsidR="00FE4883" w:rsidRPr="00FE4883" w14:paraId="0719C1C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4ABA9A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988C0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F40443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F85550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91CF61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</w:rPr>
              <w:t>2 675,</w:t>
            </w:r>
            <w:r w:rsidRPr="00FE4883">
              <w:rPr>
                <w:color w:val="000000"/>
                <w:sz w:val="25"/>
                <w:szCs w:val="25"/>
                <w:lang w:val="en-US"/>
              </w:rPr>
              <w:t>8</w:t>
            </w:r>
          </w:p>
        </w:tc>
      </w:tr>
      <w:tr w:rsidR="00FE4883" w:rsidRPr="00FE4883" w14:paraId="23F2879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22C891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9463B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4C14E7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6EB77B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25DCF9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</w:rPr>
              <w:t>2 675,</w:t>
            </w:r>
            <w:r w:rsidRPr="00FE4883">
              <w:rPr>
                <w:color w:val="000000"/>
                <w:sz w:val="25"/>
                <w:szCs w:val="25"/>
                <w:lang w:val="en-US"/>
              </w:rPr>
              <w:t>8</w:t>
            </w:r>
          </w:p>
        </w:tc>
      </w:tr>
      <w:tr w:rsidR="00FE4883" w:rsidRPr="00FE4883" w14:paraId="40BE5FC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A485F42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57B31A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22DBDB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FD4300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A447EB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</w:rPr>
              <w:t>2 675,</w:t>
            </w:r>
            <w:r w:rsidRPr="00FE4883">
              <w:rPr>
                <w:color w:val="000000"/>
                <w:sz w:val="25"/>
                <w:szCs w:val="25"/>
                <w:lang w:val="en-US"/>
              </w:rPr>
              <w:t>8</w:t>
            </w:r>
          </w:p>
        </w:tc>
      </w:tr>
      <w:tr w:rsidR="00FE4883" w:rsidRPr="00FE4883" w14:paraId="3F4DE831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26DA76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3BB8D7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D2E8B1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D9A8CB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1D14BAC5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</w:rPr>
              <w:t>2 675,</w:t>
            </w:r>
            <w:r w:rsidRPr="00FE4883">
              <w:rPr>
                <w:color w:val="000000"/>
                <w:sz w:val="25"/>
                <w:szCs w:val="25"/>
                <w:lang w:val="en-US"/>
              </w:rPr>
              <w:t>8</w:t>
            </w:r>
          </w:p>
        </w:tc>
      </w:tr>
      <w:tr w:rsidR="00FE4883" w:rsidRPr="00FE4883" w14:paraId="56A3C867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AD1645D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20</w:t>
            </w:r>
          </w:p>
        </w:tc>
        <w:tc>
          <w:tcPr>
            <w:tcW w:w="9331" w:type="dxa"/>
            <w:shd w:val="clear" w:color="FFFFCC" w:fill="FFFFFF"/>
            <w:noWrap/>
          </w:tcPr>
          <w:p w14:paraId="3E03FEFB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«Меры социальной поддержки медицинских врачебных кадров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A59A9B1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2100000000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CCFC238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95AACCB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5 090,0</w:t>
            </w:r>
          </w:p>
        </w:tc>
      </w:tr>
      <w:tr w:rsidR="00FE4883" w:rsidRPr="00FE4883" w14:paraId="0A691DF4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44BFD6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244EDB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95FB5F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7D542B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B6E1D5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5 090,0</w:t>
            </w:r>
          </w:p>
        </w:tc>
      </w:tr>
      <w:tr w:rsidR="00FE4883" w:rsidRPr="00FE4883" w14:paraId="38FB0DC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DAED0B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89C35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E189A5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E576A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E060BA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5 090,0</w:t>
            </w:r>
          </w:p>
        </w:tc>
      </w:tr>
      <w:tr w:rsidR="00FE4883" w:rsidRPr="00FE4883" w14:paraId="755C4AE4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24C063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9969EE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59FB1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102D4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499A50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5 060,0</w:t>
            </w:r>
          </w:p>
        </w:tc>
      </w:tr>
      <w:tr w:rsidR="00FE4883" w:rsidRPr="00FE4883" w14:paraId="4C8305F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0B1FA3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6D93E0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72DDDA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59DF9D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18854A6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5 060,0</w:t>
            </w:r>
          </w:p>
        </w:tc>
      </w:tr>
      <w:tr w:rsidR="00FE4883" w:rsidRPr="00FE4883" w14:paraId="4DE9052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9898ED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D3945A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Остатки, сложившийся по состоянию на 01.01.2026 года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9316A4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2110199999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7C663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0DD894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30,0</w:t>
            </w:r>
          </w:p>
        </w:tc>
      </w:tr>
      <w:tr w:rsidR="00FE4883" w:rsidRPr="00FE4883" w14:paraId="4EF512E6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F7742C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D4A4FB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6E0338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2110199999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224E5E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7C93D8E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30,0</w:t>
            </w:r>
          </w:p>
        </w:tc>
      </w:tr>
      <w:tr w:rsidR="00FE4883" w:rsidRPr="00FE4883" w14:paraId="095A1AA3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AE2DA7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21</w:t>
            </w:r>
          </w:p>
        </w:tc>
        <w:tc>
          <w:tcPr>
            <w:tcW w:w="9331" w:type="dxa"/>
            <w:shd w:val="clear" w:color="FFFFCC" w:fill="FFFFFF"/>
            <w:noWrap/>
          </w:tcPr>
          <w:p w14:paraId="5BE504EA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BFA697C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2200000000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0ADAA24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164F6B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3 996,2</w:t>
            </w:r>
          </w:p>
        </w:tc>
      </w:tr>
      <w:tr w:rsidR="00FE4883" w:rsidRPr="00FE4883" w14:paraId="4AADE82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BC834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B043C9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Организация газоснабжения поселений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C96315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8F0D74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A7FFA30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1 928,3</w:t>
            </w:r>
          </w:p>
        </w:tc>
      </w:tr>
      <w:tr w:rsidR="00FE4883" w:rsidRPr="00FE4883" w14:paraId="7B3B2A9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CAF8BB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58FAEC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Развитие и модернизация существующей газоснабжающей системы (проектирование и  строительство газопроводов и газораспределительных станций).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430736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2220100000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1C783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DFFD92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1 928,3</w:t>
            </w:r>
          </w:p>
        </w:tc>
      </w:tr>
      <w:tr w:rsidR="00FE4883" w:rsidRPr="00FE4883" w14:paraId="12DC1FD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7DD2F15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B63FED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634392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8145B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65D42E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1 928,3</w:t>
            </w:r>
          </w:p>
        </w:tc>
      </w:tr>
      <w:tr w:rsidR="00FE4883" w:rsidRPr="00FE4883" w14:paraId="51F95B5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1BF1E8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C01FDB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6E96C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2220110050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49AB5C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E3C14D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1 928,3</w:t>
            </w:r>
          </w:p>
        </w:tc>
      </w:tr>
      <w:tr w:rsidR="00FE4883" w:rsidRPr="00FE4883" w14:paraId="6770E7C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633135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07ADE6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Обращение с твердыми коммунальными отходами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4B30CC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2230000000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3FE15B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5931A9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2 067,9</w:t>
            </w:r>
          </w:p>
        </w:tc>
      </w:tr>
      <w:tr w:rsidR="00FE4883" w:rsidRPr="00FE4883" w14:paraId="232B0B4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178A8F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CF6E63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6EBC28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2230100000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D934F8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75E9948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2 067,9</w:t>
            </w:r>
          </w:p>
        </w:tc>
      </w:tr>
      <w:tr w:rsidR="00FE4883" w:rsidRPr="00FE4883" w14:paraId="4263EA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55CEF3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9513EC9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CE274E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6AB40C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22E19027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2 067,9</w:t>
            </w:r>
          </w:p>
        </w:tc>
      </w:tr>
      <w:tr w:rsidR="00FE4883" w:rsidRPr="00FE4883" w14:paraId="774BAAD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E38803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9C341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B8857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2230110050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885A2A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09BEC9A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2 067,9</w:t>
            </w:r>
          </w:p>
        </w:tc>
      </w:tr>
      <w:tr w:rsidR="00FE4883" w:rsidRPr="00FE4883" w14:paraId="64A828C7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CE6E94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22</w:t>
            </w:r>
          </w:p>
        </w:tc>
        <w:tc>
          <w:tcPr>
            <w:tcW w:w="9331" w:type="dxa"/>
            <w:shd w:val="clear" w:color="FFFFCC" w:fill="FFFFFF"/>
            <w:noWrap/>
          </w:tcPr>
          <w:p w14:paraId="318F3DF4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«Информатизация Кореновского района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F487D39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2300000000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AF8EDC3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AC64DEC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1 998,3</w:t>
            </w:r>
          </w:p>
        </w:tc>
      </w:tr>
      <w:tr w:rsidR="00FE4883" w:rsidRPr="00FE4883" w14:paraId="07A826B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231568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9D132A9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991716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BB79D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7E1BB2D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1 998,3</w:t>
            </w:r>
          </w:p>
        </w:tc>
      </w:tr>
      <w:tr w:rsidR="00FE4883" w:rsidRPr="00FE4883" w14:paraId="0FAB121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8E1064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BBAB18D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43A4D4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BB4966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9FBE5C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1 998,3</w:t>
            </w:r>
          </w:p>
        </w:tc>
      </w:tr>
      <w:tr w:rsidR="00FE4883" w:rsidRPr="00FE4883" w14:paraId="5A6D57A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0E2779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B12B74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80D9C9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D3E4F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3A794C3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1 995,7</w:t>
            </w:r>
          </w:p>
        </w:tc>
      </w:tr>
      <w:tr w:rsidR="00FE4883" w:rsidRPr="00FE4883" w14:paraId="090AF9C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FC8B00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116013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43A754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1B2D34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4602F7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1 995,7</w:t>
            </w:r>
          </w:p>
        </w:tc>
      </w:tr>
      <w:tr w:rsidR="00FE4883" w:rsidRPr="00FE4883" w14:paraId="38021E8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51CE43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06BF02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Остатки, сложившийся по состоянию на 01.01.2026 года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7E9617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2310199999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F4CBC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DE5127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2,6</w:t>
            </w:r>
          </w:p>
        </w:tc>
      </w:tr>
      <w:tr w:rsidR="00FE4883" w:rsidRPr="00FE4883" w14:paraId="3E14644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5AA6FE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C538B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D1D81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2310199999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FF153C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18277DD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2,6</w:t>
            </w:r>
          </w:p>
        </w:tc>
      </w:tr>
      <w:tr w:rsidR="00FE4883" w:rsidRPr="00FE4883" w14:paraId="71C20ADB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F5794DE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23</w:t>
            </w:r>
          </w:p>
        </w:tc>
        <w:tc>
          <w:tcPr>
            <w:tcW w:w="9331" w:type="dxa"/>
            <w:shd w:val="clear" w:color="FFFFCC" w:fill="FFFFFF"/>
            <w:noWrap/>
          </w:tcPr>
          <w:p w14:paraId="4DF6CE68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05949BF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2400000000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6ECF52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21459B3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5 137,2</w:t>
            </w:r>
          </w:p>
        </w:tc>
      </w:tr>
      <w:tr w:rsidR="00FE4883" w:rsidRPr="00FE4883" w14:paraId="089B583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C2763CD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E2C8D3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320D0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2410000000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129EF0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40C2B4B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5 137,2</w:t>
            </w:r>
          </w:p>
        </w:tc>
      </w:tr>
      <w:tr w:rsidR="00FE4883" w:rsidRPr="00FE4883" w14:paraId="264A9DA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A9376A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63C454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молодых семей жильем путем предоставления социальных выплат на приобретение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13B8A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2410100000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4333C4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C9B20E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5 137,2</w:t>
            </w:r>
          </w:p>
        </w:tc>
      </w:tr>
      <w:tr w:rsidR="00FE4883" w:rsidRPr="00FE4883" w14:paraId="36004E3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78EF80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2CE98C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Обеспечение жильем молодых семей на территории сельских поселений  муниципального образования Кореновский муниципальный район Краснодарского края (Реализация меропроиятий по обеспечению жильем молодых семей)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AC91CBC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24101L4970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060227B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000</w:t>
            </w:r>
          </w:p>
        </w:tc>
        <w:tc>
          <w:tcPr>
            <w:tcW w:w="1650" w:type="dxa"/>
            <w:vAlign w:val="center"/>
          </w:tcPr>
          <w:p w14:paraId="0317756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5 137,2</w:t>
            </w:r>
          </w:p>
        </w:tc>
      </w:tr>
      <w:tr w:rsidR="00FE4883" w:rsidRPr="00FE4883" w14:paraId="2A72075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C5224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9C0F24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A1C857B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24101L4970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339B626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3</w:t>
            </w:r>
            <w:r w:rsidRPr="00FE4883">
              <w:rPr>
                <w:sz w:val="25"/>
                <w:szCs w:val="25"/>
                <w:lang w:val="en-US"/>
              </w:rPr>
              <w:t>00</w:t>
            </w:r>
          </w:p>
        </w:tc>
        <w:tc>
          <w:tcPr>
            <w:tcW w:w="1650" w:type="dxa"/>
            <w:vAlign w:val="center"/>
          </w:tcPr>
          <w:p w14:paraId="280D89F3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5 137,2</w:t>
            </w:r>
          </w:p>
        </w:tc>
      </w:tr>
      <w:tr w:rsidR="00FE4883" w:rsidRPr="00FE4883" w14:paraId="164E98A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38F98AC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24</w:t>
            </w:r>
          </w:p>
        </w:tc>
        <w:tc>
          <w:tcPr>
            <w:tcW w:w="9331" w:type="dxa"/>
            <w:shd w:val="clear" w:color="FFFFCC" w:fill="FFFFFF"/>
            <w:noWrap/>
          </w:tcPr>
          <w:p w14:paraId="66E0EE0D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«Мероприятия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2025-2029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E19546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2500000000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CC7813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CB491E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1 302,7</w:t>
            </w:r>
          </w:p>
        </w:tc>
      </w:tr>
      <w:tr w:rsidR="00FE4883" w:rsidRPr="00FE4883" w14:paraId="4E816E3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43D01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492880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отдельные мероприятия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47A2D1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E1FD6E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684C4DF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1 302,7</w:t>
            </w:r>
          </w:p>
        </w:tc>
      </w:tr>
      <w:tr w:rsidR="00FE4883" w:rsidRPr="00FE4883" w14:paraId="44685F9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66DE73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14CA59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мероприятие «Предотвращение причинения вреда здоровью и (или) имуществу граждан, имуществу юридических лиц».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4786B1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AB0384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56BD21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1 302,7</w:t>
            </w:r>
          </w:p>
        </w:tc>
      </w:tr>
      <w:tr w:rsidR="00FE4883" w:rsidRPr="00FE4883" w14:paraId="7B1A3F8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328724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1B51E1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C50C5A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1BB7B6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079C8D4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67,6</w:t>
            </w:r>
          </w:p>
        </w:tc>
      </w:tr>
      <w:tr w:rsidR="00FE4883" w:rsidRPr="00FE4883" w14:paraId="40CB547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9035DE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136548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C56020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A97D25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D6CC4EC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67,6</w:t>
            </w:r>
          </w:p>
        </w:tc>
      </w:tr>
      <w:tr w:rsidR="00FE4883" w:rsidRPr="00FE4883" w14:paraId="397FCA0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755FE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8ED23F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C89AF0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2510161650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90C290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29000E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1 235,1</w:t>
            </w:r>
          </w:p>
        </w:tc>
      </w:tr>
      <w:tr w:rsidR="00FE4883" w:rsidRPr="00FE4883" w14:paraId="14AF93B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676512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413FA2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D70211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2510161650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1B2BD1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10DACE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1 235,1</w:t>
            </w:r>
          </w:p>
        </w:tc>
      </w:tr>
      <w:tr w:rsidR="00FE4883" w:rsidRPr="00FE4883" w14:paraId="0CD4BFB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EC3370A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25</w:t>
            </w:r>
          </w:p>
        </w:tc>
        <w:tc>
          <w:tcPr>
            <w:tcW w:w="9331" w:type="dxa"/>
            <w:shd w:val="clear" w:color="FFFFCC" w:fill="FFFFFF"/>
            <w:noWrap/>
          </w:tcPr>
          <w:p w14:paraId="122346C3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E5E6F4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2600000000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7E082E3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B0A1502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FE4883">
              <w:rPr>
                <w:b/>
                <w:color w:val="000000"/>
                <w:sz w:val="25"/>
                <w:szCs w:val="25"/>
              </w:rPr>
              <w:t>372 159,2</w:t>
            </w:r>
          </w:p>
        </w:tc>
      </w:tr>
      <w:tr w:rsidR="00FE4883" w:rsidRPr="00FE4883" w14:paraId="7BD8EF1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8CB04ED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F88DC33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Строительство объектов социальной сферы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074842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0FE3D6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486A0F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309 162,2</w:t>
            </w:r>
          </w:p>
        </w:tc>
      </w:tr>
      <w:tr w:rsidR="00FE4883" w:rsidRPr="00FE4883" w14:paraId="56178A2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C58AE9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2E3538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Строительство общеобразовательных организаций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4BC437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57506D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5937C62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14</w:t>
            </w:r>
            <w:r w:rsidRPr="00FE4883">
              <w:rPr>
                <w:sz w:val="25"/>
                <w:szCs w:val="25"/>
                <w:lang w:val="en-US"/>
              </w:rPr>
              <w:t>3</w:t>
            </w:r>
            <w:r w:rsidRPr="00FE4883">
              <w:rPr>
                <w:sz w:val="25"/>
                <w:szCs w:val="25"/>
              </w:rPr>
              <w:t> </w:t>
            </w:r>
            <w:r w:rsidRPr="00FE4883">
              <w:rPr>
                <w:sz w:val="25"/>
                <w:szCs w:val="25"/>
                <w:lang w:val="en-US"/>
              </w:rPr>
              <w:t>791,4</w:t>
            </w:r>
          </w:p>
        </w:tc>
      </w:tr>
      <w:tr w:rsidR="00FE4883" w:rsidRPr="00FE4883" w14:paraId="55BEC51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1AD540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073DA1C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783203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C76BE3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26CDF4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29 504,5</w:t>
            </w:r>
          </w:p>
        </w:tc>
      </w:tr>
      <w:tr w:rsidR="00FE4883" w:rsidRPr="00FE4883" w14:paraId="7897882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29CE26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7A6160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9A711F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969C06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3907BAD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  <w:lang w:val="en-US"/>
              </w:rPr>
              <w:t>9</w:t>
            </w:r>
            <w:r w:rsidRPr="00FE4883">
              <w:rPr>
                <w:sz w:val="25"/>
                <w:szCs w:val="25"/>
              </w:rPr>
              <w:t xml:space="preserve"> 596,9 </w:t>
            </w:r>
          </w:p>
        </w:tc>
      </w:tr>
      <w:tr w:rsidR="00FE4883" w:rsidRPr="00FE4883" w14:paraId="541F08F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84EDC90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4707A86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A1923F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185D14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55B9CDF5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19 907,6</w:t>
            </w:r>
          </w:p>
        </w:tc>
      </w:tr>
      <w:tr w:rsidR="00FE4883" w:rsidRPr="00FE4883" w14:paraId="13197C7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5A6F6B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152C8C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Субсидии на строительство реконструкцию (в том числе реконструкцию объектов незавершенного строительства), техническое перевооружение объектов общего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FED6A6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26101S1210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217279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D578F1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114 286,9</w:t>
            </w:r>
          </w:p>
        </w:tc>
      </w:tr>
      <w:tr w:rsidR="00FE4883" w:rsidRPr="00FE4883" w14:paraId="5E77A64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C9890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59B6FB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718CD7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26101S1210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D8E308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12E7B78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</w:rPr>
              <w:t>1</w:t>
            </w:r>
            <w:r w:rsidRPr="00FE4883">
              <w:rPr>
                <w:color w:val="000000"/>
                <w:sz w:val="25"/>
                <w:szCs w:val="25"/>
                <w:lang w:val="en-US"/>
              </w:rPr>
              <w:t>1 418,2</w:t>
            </w:r>
          </w:p>
        </w:tc>
      </w:tr>
      <w:tr w:rsidR="00FE4883" w:rsidRPr="00FE4883" w14:paraId="1C2E53B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F31F60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AB7A83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BDC2C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26101S1210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4E693A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3CBC3AF3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</w:rPr>
              <w:t>10</w:t>
            </w:r>
            <w:r w:rsidRPr="00FE4883">
              <w:rPr>
                <w:color w:val="000000"/>
                <w:sz w:val="25"/>
                <w:szCs w:val="25"/>
                <w:lang w:val="en-US"/>
              </w:rPr>
              <w:t>2 868,7</w:t>
            </w:r>
          </w:p>
        </w:tc>
      </w:tr>
      <w:tr w:rsidR="00FE4883" w:rsidRPr="00FE4883" w14:paraId="554FCC3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84E92B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5F13E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Строительство детских дошкольных образовательных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F8C53B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2610200000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573C36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51B59C6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96 </w:t>
            </w:r>
            <w:r w:rsidRPr="00FE4883">
              <w:rPr>
                <w:sz w:val="25"/>
                <w:szCs w:val="25"/>
                <w:lang w:val="en-US"/>
              </w:rPr>
              <w:t>680,5</w:t>
            </w:r>
          </w:p>
        </w:tc>
      </w:tr>
      <w:tr w:rsidR="00FE4883" w:rsidRPr="00FE4883" w14:paraId="4450E77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15AE25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6A983C3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030A22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2610210050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4CAD6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49FDF9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65 4</w:t>
            </w:r>
            <w:r w:rsidRPr="00FE4883">
              <w:rPr>
                <w:sz w:val="25"/>
                <w:szCs w:val="25"/>
                <w:lang w:val="en-US"/>
              </w:rPr>
              <w:t>30</w:t>
            </w:r>
            <w:r w:rsidRPr="00FE4883">
              <w:rPr>
                <w:sz w:val="25"/>
                <w:szCs w:val="25"/>
              </w:rPr>
              <w:t>,5</w:t>
            </w:r>
          </w:p>
        </w:tc>
      </w:tr>
      <w:tr w:rsidR="00FE4883" w:rsidRPr="00FE4883" w14:paraId="39E3B8A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ECC8AA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7EF50DA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2FD998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2610210050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5F7C43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0D2E0789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65 430,5</w:t>
            </w:r>
          </w:p>
        </w:tc>
      </w:tr>
      <w:tr w:rsidR="00FE4883" w:rsidRPr="00FE4883" w14:paraId="1139783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30E7F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F3FD92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дошкольного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F799E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26102S1220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7B43B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855736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31 250,0</w:t>
            </w:r>
          </w:p>
        </w:tc>
      </w:tr>
      <w:tr w:rsidR="00FE4883" w:rsidRPr="00FE4883" w14:paraId="1B5254E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4C4724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F60C10B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DDAA6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26102S1220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823FF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4808F95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31 250,0</w:t>
            </w:r>
          </w:p>
        </w:tc>
      </w:tr>
      <w:tr w:rsidR="00FE4883" w:rsidRPr="00FE4883" w14:paraId="7125041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090C52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CE8B786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Строительство объектов спортивной инфраструктуры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6D54C4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FDCD76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64145F0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>67 </w:t>
            </w:r>
            <w:r w:rsidRPr="00FE4883">
              <w:rPr>
                <w:sz w:val="25"/>
                <w:szCs w:val="25"/>
                <w:lang w:val="en-US"/>
              </w:rPr>
              <w:t>840,3</w:t>
            </w:r>
          </w:p>
        </w:tc>
      </w:tr>
      <w:tr w:rsidR="00FE4883" w:rsidRPr="00FE4883" w14:paraId="7A3828B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41BDD5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C0863B3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8E589D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8E6DA3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B4D941E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7 482,9</w:t>
            </w:r>
          </w:p>
        </w:tc>
      </w:tr>
      <w:tr w:rsidR="00FE4883" w:rsidRPr="00FE4883" w14:paraId="37122E28" w14:textId="77777777" w:rsidTr="00FE4883">
        <w:trPr>
          <w:trHeight w:val="283"/>
        </w:trPr>
        <w:tc>
          <w:tcPr>
            <w:tcW w:w="1164" w:type="dxa"/>
            <w:shd w:val="clear" w:color="FFFFCC" w:fill="FFFFFF"/>
          </w:tcPr>
          <w:p w14:paraId="577F3BA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71FD4ED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B38537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AE73ED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0461CD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4 983,4</w:t>
            </w:r>
          </w:p>
        </w:tc>
      </w:tr>
      <w:tr w:rsidR="00FE4883" w:rsidRPr="00FE4883" w14:paraId="53677F1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F81756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4826F40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AF2BAE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CF7E7F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6D899D61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</w:rPr>
              <w:t xml:space="preserve">2 </w:t>
            </w:r>
            <w:r w:rsidRPr="00FE4883">
              <w:rPr>
                <w:sz w:val="25"/>
                <w:szCs w:val="25"/>
                <w:lang w:val="en-US"/>
              </w:rPr>
              <w:t>499</w:t>
            </w:r>
            <w:r w:rsidRPr="00FE4883">
              <w:rPr>
                <w:sz w:val="25"/>
                <w:szCs w:val="25"/>
              </w:rPr>
              <w:t>,</w:t>
            </w:r>
            <w:r w:rsidRPr="00FE4883">
              <w:rPr>
                <w:sz w:val="25"/>
                <w:szCs w:val="25"/>
                <w:lang w:val="en-US"/>
              </w:rPr>
              <w:t>5</w:t>
            </w:r>
          </w:p>
        </w:tc>
      </w:tr>
      <w:tr w:rsidR="00FE4883" w:rsidRPr="00FE4883" w14:paraId="5623801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842C2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D9F1CAE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C1BF5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26103S1200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7A196F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D28ED4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60 357,4</w:t>
            </w:r>
          </w:p>
        </w:tc>
      </w:tr>
      <w:tr w:rsidR="00FE4883" w:rsidRPr="00FE4883" w14:paraId="3340F56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AF55D9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214AAB9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DE6438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26103S1200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5B8DD4B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200</w:t>
            </w:r>
          </w:p>
        </w:tc>
        <w:tc>
          <w:tcPr>
            <w:tcW w:w="1650" w:type="dxa"/>
            <w:vAlign w:val="center"/>
          </w:tcPr>
          <w:p w14:paraId="300E64E2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3 902,3</w:t>
            </w:r>
          </w:p>
        </w:tc>
      </w:tr>
      <w:tr w:rsidR="00FE4883" w:rsidRPr="00FE4883" w14:paraId="0FB0144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E12B52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EBC5903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AAF724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26103S1200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BFCB6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43EA5448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56 455,1</w:t>
            </w:r>
          </w:p>
        </w:tc>
      </w:tr>
      <w:tr w:rsidR="00FE4883" w:rsidRPr="00FE4883" w14:paraId="644857E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107355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C956DD8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BA3D66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261Д1А3651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650C9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AA0577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850,0</w:t>
            </w:r>
          </w:p>
        </w:tc>
      </w:tr>
      <w:tr w:rsidR="00FE4883" w:rsidRPr="00FE4883" w14:paraId="7869C09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6622E4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F9684C8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C70B37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261Д1А3651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AA1A8A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06D019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850,0</w:t>
            </w:r>
          </w:p>
        </w:tc>
      </w:tr>
      <w:tr w:rsidR="00FE4883" w:rsidRPr="00FE4883" w14:paraId="574B9F4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C0DC5A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7649A6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Капитальный ремонт, текущий ремонт и содержание объектов муниципальной собственности.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984D34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7AA7E3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2BA11D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143,4</w:t>
            </w:r>
          </w:p>
        </w:tc>
      </w:tr>
      <w:tr w:rsidR="00FE4883" w:rsidRPr="00FE4883" w14:paraId="2B48148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B2B354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3A7924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Содержание объектов муниципальной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A36B1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2620300000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E4FF4C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C6F0CB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143,4</w:t>
            </w:r>
          </w:p>
        </w:tc>
      </w:tr>
      <w:tr w:rsidR="00FE4883" w:rsidRPr="00FE4883" w14:paraId="7DD66DA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747B05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45EAA0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946EC3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2620310050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0E0EFF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063C056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143,4</w:t>
            </w:r>
          </w:p>
        </w:tc>
      </w:tr>
      <w:tr w:rsidR="00FE4883" w:rsidRPr="00FE4883" w14:paraId="4529836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6393AF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C970DE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9FC8B3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2620310050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87691F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77CB1675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143,4</w:t>
            </w:r>
          </w:p>
        </w:tc>
      </w:tr>
      <w:tr w:rsidR="00FE4883" w:rsidRPr="00FE4883" w14:paraId="0332878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4A3253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1D69EA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Реконструкция объектов муниципальной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191E61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2630000000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535676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CCDEE0E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  <w:lang w:val="en-US"/>
              </w:rPr>
              <w:t>62 853,6</w:t>
            </w:r>
          </w:p>
        </w:tc>
      </w:tr>
      <w:tr w:rsidR="00FE4883" w:rsidRPr="00FE4883" w14:paraId="361D879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84E91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EE8B3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требованиями,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F5FC3D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2630300000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E95A3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E379A0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  <w:lang w:val="en-US"/>
              </w:rPr>
              <w:t>62 853,6</w:t>
            </w:r>
          </w:p>
        </w:tc>
      </w:tr>
      <w:tr w:rsidR="00FE4883" w:rsidRPr="00FE4883" w14:paraId="434CB59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5E68AF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86EC01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Реализация мероприятий муниципальной программы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BCAE97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2630310050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26BA19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6242282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  <w:lang w:val="en-US"/>
              </w:rPr>
              <w:t>62 853,6</w:t>
            </w:r>
          </w:p>
        </w:tc>
      </w:tr>
      <w:tr w:rsidR="00FE4883" w:rsidRPr="00FE4883" w14:paraId="60703E5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DF059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E68AB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64309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2630310050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FA843A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6539409A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2 683,6</w:t>
            </w:r>
          </w:p>
        </w:tc>
      </w:tr>
      <w:tr w:rsidR="00FE4883" w:rsidRPr="00FE4883" w14:paraId="7251B30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D148D1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764E8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DAF65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2630310050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CCF7B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400</w:t>
            </w:r>
          </w:p>
        </w:tc>
        <w:tc>
          <w:tcPr>
            <w:tcW w:w="1650" w:type="dxa"/>
            <w:vAlign w:val="center"/>
          </w:tcPr>
          <w:p w14:paraId="2EBBB669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  <w:lang w:val="en-US"/>
              </w:rPr>
            </w:pPr>
            <w:r w:rsidRPr="00FE4883">
              <w:rPr>
                <w:color w:val="000000"/>
                <w:sz w:val="25"/>
                <w:szCs w:val="25"/>
                <w:lang w:val="en-US"/>
              </w:rPr>
              <w:t>60 170,0</w:t>
            </w:r>
          </w:p>
        </w:tc>
      </w:tr>
      <w:tr w:rsidR="00FE4883" w:rsidRPr="00FE4883" w14:paraId="5089713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34D3DE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26</w:t>
            </w:r>
          </w:p>
        </w:tc>
        <w:tc>
          <w:tcPr>
            <w:tcW w:w="9331" w:type="dxa"/>
            <w:shd w:val="clear" w:color="FFFFCC" w:fill="FFFFFF"/>
            <w:noWrap/>
          </w:tcPr>
          <w:p w14:paraId="054C893C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4396CC1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5100000000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A0E1D8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A8F8FB8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3 356,6</w:t>
            </w:r>
          </w:p>
        </w:tc>
      </w:tr>
      <w:tr w:rsidR="00FE4883" w:rsidRPr="00FE4883" w14:paraId="51DE347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3C92FF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842AAB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функционирования органов местного самоуправления и муниципальных учреждений (казенные, бюджетные 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9B217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5120000000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A5FB1E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439361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3 356,6</w:t>
            </w:r>
          </w:p>
        </w:tc>
      </w:tr>
      <w:tr w:rsidR="00FE4883" w:rsidRPr="00FE4883" w14:paraId="425B72E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49017D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EF860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DF6464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5120000190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BF2524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A4A604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3 356,6</w:t>
            </w:r>
          </w:p>
        </w:tc>
      </w:tr>
      <w:tr w:rsidR="00FE4883" w:rsidRPr="00FE4883" w14:paraId="2322292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95316B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39ABFA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2B6148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5120000190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E3D2EE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5C3CCA1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3 356,6</w:t>
            </w:r>
          </w:p>
        </w:tc>
      </w:tr>
      <w:tr w:rsidR="00FE4883" w:rsidRPr="00FE4883" w14:paraId="4E3C08F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91919C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27</w:t>
            </w:r>
          </w:p>
        </w:tc>
        <w:tc>
          <w:tcPr>
            <w:tcW w:w="9331" w:type="dxa"/>
            <w:shd w:val="clear" w:color="FFFFCC" w:fill="FFFFFF"/>
            <w:noWrap/>
          </w:tcPr>
          <w:p w14:paraId="1B8C02B6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550CF7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5200000000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833EFC7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B82A68C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275 455,5</w:t>
            </w:r>
          </w:p>
        </w:tc>
      </w:tr>
      <w:tr w:rsidR="00FE4883" w:rsidRPr="00FE4883" w14:paraId="74AE072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0320B0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ADF11EB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Осуществление отдельных государственных полномочий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ABF4BB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5210000000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7C7D80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8B6B79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18 343,6</w:t>
            </w:r>
          </w:p>
        </w:tc>
      </w:tr>
      <w:tr w:rsidR="00FE4883" w:rsidRPr="00FE4883" w14:paraId="726E61F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55413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8B3403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FB3F73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5210051200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61EF1E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C32583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85,0</w:t>
            </w:r>
          </w:p>
        </w:tc>
      </w:tr>
      <w:tr w:rsidR="00FE4883" w:rsidRPr="00FE4883" w14:paraId="46D47C2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FB1E90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744609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539840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5210051200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A8AC2D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8621BE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85,0</w:t>
            </w:r>
          </w:p>
        </w:tc>
      </w:tr>
      <w:tr w:rsidR="00FE4883" w:rsidRPr="00FE4883" w14:paraId="2FC3CF6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ABAFD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585DCD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B76091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5210060070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A484B5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27E3BAB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252,0</w:t>
            </w:r>
          </w:p>
        </w:tc>
      </w:tr>
      <w:tr w:rsidR="00FE4883" w:rsidRPr="00FE4883" w14:paraId="206C735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5F8C32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363074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91C234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5210060070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78198B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51CC29CD" w14:textId="77777777" w:rsidR="00FE4883" w:rsidRPr="00FE4883" w:rsidRDefault="00FE4883" w:rsidP="00FE4883">
            <w:pPr>
              <w:jc w:val="center"/>
              <w:rPr>
                <w:color w:val="000000"/>
                <w:sz w:val="25"/>
                <w:szCs w:val="25"/>
              </w:rPr>
            </w:pPr>
            <w:r w:rsidRPr="00FE4883">
              <w:rPr>
                <w:color w:val="000000"/>
                <w:sz w:val="25"/>
                <w:szCs w:val="25"/>
              </w:rPr>
              <w:t>229,0</w:t>
            </w:r>
          </w:p>
        </w:tc>
      </w:tr>
      <w:tr w:rsidR="00FE4883" w:rsidRPr="00FE4883" w14:paraId="389FE6F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B91B09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F305E7C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DA575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5210060070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F96507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7499500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23,0</w:t>
            </w:r>
          </w:p>
        </w:tc>
      </w:tr>
      <w:tr w:rsidR="00FE4883" w:rsidRPr="00FE4883" w14:paraId="023F5AE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96BB9F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CB0436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B6D7BA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5210060870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22CE4E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F56065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982,6</w:t>
            </w:r>
          </w:p>
        </w:tc>
      </w:tr>
      <w:tr w:rsidR="00FE4883" w:rsidRPr="00FE4883" w14:paraId="3235F1C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8F3B7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8E82AA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DB8456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5210060870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14B048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15F9FB9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898,4</w:t>
            </w:r>
          </w:p>
        </w:tc>
      </w:tr>
      <w:tr w:rsidR="00FE4883" w:rsidRPr="00FE4883" w14:paraId="32654F3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A8926E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AA71E7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847FF2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5210060870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D13C7F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AEC32C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84,2</w:t>
            </w:r>
          </w:p>
        </w:tc>
      </w:tr>
      <w:tr w:rsidR="00FE4883" w:rsidRPr="00FE4883" w14:paraId="539AE6D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39CD70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2F236E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130420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36132A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2DFED2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1 318,4</w:t>
            </w:r>
          </w:p>
        </w:tc>
      </w:tr>
      <w:tr w:rsidR="00FE4883" w:rsidRPr="00FE4883" w14:paraId="47989A9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897E37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5FD7A42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8481A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3D038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3CBD5CA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1 150,0</w:t>
            </w:r>
          </w:p>
        </w:tc>
      </w:tr>
      <w:tr w:rsidR="00FE4883" w:rsidRPr="00FE4883" w14:paraId="166915A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46F222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67D9B03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BB0BD6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65FB17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3028559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168,4</w:t>
            </w:r>
          </w:p>
        </w:tc>
      </w:tr>
      <w:tr w:rsidR="00FE4883" w:rsidRPr="00FE4883" w14:paraId="712D9BF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8710C5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3F39A4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71AD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B13DAD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3C03E9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982,9</w:t>
            </w:r>
          </w:p>
        </w:tc>
      </w:tr>
      <w:tr w:rsidR="00FE4883" w:rsidRPr="00FE4883" w14:paraId="31F8E8F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DC62C2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9895B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6B4FE6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88F81B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747119D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898,7</w:t>
            </w:r>
          </w:p>
        </w:tc>
      </w:tr>
      <w:tr w:rsidR="00FE4883" w:rsidRPr="00FE4883" w14:paraId="747DB62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50EAE8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F4AB74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066F6A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10BA1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1C097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84,2</w:t>
            </w:r>
          </w:p>
        </w:tc>
      </w:tr>
      <w:tr w:rsidR="00FE4883" w:rsidRPr="00FE4883" w14:paraId="454056A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5C16DD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8A017E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0C15B8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4E1DB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7BE293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8 368,8</w:t>
            </w:r>
          </w:p>
        </w:tc>
      </w:tr>
      <w:tr w:rsidR="00FE4883" w:rsidRPr="00FE4883" w14:paraId="13C751F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0495AE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9310AA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972DE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6DAE79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36F298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7 695,2</w:t>
            </w:r>
          </w:p>
        </w:tc>
      </w:tr>
      <w:tr w:rsidR="00FE4883" w:rsidRPr="00FE4883" w14:paraId="596347D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09F9F6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6B43C1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B72253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50B315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29706F1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673,6</w:t>
            </w:r>
          </w:p>
        </w:tc>
      </w:tr>
      <w:tr w:rsidR="00FE4883" w:rsidRPr="00FE4883" w14:paraId="543CCFC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0C88FB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3E8D0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FB4A00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F6B202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BBC5CB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5 371,2</w:t>
            </w:r>
          </w:p>
        </w:tc>
      </w:tr>
      <w:tr w:rsidR="00FE4883" w:rsidRPr="00FE4883" w14:paraId="0793693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BFD2C6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A9DADC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E20B2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762AD3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3F9D109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5 049,9</w:t>
            </w:r>
          </w:p>
        </w:tc>
      </w:tr>
      <w:tr w:rsidR="00FE4883" w:rsidRPr="00FE4883" w14:paraId="72402224" w14:textId="77777777" w:rsidTr="00FE4883">
        <w:trPr>
          <w:trHeight w:val="112"/>
        </w:trPr>
        <w:tc>
          <w:tcPr>
            <w:tcW w:w="1164" w:type="dxa"/>
            <w:shd w:val="clear" w:color="FFFFCC" w:fill="FFFFFF"/>
          </w:tcPr>
          <w:p w14:paraId="3D3871C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725A8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307C87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5210069200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CA1FB1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3D293E1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321,3</w:t>
            </w:r>
          </w:p>
        </w:tc>
      </w:tr>
      <w:tr w:rsidR="00FE4883" w:rsidRPr="00FE4883" w14:paraId="40EEEB4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16AAFD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4E8D98C" w14:textId="77777777" w:rsidR="00FE4883" w:rsidRPr="00FE4883" w:rsidRDefault="00FE4883" w:rsidP="00FE4883">
            <w:pPr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3EE8ECD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5210069210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1E91821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000</w:t>
            </w:r>
          </w:p>
        </w:tc>
        <w:tc>
          <w:tcPr>
            <w:tcW w:w="1650" w:type="dxa"/>
            <w:vAlign w:val="center"/>
          </w:tcPr>
          <w:p w14:paraId="564F72A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982,7</w:t>
            </w:r>
          </w:p>
        </w:tc>
      </w:tr>
      <w:tr w:rsidR="00FE4883" w:rsidRPr="00FE4883" w14:paraId="31219A4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8C5D95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930B04F" w14:textId="77777777" w:rsidR="00FE4883" w:rsidRPr="00FE4883" w:rsidRDefault="00FE4883" w:rsidP="00FE4883">
            <w:pPr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BE89346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5210069210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466D6B2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100</w:t>
            </w:r>
          </w:p>
        </w:tc>
        <w:tc>
          <w:tcPr>
            <w:tcW w:w="1650" w:type="dxa"/>
            <w:vAlign w:val="center"/>
          </w:tcPr>
          <w:p w14:paraId="084744A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898,5</w:t>
            </w:r>
          </w:p>
        </w:tc>
      </w:tr>
      <w:tr w:rsidR="00FE4883" w:rsidRPr="00FE4883" w14:paraId="0C24953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12866F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01FA87" w14:textId="77777777" w:rsidR="00FE4883" w:rsidRPr="00FE4883" w:rsidRDefault="00FE4883" w:rsidP="00FE4883">
            <w:pPr>
              <w:rPr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4F4D1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5210069210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F2561FC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200</w:t>
            </w:r>
          </w:p>
        </w:tc>
        <w:tc>
          <w:tcPr>
            <w:tcW w:w="1650" w:type="dxa"/>
            <w:vAlign w:val="center"/>
          </w:tcPr>
          <w:p w14:paraId="182CDCF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84,2</w:t>
            </w:r>
          </w:p>
        </w:tc>
      </w:tr>
      <w:tr w:rsidR="00FE4883" w:rsidRPr="00FE4883" w14:paraId="2676A636" w14:textId="77777777" w:rsidTr="00FE4883">
        <w:trPr>
          <w:trHeight w:val="586"/>
        </w:trPr>
        <w:tc>
          <w:tcPr>
            <w:tcW w:w="1164" w:type="dxa"/>
            <w:shd w:val="clear" w:color="FFFFCC" w:fill="FFFFFF"/>
          </w:tcPr>
          <w:p w14:paraId="727E2BE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D667E6D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00D093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F27794A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86504D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230 715,7</w:t>
            </w:r>
          </w:p>
        </w:tc>
      </w:tr>
      <w:tr w:rsidR="00FE4883" w:rsidRPr="00FE4883" w14:paraId="59046FA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0D328C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FCF445D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D7E6BD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5FCF37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41447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105 860,9</w:t>
            </w:r>
          </w:p>
        </w:tc>
      </w:tr>
      <w:tr w:rsidR="00FE4883" w:rsidRPr="00FE4883" w14:paraId="5ADC5F2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A3CDBE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BCBD14E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29684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091C4C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533607F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102 844,6</w:t>
            </w:r>
          </w:p>
        </w:tc>
      </w:tr>
      <w:tr w:rsidR="00FE4883" w:rsidRPr="00FE4883" w14:paraId="14801ED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33A4B0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E5C534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6F3DCE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46E6B8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B20CDB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1 794,3</w:t>
            </w:r>
          </w:p>
        </w:tc>
      </w:tr>
      <w:tr w:rsidR="00FE4883" w:rsidRPr="00FE4883" w14:paraId="2DD28C6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22B537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32E4C7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237F5E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7E0764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79257A5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258,6</w:t>
            </w:r>
          </w:p>
        </w:tc>
      </w:tr>
      <w:tr w:rsidR="00FE4883" w:rsidRPr="00FE4883" w14:paraId="1DDCB4FC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1614BE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CAA63E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FC7F74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5663A0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500</w:t>
            </w:r>
          </w:p>
        </w:tc>
        <w:tc>
          <w:tcPr>
            <w:tcW w:w="1650" w:type="dxa"/>
            <w:vAlign w:val="center"/>
          </w:tcPr>
          <w:p w14:paraId="2DCC9E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919,1</w:t>
            </w:r>
          </w:p>
        </w:tc>
      </w:tr>
      <w:tr w:rsidR="00FE4883" w:rsidRPr="00FE4883" w14:paraId="39AD841B" w14:textId="77777777" w:rsidTr="00FE4883">
        <w:trPr>
          <w:trHeight w:val="219"/>
        </w:trPr>
        <w:tc>
          <w:tcPr>
            <w:tcW w:w="1164" w:type="dxa"/>
            <w:shd w:val="clear" w:color="FFFFCC" w:fill="FFFFFF"/>
          </w:tcPr>
          <w:p w14:paraId="3717E77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B177163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D659C6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E2F34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73F92FD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44,3</w:t>
            </w:r>
          </w:p>
        </w:tc>
      </w:tr>
      <w:tr w:rsidR="00FE4883" w:rsidRPr="00FE4883" w14:paraId="66D1CAF1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0B1C56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EEF69E5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1BE4FB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D05951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A35A39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124 854,8</w:t>
            </w:r>
          </w:p>
        </w:tc>
      </w:tr>
      <w:tr w:rsidR="00FE4883" w:rsidRPr="00FE4883" w14:paraId="4678F6AE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9637FC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928E0C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4458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900825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5396424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85 191,4</w:t>
            </w:r>
          </w:p>
        </w:tc>
      </w:tr>
      <w:tr w:rsidR="00FE4883" w:rsidRPr="00FE4883" w14:paraId="7DD3F74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99C521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D06373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281F4C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E994DF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0A51C3D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38 834,7</w:t>
            </w:r>
          </w:p>
        </w:tc>
      </w:tr>
      <w:tr w:rsidR="00FE4883" w:rsidRPr="00FE4883" w14:paraId="6A2043E5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7C28AF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D5A828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44EF3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3E6096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6B02EB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2,7</w:t>
            </w:r>
          </w:p>
        </w:tc>
      </w:tr>
      <w:tr w:rsidR="00FE4883" w:rsidRPr="00FE4883" w14:paraId="5A6F55C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2D99FB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1D08B5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87F5A0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8ACD5C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0992A92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826,0</w:t>
            </w:r>
          </w:p>
        </w:tc>
      </w:tr>
      <w:tr w:rsidR="00FE4883" w:rsidRPr="00FE4883" w14:paraId="340DC4F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C3A26E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DF4536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Финансовое обеспечение непредвиденных расходов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13143D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5230000000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A04F86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BBB85E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100,0</w:t>
            </w:r>
          </w:p>
        </w:tc>
      </w:tr>
      <w:tr w:rsidR="00FE4883" w:rsidRPr="00FE4883" w14:paraId="5BD0CB1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F4A18D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8A7B32B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Резервный фонд администрации муниципального района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49141E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5230000100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39A072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70FFFB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100,0</w:t>
            </w:r>
          </w:p>
        </w:tc>
      </w:tr>
      <w:tr w:rsidR="00FE4883" w:rsidRPr="00FE4883" w14:paraId="2A28736F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40C2E7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26031E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F6813B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5230000100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6C8F2F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061D393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100,0</w:t>
            </w:r>
          </w:p>
        </w:tc>
      </w:tr>
      <w:tr w:rsidR="00FE4883" w:rsidRPr="00FE4883" w14:paraId="1DA0307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CE1203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39EF033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Прочие обязательства муниципального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37189CD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5240000000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5C05CE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FBA000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762,2</w:t>
            </w:r>
          </w:p>
        </w:tc>
      </w:tr>
      <w:tr w:rsidR="00FE4883" w:rsidRPr="00FE4883" w14:paraId="31FAEA7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570EF5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89BDFAF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Прочие расходы направленные на реализацию и совершенствование функций, связанных с муниципальным управлением и развитием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EE1240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5240000180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E30DAB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343901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495,0</w:t>
            </w:r>
          </w:p>
        </w:tc>
      </w:tr>
      <w:tr w:rsidR="00FE4883" w:rsidRPr="00FE4883" w14:paraId="4C74773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201AE9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593F57B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83D379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5240000180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F8B814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75EAD18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495,0</w:t>
            </w:r>
          </w:p>
        </w:tc>
      </w:tr>
      <w:tr w:rsidR="00FE4883" w:rsidRPr="00FE4883" w14:paraId="5828796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B0D5C2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A953DB4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A6CEDB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5240000260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FE78E33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146E76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267,2</w:t>
            </w:r>
          </w:p>
        </w:tc>
      </w:tr>
      <w:tr w:rsidR="00FE4883" w:rsidRPr="00FE4883" w14:paraId="7450914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3C6C24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B1817C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654FC0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5240000260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55608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08408C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267,2</w:t>
            </w:r>
          </w:p>
        </w:tc>
      </w:tr>
      <w:tr w:rsidR="00FE4883" w:rsidRPr="00FE4883" w14:paraId="4763A14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1E14CD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B4DD96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49A239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5260000000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853B27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DF266E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25 534,0</w:t>
            </w:r>
          </w:p>
        </w:tc>
      </w:tr>
      <w:tr w:rsidR="00FE4883" w:rsidRPr="00FE4883" w14:paraId="11A200A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42F4BC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57AFE7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Процентные платежи по муниципальному долгу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A80E7A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5260000110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E43FC5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135379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25 534,0</w:t>
            </w:r>
          </w:p>
        </w:tc>
      </w:tr>
      <w:tr w:rsidR="00FE4883" w:rsidRPr="00FE4883" w14:paraId="652EB55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F00095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F73466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Обслуживание государственного (муниципального) долга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4613B5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5260000110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12EEC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700</w:t>
            </w:r>
          </w:p>
        </w:tc>
        <w:tc>
          <w:tcPr>
            <w:tcW w:w="1650" w:type="dxa"/>
            <w:vAlign w:val="center"/>
          </w:tcPr>
          <w:p w14:paraId="703966E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25 534,0</w:t>
            </w:r>
          </w:p>
        </w:tc>
      </w:tr>
      <w:tr w:rsidR="00FE4883" w:rsidRPr="00FE4883" w14:paraId="0C946CF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BF0A932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28</w:t>
            </w:r>
          </w:p>
        </w:tc>
        <w:tc>
          <w:tcPr>
            <w:tcW w:w="9331" w:type="dxa"/>
            <w:shd w:val="clear" w:color="FFFFCC" w:fill="FFFFFF"/>
            <w:noWrap/>
          </w:tcPr>
          <w:p w14:paraId="6A97B908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9A247E3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5300000000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1ACC37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BD319E0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179 985,3</w:t>
            </w:r>
          </w:p>
        </w:tc>
      </w:tr>
      <w:tr w:rsidR="00FE4883" w:rsidRPr="00FE4883" w14:paraId="6F3E55E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524D0E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06E8528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AF7309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5320000000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80EE6C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EB7E0F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179 985,3</w:t>
            </w:r>
          </w:p>
        </w:tc>
      </w:tr>
      <w:tr w:rsidR="00FE4883" w:rsidRPr="00FE4883" w14:paraId="37C0751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57311A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A7A1D0B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9B9313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5320000590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0A225B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78D6DF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179 985,3</w:t>
            </w:r>
          </w:p>
        </w:tc>
      </w:tr>
      <w:tr w:rsidR="00FE4883" w:rsidRPr="00FE4883" w14:paraId="1DE6ED83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D581EC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8A0F5E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206A1D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5320000590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37AB54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2589434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29 616,4</w:t>
            </w:r>
          </w:p>
        </w:tc>
      </w:tr>
      <w:tr w:rsidR="00FE4883" w:rsidRPr="00FE4883" w14:paraId="53349F5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3F32719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D3C6DC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4BF61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5320000590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72C637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1CF08BE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679,3</w:t>
            </w:r>
          </w:p>
        </w:tc>
      </w:tr>
      <w:tr w:rsidR="00FE4883" w:rsidRPr="00FE4883" w14:paraId="138E9CB9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4D1DF2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26B333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597859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5320000590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0EDB55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5A51EA1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3,1</w:t>
            </w:r>
          </w:p>
        </w:tc>
      </w:tr>
      <w:tr w:rsidR="00FE4883" w:rsidRPr="00FE4883" w14:paraId="0CA0654D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11F1E4D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DA598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AA271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5320000590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AA9EE3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600</w:t>
            </w:r>
          </w:p>
        </w:tc>
        <w:tc>
          <w:tcPr>
            <w:tcW w:w="1650" w:type="dxa"/>
            <w:vAlign w:val="center"/>
          </w:tcPr>
          <w:p w14:paraId="34250E3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148 356,0</w:t>
            </w:r>
          </w:p>
        </w:tc>
      </w:tr>
      <w:tr w:rsidR="00FE4883" w:rsidRPr="00FE4883" w14:paraId="3776CEEA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005AE95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AB70C3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B5D8B9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5320000590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EC17C7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0FCFF1A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1 330,5</w:t>
            </w:r>
          </w:p>
        </w:tc>
      </w:tr>
      <w:tr w:rsidR="00FE4883" w:rsidRPr="00FE4883" w14:paraId="514722BC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3ECBDC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29</w:t>
            </w:r>
          </w:p>
        </w:tc>
        <w:tc>
          <w:tcPr>
            <w:tcW w:w="9331" w:type="dxa"/>
            <w:shd w:val="clear" w:color="FFFFCC" w:fill="FFFFFF"/>
            <w:noWrap/>
          </w:tcPr>
          <w:p w14:paraId="0C393BCF" w14:textId="77777777" w:rsidR="00FE4883" w:rsidRPr="00FE4883" w:rsidRDefault="00FE4883" w:rsidP="00FE4883">
            <w:pPr>
              <w:jc w:val="both"/>
              <w:rPr>
                <w:b/>
                <w:iCs/>
                <w:sz w:val="25"/>
                <w:szCs w:val="25"/>
              </w:rPr>
            </w:pPr>
            <w:r w:rsidRPr="00FE4883">
              <w:rPr>
                <w:b/>
                <w:iCs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AB836BD" w14:textId="77777777" w:rsidR="00FE4883" w:rsidRPr="00FE4883" w:rsidRDefault="00FE4883" w:rsidP="00FE4883">
            <w:pPr>
              <w:jc w:val="center"/>
              <w:rPr>
                <w:b/>
                <w:iCs/>
                <w:sz w:val="25"/>
                <w:szCs w:val="25"/>
              </w:rPr>
            </w:pPr>
            <w:r w:rsidRPr="00FE4883">
              <w:rPr>
                <w:b/>
                <w:iCs/>
                <w:sz w:val="25"/>
                <w:szCs w:val="25"/>
                <w:lang w:val="en-US"/>
              </w:rPr>
              <w:t>5</w:t>
            </w:r>
            <w:r w:rsidRPr="00FE4883">
              <w:rPr>
                <w:b/>
                <w:iCs/>
                <w:sz w:val="25"/>
                <w:szCs w:val="25"/>
              </w:rPr>
              <w:t>400000000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818AF86" w14:textId="77777777" w:rsidR="00FE4883" w:rsidRPr="00FE4883" w:rsidRDefault="00FE4883" w:rsidP="00FE4883">
            <w:pPr>
              <w:jc w:val="center"/>
              <w:rPr>
                <w:b/>
                <w:iCs/>
                <w:sz w:val="25"/>
                <w:szCs w:val="25"/>
                <w:lang w:val="en-US"/>
              </w:rPr>
            </w:pPr>
            <w:r w:rsidRPr="00FE4883">
              <w:rPr>
                <w:b/>
                <w:iCs/>
                <w:sz w:val="25"/>
                <w:szCs w:val="25"/>
                <w:lang w:val="en-US"/>
              </w:rPr>
              <w:t>000</w:t>
            </w:r>
          </w:p>
        </w:tc>
        <w:tc>
          <w:tcPr>
            <w:tcW w:w="1650" w:type="dxa"/>
            <w:vAlign w:val="center"/>
          </w:tcPr>
          <w:p w14:paraId="461290BB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8 000,0</w:t>
            </w:r>
          </w:p>
        </w:tc>
      </w:tr>
      <w:tr w:rsidR="00FE4883" w:rsidRPr="00FE4883" w14:paraId="645DD793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10C671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  <w:lang w:val="en-US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3DC445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  <w:lang w:val="en-US"/>
              </w:rPr>
              <w:t>C</w:t>
            </w:r>
            <w:r w:rsidRPr="00FE4883">
              <w:rPr>
                <w:iCs/>
                <w:sz w:val="25"/>
                <w:szCs w:val="25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437572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5420000000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A189725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C6B1DA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8 000,0</w:t>
            </w:r>
          </w:p>
        </w:tc>
      </w:tr>
      <w:tr w:rsidR="00FE4883" w:rsidRPr="00FE4883" w14:paraId="13E1393F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F2413E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61CFF55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17C1527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  <w:lang w:val="en-US"/>
              </w:rPr>
            </w:pPr>
            <w:r w:rsidRPr="00FE4883">
              <w:rPr>
                <w:iCs/>
                <w:sz w:val="25"/>
                <w:szCs w:val="25"/>
                <w:lang w:val="en-US"/>
              </w:rPr>
              <w:t>5420000590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04458A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  <w:lang w:val="en-US"/>
              </w:rPr>
            </w:pPr>
            <w:r w:rsidRPr="00FE4883">
              <w:rPr>
                <w:iCs/>
                <w:sz w:val="25"/>
                <w:szCs w:val="25"/>
                <w:lang w:val="en-US"/>
              </w:rPr>
              <w:t>000</w:t>
            </w:r>
          </w:p>
        </w:tc>
        <w:tc>
          <w:tcPr>
            <w:tcW w:w="1650" w:type="dxa"/>
            <w:vAlign w:val="center"/>
          </w:tcPr>
          <w:p w14:paraId="6908DBB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8 000,0</w:t>
            </w:r>
          </w:p>
        </w:tc>
      </w:tr>
      <w:tr w:rsidR="00FE4883" w:rsidRPr="00FE4883" w14:paraId="4BF5FB8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425DE9D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7E0FA0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CE3DFD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  <w:lang w:val="en-US"/>
              </w:rPr>
            </w:pPr>
            <w:r w:rsidRPr="00FE4883">
              <w:rPr>
                <w:iCs/>
                <w:sz w:val="25"/>
                <w:szCs w:val="25"/>
                <w:lang w:val="en-US"/>
              </w:rPr>
              <w:t>5420000590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D0F0F0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  <w:lang w:val="en-US"/>
              </w:rPr>
            </w:pPr>
            <w:r w:rsidRPr="00FE4883">
              <w:rPr>
                <w:iCs/>
                <w:sz w:val="25"/>
                <w:szCs w:val="25"/>
              </w:rPr>
              <w:t>5</w:t>
            </w:r>
            <w:r w:rsidRPr="00FE4883">
              <w:rPr>
                <w:iCs/>
                <w:sz w:val="25"/>
                <w:szCs w:val="25"/>
                <w:lang w:val="en-US"/>
              </w:rPr>
              <w:t>00</w:t>
            </w:r>
          </w:p>
        </w:tc>
        <w:tc>
          <w:tcPr>
            <w:tcW w:w="1650" w:type="dxa"/>
            <w:vAlign w:val="center"/>
          </w:tcPr>
          <w:p w14:paraId="55C043C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8 000,0</w:t>
            </w:r>
          </w:p>
        </w:tc>
      </w:tr>
      <w:tr w:rsidR="00FE4883" w:rsidRPr="00FE4883" w14:paraId="2FAA3698" w14:textId="77777777" w:rsidTr="00FE4883">
        <w:trPr>
          <w:trHeight w:val="447"/>
        </w:trPr>
        <w:tc>
          <w:tcPr>
            <w:tcW w:w="1164" w:type="dxa"/>
            <w:shd w:val="clear" w:color="FFFFCC" w:fill="FFFFFF"/>
            <w:vAlign w:val="center"/>
          </w:tcPr>
          <w:p w14:paraId="36BEF44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30</w:t>
            </w:r>
          </w:p>
        </w:tc>
        <w:tc>
          <w:tcPr>
            <w:tcW w:w="9331" w:type="dxa"/>
            <w:shd w:val="clear" w:color="FFFFCC" w:fill="FFFFFF"/>
            <w:noWrap/>
          </w:tcPr>
          <w:p w14:paraId="56AF501E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A16B70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5500000000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1A367AD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4CD3655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24 060,0</w:t>
            </w:r>
          </w:p>
        </w:tc>
      </w:tr>
      <w:tr w:rsidR="00FE4883" w:rsidRPr="00FE4883" w14:paraId="26E67214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FFD254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D8C209D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3CBD84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5520000000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E34692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BB26C0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22 026,7</w:t>
            </w:r>
          </w:p>
        </w:tc>
      </w:tr>
      <w:tr w:rsidR="00FE4883" w:rsidRPr="00FE4883" w14:paraId="713CA497" w14:textId="77777777" w:rsidTr="00FE4883">
        <w:trPr>
          <w:trHeight w:val="235"/>
        </w:trPr>
        <w:tc>
          <w:tcPr>
            <w:tcW w:w="1164" w:type="dxa"/>
            <w:shd w:val="clear" w:color="FFFFCC" w:fill="FFFFFF"/>
            <w:vAlign w:val="center"/>
          </w:tcPr>
          <w:p w14:paraId="71B32B9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9B9D18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9E64A68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5520000190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2C1437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B45D65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22 026,7</w:t>
            </w:r>
          </w:p>
        </w:tc>
      </w:tr>
      <w:tr w:rsidR="00FE4883" w:rsidRPr="00FE4883" w14:paraId="36940D24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E831EB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73EB8B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C41E51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6FF0A5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513D452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17 939,9</w:t>
            </w:r>
          </w:p>
        </w:tc>
      </w:tr>
      <w:tr w:rsidR="00FE4883" w:rsidRPr="00FE4883" w14:paraId="7F801816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8C8FB9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1689DB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576F80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016052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7CF872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4 086,8</w:t>
            </w:r>
          </w:p>
        </w:tc>
      </w:tr>
      <w:tr w:rsidR="00FE4883" w:rsidRPr="00FE4883" w14:paraId="45CF7AD0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029040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08D042B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Прочие обязательства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CE5CE4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5540000000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7280A02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614C4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1 500,0</w:t>
            </w:r>
          </w:p>
        </w:tc>
      </w:tr>
      <w:tr w:rsidR="00FE4883" w:rsidRPr="00FE4883" w14:paraId="7BF99A24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43A7653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7E1C44C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bCs/>
                <w:sz w:val="25"/>
                <w:szCs w:val="25"/>
              </w:rPr>
              <w:t>Субсидии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B3453A0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5540060030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790DEC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C17E6A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1 500,0</w:t>
            </w:r>
          </w:p>
        </w:tc>
      </w:tr>
      <w:tr w:rsidR="00FE4883" w:rsidRPr="00FE4883" w14:paraId="522FF3FC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19B5DB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0676BC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A9EAEE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5540060030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4A78B5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500</w:t>
            </w:r>
          </w:p>
        </w:tc>
        <w:tc>
          <w:tcPr>
            <w:tcW w:w="1650" w:type="dxa"/>
            <w:vAlign w:val="center"/>
          </w:tcPr>
          <w:p w14:paraId="2A99326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1 500,0</w:t>
            </w:r>
          </w:p>
        </w:tc>
      </w:tr>
      <w:tr w:rsidR="00FE4883" w:rsidRPr="00FE4883" w14:paraId="36A6730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4AFDE7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9F665D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CAE48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5560000000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516498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30F225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120,3</w:t>
            </w:r>
          </w:p>
        </w:tc>
      </w:tr>
      <w:tr w:rsidR="00FE4883" w:rsidRPr="00FE4883" w14:paraId="230A2699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A9879B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682199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Процентные платежи по муниципальному долгу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81D04A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5560000110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C488775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sz w:val="25"/>
                <w:szCs w:val="25"/>
                <w:lang w:val="en-US"/>
              </w:rPr>
              <w:t>000</w:t>
            </w:r>
          </w:p>
        </w:tc>
        <w:tc>
          <w:tcPr>
            <w:tcW w:w="1650" w:type="dxa"/>
            <w:vAlign w:val="center"/>
          </w:tcPr>
          <w:p w14:paraId="158178F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120,3</w:t>
            </w:r>
          </w:p>
        </w:tc>
      </w:tr>
      <w:tr w:rsidR="00FE4883" w:rsidRPr="00FE4883" w14:paraId="44CA00B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7777C0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DDDADC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Обслуживание государственного (муниципального) долга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C5F61B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5560000110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23551F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  <w:lang w:val="en-US"/>
              </w:rPr>
              <w:t>7</w:t>
            </w:r>
            <w:r w:rsidRPr="00FE4883">
              <w:rPr>
                <w:sz w:val="25"/>
                <w:szCs w:val="25"/>
              </w:rPr>
              <w:t>00</w:t>
            </w:r>
          </w:p>
        </w:tc>
        <w:tc>
          <w:tcPr>
            <w:tcW w:w="1650" w:type="dxa"/>
            <w:vAlign w:val="center"/>
          </w:tcPr>
          <w:p w14:paraId="62968DC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120,3</w:t>
            </w:r>
          </w:p>
        </w:tc>
      </w:tr>
      <w:tr w:rsidR="00FE4883" w:rsidRPr="00FE4883" w14:paraId="7E34418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489EB6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A19C65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9DA8F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5570000000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CEA5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2A63B0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413,0</w:t>
            </w:r>
          </w:p>
        </w:tc>
      </w:tr>
      <w:tr w:rsidR="00FE4883" w:rsidRPr="00FE4883" w14:paraId="24E27446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5C3CAA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341B85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Прочие межбюджетные трансферты общего характера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B49B55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5570000130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5C0008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1E2625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413,0</w:t>
            </w:r>
          </w:p>
        </w:tc>
      </w:tr>
      <w:tr w:rsidR="00FE4883" w:rsidRPr="00FE4883" w14:paraId="205485C2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E9379C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AB35A5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D9D013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5570000130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B4547E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500</w:t>
            </w:r>
          </w:p>
        </w:tc>
        <w:tc>
          <w:tcPr>
            <w:tcW w:w="1650" w:type="dxa"/>
            <w:vAlign w:val="center"/>
          </w:tcPr>
          <w:p w14:paraId="6BE3E1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413,0</w:t>
            </w:r>
          </w:p>
        </w:tc>
      </w:tr>
      <w:tr w:rsidR="00FE4883" w:rsidRPr="00FE4883" w14:paraId="28B49ECB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59C1F0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31</w:t>
            </w:r>
          </w:p>
        </w:tc>
        <w:tc>
          <w:tcPr>
            <w:tcW w:w="9331" w:type="dxa"/>
            <w:shd w:val="clear" w:color="FFFFCC" w:fill="FFFFFF"/>
            <w:noWrap/>
          </w:tcPr>
          <w:p w14:paraId="315FD259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 xml:space="preserve">Руководитель Контрольно-счетной палаты муниципального образования Кореновский муниципальный район Краснодарского края 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41562A5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5600000000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3762445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65A13C0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2 920,2</w:t>
            </w:r>
          </w:p>
        </w:tc>
      </w:tr>
      <w:tr w:rsidR="00FE4883" w:rsidRPr="00FE4883" w14:paraId="5E704EE1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43C96C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3704F1F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Руководитель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698060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5620000000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12CAD2A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9FBDD9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2 920,2</w:t>
            </w:r>
          </w:p>
        </w:tc>
      </w:tr>
      <w:tr w:rsidR="00FE4883" w:rsidRPr="00FE4883" w14:paraId="7BF293D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58EFEF5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29D7C217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53DB1F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5620000190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AE120C1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9B265A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2 920,2</w:t>
            </w:r>
          </w:p>
        </w:tc>
      </w:tr>
      <w:tr w:rsidR="00FE4883" w:rsidRPr="00FE4883" w14:paraId="7B6AFA18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41E15E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13A98A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FFE394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5620000190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6E8E62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6FD28CA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2 920,2</w:t>
            </w:r>
          </w:p>
        </w:tc>
      </w:tr>
      <w:tr w:rsidR="00FE4883" w:rsidRPr="00FE4883" w14:paraId="7D9B2A2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2096EA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32</w:t>
            </w:r>
          </w:p>
        </w:tc>
        <w:tc>
          <w:tcPr>
            <w:tcW w:w="9331" w:type="dxa"/>
            <w:shd w:val="clear" w:color="FFFFCC" w:fill="FFFFFF"/>
            <w:noWrap/>
          </w:tcPr>
          <w:p w14:paraId="4EE76B04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F014A9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5700000000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F96C63E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63FEE06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7 210,9</w:t>
            </w:r>
          </w:p>
        </w:tc>
      </w:tr>
      <w:tr w:rsidR="00FE4883" w:rsidRPr="00FE4883" w14:paraId="21A9C655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44AE03E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2D94D13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56EB1A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5720000000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2A27F7B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F01586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7 210,9</w:t>
            </w:r>
          </w:p>
        </w:tc>
      </w:tr>
      <w:tr w:rsidR="00FE4883" w:rsidRPr="00FE4883" w14:paraId="22055CEA" w14:textId="77777777" w:rsidTr="00FE4883">
        <w:trPr>
          <w:trHeight w:val="352"/>
        </w:trPr>
        <w:tc>
          <w:tcPr>
            <w:tcW w:w="1164" w:type="dxa"/>
            <w:shd w:val="clear" w:color="FFFFCC" w:fill="FFFFFF"/>
            <w:vAlign w:val="center"/>
          </w:tcPr>
          <w:p w14:paraId="092A6D0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BA60162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A8FE3E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5720000190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D26931F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BE6D85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7 210,9</w:t>
            </w:r>
          </w:p>
        </w:tc>
      </w:tr>
      <w:tr w:rsidR="00FE4883" w:rsidRPr="00FE4883" w14:paraId="48A4896E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42CA4D68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60864C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B0FD40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5720000190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945FC4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6CEC848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6 128,6</w:t>
            </w:r>
          </w:p>
        </w:tc>
      </w:tr>
      <w:tr w:rsidR="00FE4883" w:rsidRPr="00FE4883" w14:paraId="5716E5C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B3913E7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7BD880C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D18E30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5720000190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ECAD6B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169B18E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1 058,1</w:t>
            </w:r>
          </w:p>
        </w:tc>
      </w:tr>
      <w:tr w:rsidR="00FE4883" w:rsidRPr="00FE4883" w14:paraId="62AD79BD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47AD6C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78F041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49D824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5720000190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99B00E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A7DAEF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24,2</w:t>
            </w:r>
          </w:p>
        </w:tc>
      </w:tr>
      <w:tr w:rsidR="00FE4883" w:rsidRPr="00FE4883" w14:paraId="2270FE72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4244338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33</w:t>
            </w:r>
          </w:p>
        </w:tc>
        <w:tc>
          <w:tcPr>
            <w:tcW w:w="9331" w:type="dxa"/>
            <w:shd w:val="clear" w:color="FFFFCC" w:fill="FFFFFF"/>
            <w:noWrap/>
          </w:tcPr>
          <w:p w14:paraId="6E3382F9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2025году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9347D2C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5800000000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DB2DE6B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20B9C1E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9 270,5</w:t>
            </w:r>
          </w:p>
        </w:tc>
      </w:tr>
      <w:tr w:rsidR="00FE4883" w:rsidRPr="00FE4883" w14:paraId="0C1AE19A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3DE233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BF90F7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межбюдетные трансферты местным бюджетам муниципальных образований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CD2AA4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5870000000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8DA8D0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3602FE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9 270,5</w:t>
            </w:r>
          </w:p>
        </w:tc>
      </w:tr>
      <w:tr w:rsidR="00FE4883" w:rsidRPr="00FE4883" w14:paraId="569D645B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E4D904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0A4207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Прочие межбюджетные трансферты общего характера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37E9C6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5870062950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B42B1C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</w:tcPr>
          <w:p w14:paraId="68A9D6A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9 270,5</w:t>
            </w:r>
          </w:p>
        </w:tc>
      </w:tr>
      <w:tr w:rsidR="00FE4883" w:rsidRPr="00FE4883" w14:paraId="36134989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F1FCD60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216BF4E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DB5EEA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5870062950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792266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500</w:t>
            </w:r>
          </w:p>
        </w:tc>
        <w:tc>
          <w:tcPr>
            <w:tcW w:w="1650" w:type="dxa"/>
          </w:tcPr>
          <w:p w14:paraId="7CD9440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9 270,5</w:t>
            </w:r>
          </w:p>
        </w:tc>
      </w:tr>
      <w:tr w:rsidR="00FE4883" w:rsidRPr="00FE4883" w14:paraId="69A0D528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CF8DED2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34</w:t>
            </w:r>
          </w:p>
        </w:tc>
        <w:tc>
          <w:tcPr>
            <w:tcW w:w="9331" w:type="dxa"/>
            <w:shd w:val="clear" w:color="FFFFCC" w:fill="FFFFFF"/>
            <w:noWrap/>
          </w:tcPr>
          <w:p w14:paraId="1288CDCC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54BC4BB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5900000000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6C7078F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C79D9AE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6 620,0</w:t>
            </w:r>
          </w:p>
        </w:tc>
      </w:tr>
      <w:tr w:rsidR="00FE4883" w:rsidRPr="00FE4883" w14:paraId="716978B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5A1E3D9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52CBBF1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032E55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5920000000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B951DD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2A57AE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6 620,0</w:t>
            </w:r>
          </w:p>
        </w:tc>
      </w:tr>
      <w:tr w:rsidR="00FE4883" w:rsidRPr="00FE4883" w14:paraId="78F82C6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648DB2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0D06F7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62D125C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5920000190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CA3C47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1B4323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6 620,0</w:t>
            </w:r>
          </w:p>
        </w:tc>
      </w:tr>
      <w:tr w:rsidR="00FE4883" w:rsidRPr="00FE4883" w14:paraId="35397FA4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63CCF20B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86E736D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4EF7D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5920000190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08795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6C8E96B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5 640,9</w:t>
            </w:r>
          </w:p>
        </w:tc>
      </w:tr>
      <w:tr w:rsidR="00FE4883" w:rsidRPr="00FE4883" w14:paraId="2109D8E6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9E297C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4E4DDDF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B20792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5920000190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7D5599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1ED9B53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979,1</w:t>
            </w:r>
          </w:p>
        </w:tc>
      </w:tr>
      <w:tr w:rsidR="00FE4883" w:rsidRPr="00FE4883" w14:paraId="5E2294E8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1D2A1D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35</w:t>
            </w:r>
          </w:p>
        </w:tc>
        <w:tc>
          <w:tcPr>
            <w:tcW w:w="9331" w:type="dxa"/>
            <w:shd w:val="clear" w:color="FFFFCC" w:fill="FFFFFF"/>
            <w:noWrap/>
          </w:tcPr>
          <w:p w14:paraId="58973DA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D24D7E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6100000000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97BA783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7D62A54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7 528,6</w:t>
            </w:r>
          </w:p>
        </w:tc>
      </w:tr>
      <w:tr w:rsidR="00FE4883" w:rsidRPr="00FE4883" w14:paraId="36D5B031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FB7718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B8C364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D0BAFB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45FE80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2E5610F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7 528,6</w:t>
            </w:r>
          </w:p>
        </w:tc>
      </w:tr>
      <w:tr w:rsidR="00FE4883" w:rsidRPr="00FE4883" w14:paraId="7C67E0FB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ED5272F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124D18AF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2B8A68D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0DA32CE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7DDC02E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7 134,6</w:t>
            </w:r>
          </w:p>
        </w:tc>
      </w:tr>
      <w:tr w:rsidR="00FE4883" w:rsidRPr="00FE4883" w14:paraId="71DD781C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82EFCA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D9ED20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0EB539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6120000190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EF1CE6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4D87E809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394,0</w:t>
            </w:r>
          </w:p>
        </w:tc>
      </w:tr>
      <w:tr w:rsidR="00FE4883" w:rsidRPr="00FE4883" w14:paraId="32974A52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855B804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36</w:t>
            </w:r>
          </w:p>
        </w:tc>
        <w:tc>
          <w:tcPr>
            <w:tcW w:w="9331" w:type="dxa"/>
            <w:shd w:val="clear" w:color="FFFFCC" w:fill="FFFFFF"/>
            <w:noWrap/>
          </w:tcPr>
          <w:p w14:paraId="6B815661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BDBBAC7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6200000000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79941BB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6D7B69D0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8 407,5</w:t>
            </w:r>
          </w:p>
        </w:tc>
      </w:tr>
      <w:tr w:rsidR="00FE4883" w:rsidRPr="00FE4883" w14:paraId="237AE116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10B0C1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FDAF80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Прочие обязательства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E6A67E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6240000000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320112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04007E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8 407,5</w:t>
            </w:r>
          </w:p>
        </w:tc>
      </w:tr>
      <w:tr w:rsidR="00FE4883" w:rsidRPr="00FE4883" w14:paraId="349BF7EE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3C19D21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59ED3E4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933A97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6240000270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DFA348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2BE966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8 407,5</w:t>
            </w:r>
          </w:p>
        </w:tc>
      </w:tr>
      <w:tr w:rsidR="00FE4883" w:rsidRPr="00FE4883" w14:paraId="674F9C32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E83467E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D34323A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677CED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6240000270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3D46B3A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C669AD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8 407,5</w:t>
            </w:r>
          </w:p>
        </w:tc>
      </w:tr>
      <w:tr w:rsidR="00FE4883" w:rsidRPr="00FE4883" w14:paraId="527A94F0" w14:textId="77777777" w:rsidTr="00FE4883">
        <w:trPr>
          <w:trHeight w:val="284"/>
        </w:trPr>
        <w:tc>
          <w:tcPr>
            <w:tcW w:w="1164" w:type="dxa"/>
            <w:shd w:val="clear" w:color="FFFFCC" w:fill="FFFFFF"/>
            <w:vAlign w:val="center"/>
          </w:tcPr>
          <w:p w14:paraId="742825C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37</w:t>
            </w:r>
          </w:p>
        </w:tc>
        <w:tc>
          <w:tcPr>
            <w:tcW w:w="9331" w:type="dxa"/>
            <w:shd w:val="clear" w:color="FFFFCC" w:fill="FFFFFF"/>
            <w:noWrap/>
          </w:tcPr>
          <w:p w14:paraId="433ED1B6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BFFFB6C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6500000000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65D42F1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2DDCFD2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49 400,0</w:t>
            </w:r>
          </w:p>
        </w:tc>
      </w:tr>
      <w:tr w:rsidR="00FE4883" w:rsidRPr="00FE4883" w14:paraId="2E34390F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43B0995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8F8B7B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Непрограммные расходы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8ACB80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6550000000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51CC88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3C4495D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49 400,0</w:t>
            </w:r>
          </w:p>
        </w:tc>
      </w:tr>
      <w:tr w:rsidR="00FE4883" w:rsidRPr="00FE4883" w14:paraId="4CD05ED7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247DCEE4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0976BD86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Оказание единовременной материальной помощи участникам СВО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B51761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6550000333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F2C94A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C503A1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49 400,0</w:t>
            </w:r>
          </w:p>
        </w:tc>
      </w:tr>
      <w:tr w:rsidR="00FE4883" w:rsidRPr="00FE4883" w14:paraId="7E1F66B3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70D32E9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70AEC0C0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7B256F9F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6550000333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63819E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300</w:t>
            </w:r>
          </w:p>
        </w:tc>
        <w:tc>
          <w:tcPr>
            <w:tcW w:w="1650" w:type="dxa"/>
            <w:vAlign w:val="center"/>
          </w:tcPr>
          <w:p w14:paraId="114779FC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49 400,0</w:t>
            </w:r>
          </w:p>
        </w:tc>
      </w:tr>
      <w:tr w:rsidR="00FE4883" w:rsidRPr="00FE4883" w14:paraId="4FA7013C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15B3DD09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38</w:t>
            </w:r>
          </w:p>
        </w:tc>
        <w:tc>
          <w:tcPr>
            <w:tcW w:w="9331" w:type="dxa"/>
            <w:shd w:val="clear" w:color="FFFFCC" w:fill="FFFFFF"/>
            <w:noWrap/>
          </w:tcPr>
          <w:p w14:paraId="30336D6D" w14:textId="77777777" w:rsidR="00FE4883" w:rsidRPr="00FE4883" w:rsidRDefault="00FE4883" w:rsidP="00FE4883">
            <w:pPr>
              <w:jc w:val="both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Прочите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3FF9A931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8000000000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DC9849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14CB2068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188,4</w:t>
            </w:r>
          </w:p>
        </w:tc>
      </w:tr>
      <w:tr w:rsidR="00FE4883" w:rsidRPr="00FE4883" w14:paraId="31DFA11E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4E73143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459C8B5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Прочие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3759AC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8040000000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11BF81A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7ADE012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188,4</w:t>
            </w:r>
          </w:p>
        </w:tc>
      </w:tr>
      <w:tr w:rsidR="00FE4883" w:rsidRPr="00FE4883" w14:paraId="7B4D0F89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6B34D54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4E7461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7796BE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8040070001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82E2F14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ED0CCCA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188,4</w:t>
            </w:r>
          </w:p>
        </w:tc>
      </w:tr>
      <w:tr w:rsidR="00FE4883" w:rsidRPr="00FE4883" w14:paraId="61785E21" w14:textId="77777777" w:rsidTr="00FE4883">
        <w:trPr>
          <w:trHeight w:val="144"/>
        </w:trPr>
        <w:tc>
          <w:tcPr>
            <w:tcW w:w="1164" w:type="dxa"/>
            <w:shd w:val="clear" w:color="FFFFCC" w:fill="FFFFFF"/>
            <w:vAlign w:val="center"/>
          </w:tcPr>
          <w:p w14:paraId="5659F6C6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545CFB72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E272560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8040070001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0ED18901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7819686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188,4</w:t>
            </w:r>
          </w:p>
        </w:tc>
      </w:tr>
      <w:tr w:rsidR="00FE4883" w:rsidRPr="00FE4883" w14:paraId="164A93BB" w14:textId="77777777" w:rsidTr="00FE4883">
        <w:trPr>
          <w:trHeight w:val="476"/>
        </w:trPr>
        <w:tc>
          <w:tcPr>
            <w:tcW w:w="1164" w:type="dxa"/>
            <w:shd w:val="clear" w:color="FFFFCC" w:fill="FFFFFF"/>
            <w:vAlign w:val="center"/>
          </w:tcPr>
          <w:p w14:paraId="61C014D1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39</w:t>
            </w:r>
          </w:p>
        </w:tc>
        <w:tc>
          <w:tcPr>
            <w:tcW w:w="9331" w:type="dxa"/>
            <w:shd w:val="clear" w:color="FFFFCC" w:fill="FFFFFF"/>
            <w:noWrap/>
          </w:tcPr>
          <w:p w14:paraId="20EB874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06B21B45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9000000000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79CCE36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b/>
                <w:b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443DEA19" w14:textId="77777777" w:rsidR="00FE4883" w:rsidRPr="00FE4883" w:rsidRDefault="00FE4883" w:rsidP="00FE4883">
            <w:pPr>
              <w:jc w:val="center"/>
              <w:rPr>
                <w:b/>
                <w:sz w:val="25"/>
                <w:szCs w:val="25"/>
              </w:rPr>
            </w:pPr>
            <w:r w:rsidRPr="00FE4883">
              <w:rPr>
                <w:b/>
                <w:sz w:val="25"/>
                <w:szCs w:val="25"/>
              </w:rPr>
              <w:t>6 650,0</w:t>
            </w:r>
          </w:p>
        </w:tc>
      </w:tr>
      <w:tr w:rsidR="00FE4883" w:rsidRPr="00FE4883" w14:paraId="5BCFDA77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6122DD2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274B6AB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2908EBF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iCs/>
                <w:sz w:val="25"/>
                <w:szCs w:val="25"/>
              </w:rPr>
              <w:t>9020000000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EC0F9F2" w14:textId="77777777" w:rsidR="00FE4883" w:rsidRPr="00FE4883" w:rsidRDefault="00FE4883" w:rsidP="00FE4883">
            <w:pPr>
              <w:jc w:val="center"/>
              <w:rPr>
                <w:sz w:val="25"/>
                <w:szCs w:val="25"/>
                <w:lang w:val="en-US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5C419A78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6 650,0</w:t>
            </w:r>
          </w:p>
        </w:tc>
      </w:tr>
      <w:tr w:rsidR="00FE4883" w:rsidRPr="00FE4883" w14:paraId="24695952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4FFCDE26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2E32641" w14:textId="77777777" w:rsidR="00FE4883" w:rsidRPr="00FE4883" w:rsidRDefault="00FE4883" w:rsidP="00FE4883">
            <w:pPr>
              <w:jc w:val="both"/>
              <w:rPr>
                <w:b/>
                <w:b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4F3F6C45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9020000190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4F29790B" w14:textId="77777777" w:rsidR="00FE4883" w:rsidRPr="00FE4883" w:rsidRDefault="00FE4883" w:rsidP="00FE4883">
            <w:pPr>
              <w:jc w:val="center"/>
              <w:rPr>
                <w:b/>
                <w:bCs/>
                <w:sz w:val="25"/>
                <w:szCs w:val="25"/>
              </w:rPr>
            </w:pPr>
            <w:r w:rsidRPr="00FE4883">
              <w:rPr>
                <w:iCs/>
                <w:sz w:val="25"/>
                <w:szCs w:val="25"/>
              </w:rPr>
              <w:t>000</w:t>
            </w:r>
          </w:p>
        </w:tc>
        <w:tc>
          <w:tcPr>
            <w:tcW w:w="1650" w:type="dxa"/>
            <w:vAlign w:val="center"/>
          </w:tcPr>
          <w:p w14:paraId="05157D02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6 650,0</w:t>
            </w:r>
          </w:p>
        </w:tc>
      </w:tr>
      <w:tr w:rsidR="00FE4883" w:rsidRPr="00FE4883" w14:paraId="7C0027AB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78945CFA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6EBFD9E1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51167EB4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9020000190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6707A3DE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100</w:t>
            </w:r>
          </w:p>
        </w:tc>
        <w:tc>
          <w:tcPr>
            <w:tcW w:w="1650" w:type="dxa"/>
            <w:vAlign w:val="center"/>
          </w:tcPr>
          <w:p w14:paraId="2B266BBE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6 498,9</w:t>
            </w:r>
          </w:p>
        </w:tc>
      </w:tr>
      <w:tr w:rsidR="00FE4883" w:rsidRPr="00FE4883" w14:paraId="1E68109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2CFECE8C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46469B6A" w14:textId="77777777" w:rsidR="00FE4883" w:rsidRPr="00FE4883" w:rsidRDefault="00FE4883" w:rsidP="00FE4883">
            <w:pPr>
              <w:jc w:val="both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1DC50116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9020000190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29C758B9" w14:textId="77777777" w:rsidR="00FE4883" w:rsidRPr="00FE4883" w:rsidRDefault="00FE4883" w:rsidP="00FE4883">
            <w:pPr>
              <w:jc w:val="center"/>
              <w:rPr>
                <w:iCs/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200</w:t>
            </w:r>
          </w:p>
        </w:tc>
        <w:tc>
          <w:tcPr>
            <w:tcW w:w="1650" w:type="dxa"/>
            <w:vAlign w:val="center"/>
          </w:tcPr>
          <w:p w14:paraId="5FA37FBB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35,2</w:t>
            </w:r>
          </w:p>
        </w:tc>
      </w:tr>
      <w:tr w:rsidR="00FE4883" w:rsidRPr="00FE4883" w14:paraId="56044A00" w14:textId="77777777" w:rsidTr="00FE4883">
        <w:trPr>
          <w:trHeight w:val="144"/>
        </w:trPr>
        <w:tc>
          <w:tcPr>
            <w:tcW w:w="1164" w:type="dxa"/>
            <w:shd w:val="clear" w:color="FFFFCC" w:fill="FFFFFF"/>
          </w:tcPr>
          <w:p w14:paraId="19501FCF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9331" w:type="dxa"/>
            <w:shd w:val="clear" w:color="FFFFCC" w:fill="FFFFFF"/>
            <w:noWrap/>
          </w:tcPr>
          <w:p w14:paraId="31E10438" w14:textId="77777777" w:rsidR="00FE4883" w:rsidRPr="00FE4883" w:rsidRDefault="00FE4883" w:rsidP="00FE4883">
            <w:pPr>
              <w:jc w:val="both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1645" w:type="dxa"/>
            <w:shd w:val="clear" w:color="FFFFCC" w:fill="FFFFFF"/>
            <w:noWrap/>
            <w:vAlign w:val="center"/>
          </w:tcPr>
          <w:p w14:paraId="206B9EC7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9020000190</w:t>
            </w:r>
          </w:p>
        </w:tc>
        <w:tc>
          <w:tcPr>
            <w:tcW w:w="1029" w:type="dxa"/>
            <w:shd w:val="clear" w:color="FFFFCC" w:fill="FFFFFF"/>
            <w:noWrap/>
            <w:vAlign w:val="center"/>
          </w:tcPr>
          <w:p w14:paraId="5BB7083D" w14:textId="77777777" w:rsidR="00FE4883" w:rsidRPr="00FE4883" w:rsidRDefault="00FE4883" w:rsidP="00FE4883">
            <w:pPr>
              <w:jc w:val="center"/>
              <w:rPr>
                <w:sz w:val="25"/>
                <w:szCs w:val="25"/>
              </w:rPr>
            </w:pPr>
            <w:r w:rsidRPr="00FE4883">
              <w:rPr>
                <w:sz w:val="25"/>
                <w:szCs w:val="25"/>
              </w:rPr>
              <w:t>800</w:t>
            </w:r>
          </w:p>
        </w:tc>
        <w:tc>
          <w:tcPr>
            <w:tcW w:w="1650" w:type="dxa"/>
            <w:vAlign w:val="center"/>
          </w:tcPr>
          <w:p w14:paraId="17C40519" w14:textId="77777777" w:rsidR="00FE4883" w:rsidRPr="00FE4883" w:rsidRDefault="00FE4883" w:rsidP="00FE4883">
            <w:pPr>
              <w:jc w:val="center"/>
              <w:rPr>
                <w:bCs/>
                <w:sz w:val="25"/>
                <w:szCs w:val="25"/>
              </w:rPr>
            </w:pPr>
            <w:r w:rsidRPr="00FE4883">
              <w:rPr>
                <w:bCs/>
                <w:sz w:val="25"/>
                <w:szCs w:val="25"/>
              </w:rPr>
              <w:t>115,9</w:t>
            </w:r>
          </w:p>
        </w:tc>
      </w:tr>
    </w:tbl>
    <w:p w14:paraId="7D97CB7F" w14:textId="77777777" w:rsidR="00FE4883" w:rsidRPr="00CD664A" w:rsidRDefault="00FE4883" w:rsidP="00FE4883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502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2"/>
        <w:gridCol w:w="8524"/>
      </w:tblGrid>
      <w:tr w:rsidR="003E2948" w:rsidRPr="00C15170" w14:paraId="258AA7C4" w14:textId="77777777" w:rsidTr="00FE4883">
        <w:tc>
          <w:tcPr>
            <w:tcW w:w="6502" w:type="dxa"/>
            <w:hideMark/>
          </w:tcPr>
          <w:p w14:paraId="18D47F43" w14:textId="77777777" w:rsidR="003E2948" w:rsidRPr="00EA56B7" w:rsidRDefault="003E2948" w:rsidP="003E2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2B22DF9E" w14:textId="77777777" w:rsidR="003E2948" w:rsidRPr="00EA56B7" w:rsidRDefault="003E2948" w:rsidP="003E2948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73E985AA" w14:textId="77777777" w:rsidR="003E2948" w:rsidRPr="00EA56B7" w:rsidRDefault="003E2948" w:rsidP="003E2948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1BBE683D" w14:textId="60B9BFB8" w:rsidR="003E2948" w:rsidRPr="00C15170" w:rsidRDefault="003E2948" w:rsidP="003E2948">
            <w:pPr>
              <w:snapToGrid w:val="0"/>
              <w:jc w:val="both"/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524" w:type="dxa"/>
            <w:vAlign w:val="bottom"/>
            <w:hideMark/>
          </w:tcPr>
          <w:p w14:paraId="72B1AEC5" w14:textId="10D75A4C" w:rsidR="003E2948" w:rsidRPr="00C15170" w:rsidRDefault="003E2948" w:rsidP="003E2948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5352C8C4" w14:textId="77777777" w:rsidR="00FE4883" w:rsidRDefault="00FE4883" w:rsidP="00FE4883">
      <w:pPr>
        <w:autoSpaceDE w:val="0"/>
        <w:autoSpaceDN w:val="0"/>
        <w:adjustRightInd w:val="0"/>
        <w:rPr>
          <w:sz w:val="24"/>
          <w:szCs w:val="24"/>
        </w:rPr>
        <w:sectPr w:rsidR="00FE4883" w:rsidSect="00FE4883"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22"/>
        <w:gridCol w:w="5464"/>
      </w:tblGrid>
      <w:tr w:rsidR="00FE4883" w:rsidRPr="005506DC" w14:paraId="6F256AA8" w14:textId="77777777" w:rsidTr="00FE4883">
        <w:tc>
          <w:tcPr>
            <w:tcW w:w="9322" w:type="dxa"/>
          </w:tcPr>
          <w:p w14:paraId="29ECFABF" w14:textId="77777777" w:rsidR="00FE4883" w:rsidRPr="005506DC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5464" w:type="dxa"/>
          </w:tcPr>
          <w:p w14:paraId="035C2850" w14:textId="77777777" w:rsidR="00FE4883" w:rsidRPr="008A15ED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6</w:t>
            </w:r>
          </w:p>
          <w:p w14:paraId="01833E03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к решению Совета</w:t>
            </w:r>
          </w:p>
          <w:p w14:paraId="22EEAE5E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9A4053F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</w:p>
          <w:p w14:paraId="646A1099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8</w:t>
            </w:r>
          </w:p>
          <w:p w14:paraId="540BA37C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к решению Совета</w:t>
            </w:r>
          </w:p>
          <w:p w14:paraId="5D8BA715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195C511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от  24.12.2025 г. № 40</w:t>
            </w:r>
          </w:p>
          <w:p w14:paraId="79B6015A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 xml:space="preserve">в редакции решения </w:t>
            </w:r>
          </w:p>
          <w:p w14:paraId="565ED447" w14:textId="77777777" w:rsidR="00FE4883" w:rsidRPr="00500B60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500B60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0F0287EE" w14:textId="77777777" w:rsidR="00FE4883" w:rsidRPr="005506DC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0979ADE3" w14:textId="77777777" w:rsidR="00FE4883" w:rsidRDefault="00FE4883">
      <w:pPr>
        <w:jc w:val="center"/>
        <w:outlineLvl w:val="0"/>
        <w:rPr>
          <w:sz w:val="28"/>
          <w:szCs w:val="28"/>
        </w:rPr>
      </w:pPr>
    </w:p>
    <w:p w14:paraId="1C10A4E0" w14:textId="77777777" w:rsidR="00FE4883" w:rsidRDefault="00FE4883">
      <w:pPr>
        <w:jc w:val="center"/>
        <w:outlineLvl w:val="0"/>
        <w:rPr>
          <w:sz w:val="28"/>
          <w:szCs w:val="28"/>
        </w:rPr>
      </w:pPr>
    </w:p>
    <w:p w14:paraId="4591DCD2" w14:textId="77777777" w:rsidR="00FE4883" w:rsidRDefault="00FE488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</w:p>
    <w:p w14:paraId="07D14E04" w14:textId="77777777" w:rsidR="00FE4883" w:rsidRDefault="00FE488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бюджетных ассигнований</w:t>
      </w:r>
    </w:p>
    <w:p w14:paraId="03AAAE3F" w14:textId="77777777" w:rsidR="00FE4883" w:rsidRPr="00DB0E8F" w:rsidRDefault="00FE4883" w:rsidP="00FE488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целевым статьям (муниципальным программ муниципального образования Кореновский </w:t>
      </w:r>
      <w:r w:rsidRPr="00DB0E8F">
        <w:rPr>
          <w:sz w:val="28"/>
          <w:szCs w:val="28"/>
        </w:rPr>
        <w:t xml:space="preserve">муниципальный район </w:t>
      </w:r>
    </w:p>
    <w:p w14:paraId="45EB629B" w14:textId="77777777" w:rsidR="00FE4883" w:rsidRDefault="00FE4883" w:rsidP="00FE4883">
      <w:pPr>
        <w:jc w:val="center"/>
        <w:outlineLvl w:val="0"/>
        <w:rPr>
          <w:sz w:val="28"/>
          <w:szCs w:val="28"/>
        </w:rPr>
      </w:pPr>
      <w:r w:rsidRPr="00DB0E8F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и непрограммным направлениям деятельности), группам видов расходов классификации расходов бюджетов на плановый период  2027и 2028 годов</w:t>
      </w:r>
    </w:p>
    <w:p w14:paraId="7232A53A" w14:textId="77777777" w:rsidR="00FE4883" w:rsidRDefault="00FE4883">
      <w:pPr>
        <w:jc w:val="right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71"/>
        <w:gridCol w:w="7622"/>
        <w:gridCol w:w="1835"/>
        <w:gridCol w:w="1130"/>
        <w:gridCol w:w="1834"/>
        <w:gridCol w:w="1694"/>
      </w:tblGrid>
      <w:tr w:rsidR="00FE4883" w:rsidRPr="00FE4883" w14:paraId="573986F9" w14:textId="77777777" w:rsidTr="00FE4883">
        <w:trPr>
          <w:tblHeader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F9A8D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№ п\п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D01D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13EA1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ЦСР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0812B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ВР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C24C99" w14:textId="77777777" w:rsidR="00FE4883" w:rsidRPr="00FE4883" w:rsidRDefault="00FE4883" w:rsidP="00FE4883">
            <w:pPr>
              <w:pStyle w:val="ac"/>
              <w:jc w:val="center"/>
              <w:rPr>
                <w:sz w:val="23"/>
                <w:szCs w:val="23"/>
              </w:rPr>
            </w:pPr>
            <w:r w:rsidRPr="00FE4883">
              <w:rPr>
                <w:rFonts w:eastAsia="Times New Roman"/>
                <w:sz w:val="23"/>
                <w:szCs w:val="23"/>
              </w:rPr>
              <w:t>2027 год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014ED2" w14:textId="77777777" w:rsidR="00FE4883" w:rsidRPr="00FE4883" w:rsidRDefault="00FE4883" w:rsidP="00FE4883">
            <w:pPr>
              <w:pStyle w:val="ac"/>
              <w:jc w:val="center"/>
              <w:rPr>
                <w:rFonts w:eastAsia="Times New Roman"/>
                <w:sz w:val="23"/>
                <w:szCs w:val="23"/>
              </w:rPr>
            </w:pPr>
            <w:r w:rsidRPr="00FE4883">
              <w:rPr>
                <w:rFonts w:eastAsia="Times New Roman"/>
                <w:sz w:val="23"/>
                <w:szCs w:val="23"/>
              </w:rPr>
              <w:t>2028 год</w:t>
            </w:r>
          </w:p>
        </w:tc>
      </w:tr>
      <w:tr w:rsidR="00FE4883" w:rsidRPr="00FE4883" w14:paraId="03419F31" w14:textId="77777777" w:rsidTr="00FE4883">
        <w:trPr>
          <w:trHeight w:val="418"/>
          <w:tblHeader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FBD4E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22E3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703A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845EE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63A095B" w14:textId="77777777" w:rsidR="00FE4883" w:rsidRPr="00FE4883" w:rsidRDefault="00FE4883" w:rsidP="00FE4883">
            <w:pPr>
              <w:pStyle w:val="ac"/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85B36F" w14:textId="77777777" w:rsidR="00FE4883" w:rsidRPr="00FE4883" w:rsidRDefault="00FE4883" w:rsidP="00FE4883">
            <w:pPr>
              <w:pStyle w:val="ac"/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</w:t>
            </w:r>
          </w:p>
        </w:tc>
      </w:tr>
      <w:tr w:rsidR="00FE4883" w:rsidRPr="00FE4883" w14:paraId="4D4A151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84C3A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521DD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ВСЕГО</w:t>
            </w:r>
          </w:p>
          <w:p w14:paraId="684F482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8F5A8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90007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116EF43B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3 014 342,5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9C3FD7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3 210 840,8</w:t>
            </w:r>
          </w:p>
        </w:tc>
      </w:tr>
      <w:tr w:rsidR="00FE4883" w:rsidRPr="00FE4883" w14:paraId="07DCBB6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E17E21B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49FBF9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547B50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0200000000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0B8F91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8F8FE7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175 238,2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909624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180 253,0</w:t>
            </w:r>
          </w:p>
        </w:tc>
      </w:tr>
      <w:tr w:rsidR="00FE4883" w:rsidRPr="00FE4883" w14:paraId="58A46EF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0ED7A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731A9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художественно-эстетического образования и воспитания детей и молодежи в муниципальном образовании Кореновский район.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CF4022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DC442C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3034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63 662,4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58684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68 448,6</w:t>
            </w:r>
          </w:p>
        </w:tc>
      </w:tr>
      <w:tr w:rsidR="00FE4883" w:rsidRPr="00FE4883" w14:paraId="5BD9F13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41BC0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D7C25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4692D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7C0DD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2C7CE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63 662,4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C064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63 713,9</w:t>
            </w:r>
          </w:p>
        </w:tc>
      </w:tr>
      <w:tr w:rsidR="00FE4883" w:rsidRPr="00FE4883" w14:paraId="50EE895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076AE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9CE1EE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944246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BF56F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780BE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63 084,5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6DBCB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63 126,9</w:t>
            </w:r>
          </w:p>
        </w:tc>
      </w:tr>
      <w:tr w:rsidR="00FE4883" w:rsidRPr="00FE4883" w14:paraId="4D768BC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A185B1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36ABAC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8C13B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DD793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80517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63 084,5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C1AF8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63 126,9</w:t>
            </w:r>
          </w:p>
        </w:tc>
      </w:tr>
      <w:tr w:rsidR="00FE4883" w:rsidRPr="00FE4883" w14:paraId="5AA78E4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DC452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56B5ED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8E121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5A24F9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494C1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351,0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F8A3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351,0</w:t>
            </w:r>
          </w:p>
        </w:tc>
      </w:tr>
      <w:tr w:rsidR="00FE4883" w:rsidRPr="00FE4883" w14:paraId="6A7ABD0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0AE24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97DAD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B35F8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643C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84C7A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351,0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EBE9F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351,0</w:t>
            </w:r>
          </w:p>
        </w:tc>
      </w:tr>
      <w:tr w:rsidR="00FE4883" w:rsidRPr="00FE4883" w14:paraId="688D4E7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B3C1B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1A639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6B6BD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156C6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ED707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226,9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0010B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236,0</w:t>
            </w:r>
          </w:p>
        </w:tc>
      </w:tr>
      <w:tr w:rsidR="00FE4883" w:rsidRPr="00FE4883" w14:paraId="152CCE3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08D26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7B72D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F22E6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EBD08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ABCF7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226,9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41FA5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236,0</w:t>
            </w:r>
          </w:p>
        </w:tc>
      </w:tr>
      <w:tr w:rsidR="00FE4883" w:rsidRPr="00FE4883" w14:paraId="38E7F04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EFF72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EAC9C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Субсидия на оснащение образовательных организаций в сфере культуры( детские школы искусств и училища) музыкальными инструментами, оборудованием и учебными материалами,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4C7D8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021Я500000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78D6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C2002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8D544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4734,7</w:t>
            </w:r>
          </w:p>
        </w:tc>
      </w:tr>
      <w:tr w:rsidR="00FE4883" w:rsidRPr="00FE4883" w14:paraId="72B705F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F9B99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52DCD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Субсидия на оснащение образовательных организаций в сфере культуры( детские школы искусств и училища) музыкальными инструментами, оборудованием и учебными материалами,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EEA99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021Я555190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EC504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D0B8D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50E6E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4734,7</w:t>
            </w:r>
          </w:p>
        </w:tc>
      </w:tr>
      <w:tr w:rsidR="00FE4883" w:rsidRPr="00FE4883" w14:paraId="60F0A58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6D54C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5989F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0DB8F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021Я555190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7CDFF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A844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55A0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4734,7</w:t>
            </w:r>
          </w:p>
        </w:tc>
      </w:tr>
      <w:tr w:rsidR="00FE4883" w:rsidRPr="00FE4883" w14:paraId="3B83770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0A87A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E01FAB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FB0B8E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F7035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48797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30 933,7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67FDE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30 962,8</w:t>
            </w:r>
          </w:p>
        </w:tc>
      </w:tr>
      <w:tr w:rsidR="00FE4883" w:rsidRPr="00FE4883" w14:paraId="5B8D8B0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7B378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0D9E3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  <w:p w14:paraId="147B86F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F5632E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EAD76C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56F9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30 933,7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AC282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30 962,8</w:t>
            </w:r>
          </w:p>
        </w:tc>
      </w:tr>
      <w:tr w:rsidR="00FE4883" w:rsidRPr="00FE4883" w14:paraId="3CEA0FB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1A849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5DB640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2598D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0220100590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F64E64B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E386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30 482,1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AF234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30 507,4</w:t>
            </w:r>
          </w:p>
        </w:tc>
      </w:tr>
      <w:tr w:rsidR="00FE4883" w:rsidRPr="00FE4883" w14:paraId="70FE4F1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6A025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E9F25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03E3B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0220100590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443FC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4F434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30 482,1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D5DFF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30 507,4</w:t>
            </w:r>
          </w:p>
        </w:tc>
      </w:tr>
      <w:tr w:rsidR="00FE4883" w:rsidRPr="00FE4883" w14:paraId="65C83FD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2CF3F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97C64F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9FA96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32B30E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0BE35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46,5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1E91B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43,0</w:t>
            </w:r>
          </w:p>
        </w:tc>
      </w:tr>
      <w:tr w:rsidR="00FE4883" w:rsidRPr="00FE4883" w14:paraId="45DBAA4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46F83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AC7A1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D5B69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CA11E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1D7E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46,5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9DB95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43,0</w:t>
            </w:r>
          </w:p>
        </w:tc>
      </w:tr>
      <w:tr w:rsidR="00FE4883" w:rsidRPr="00FE4883" w14:paraId="7E1F083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211D3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69DD1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543BC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02201L5190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85717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5FDDD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405,1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CD7C1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412,4</w:t>
            </w:r>
          </w:p>
        </w:tc>
      </w:tr>
      <w:tr w:rsidR="00FE4883" w:rsidRPr="00FE4883" w14:paraId="04E364B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8A867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543E8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F03BC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02201L5190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312C1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76159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405,1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268C5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412,4</w:t>
            </w:r>
          </w:p>
        </w:tc>
      </w:tr>
      <w:tr w:rsidR="00FE4883" w:rsidRPr="00FE4883" w14:paraId="00C6EC4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9C6CD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09620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039206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05A8F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304C8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78 143,8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F472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78 343,3</w:t>
            </w:r>
          </w:p>
        </w:tc>
      </w:tr>
      <w:tr w:rsidR="00FE4883" w:rsidRPr="00FE4883" w14:paraId="0EB699D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A633E0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5065E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район).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61DA1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0230100000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F8340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F055D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78 143,8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1B0C6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78 343,3</w:t>
            </w:r>
          </w:p>
        </w:tc>
      </w:tr>
      <w:tr w:rsidR="00FE4883" w:rsidRPr="00FE4883" w14:paraId="5503230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38943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9AC3EB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5AE23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A53BA3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EDA62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76 699,9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0CA42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76 899,4</w:t>
            </w:r>
          </w:p>
        </w:tc>
      </w:tr>
      <w:tr w:rsidR="00FE4883" w:rsidRPr="00FE4883" w14:paraId="56FE0C1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644EE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3337E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F45FE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0EEEB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E9A4C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76 699,9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62164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76 899,4</w:t>
            </w:r>
          </w:p>
        </w:tc>
      </w:tr>
      <w:tr w:rsidR="00FE4883" w:rsidRPr="00FE4883" w14:paraId="4D9191C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22CE2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4CB645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F93CC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0230110050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9D4B4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5CAF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1 443,9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C5351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1 443,9</w:t>
            </w:r>
          </w:p>
        </w:tc>
      </w:tr>
      <w:tr w:rsidR="00FE4883" w:rsidRPr="00FE4883" w14:paraId="551BD35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939AB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A393F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6FF54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0230110050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222F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868D30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1 443,9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E32BFF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1 443,9</w:t>
            </w:r>
          </w:p>
        </w:tc>
      </w:tr>
      <w:tr w:rsidR="00FE4883" w:rsidRPr="00FE4883" w14:paraId="134CBF3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888F3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EA4708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Отдельные мероприятия по реализации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B3DDE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54417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5FDFE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2 498,3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1C71F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2 498,3</w:t>
            </w:r>
          </w:p>
        </w:tc>
      </w:tr>
      <w:tr w:rsidR="00FE4883" w:rsidRPr="00FE4883" w14:paraId="06B28D3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4F5F9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1304D0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AC7B0E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0240100000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F98A40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397BA2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2 498,3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48F382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2 498,3</w:t>
            </w:r>
          </w:p>
        </w:tc>
      </w:tr>
      <w:tr w:rsidR="00FE4883" w:rsidRPr="00FE4883" w14:paraId="3EBEDB2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AE0E37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82BCDE" w14:textId="77777777" w:rsidR="00FE4883" w:rsidRPr="00FE4883" w:rsidRDefault="00FE4883" w:rsidP="00FE4883">
            <w:pPr>
              <w:jc w:val="both"/>
              <w:outlineLvl w:val="4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9487C8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0240100190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29FCA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CEED03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2 498,3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674B41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2 498,3</w:t>
            </w:r>
          </w:p>
        </w:tc>
      </w:tr>
      <w:tr w:rsidR="00FE4883" w:rsidRPr="00FE4883" w14:paraId="2AA11F1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EB09A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DEA11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D5C8A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0240100190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7F0FA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88258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2 433,8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13834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2 433,8</w:t>
            </w:r>
          </w:p>
        </w:tc>
      </w:tr>
      <w:tr w:rsidR="00FE4883" w:rsidRPr="00FE4883" w14:paraId="17C6DB4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3210B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B81D2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42ADB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0240100190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0E585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5EB5F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7710A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64,5</w:t>
            </w:r>
          </w:p>
        </w:tc>
      </w:tr>
      <w:tr w:rsidR="00FE4883" w:rsidRPr="00FE4883" w14:paraId="79384CF1" w14:textId="77777777" w:rsidTr="00FE4883">
        <w:trPr>
          <w:trHeight w:val="74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D7930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314C83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образовании Кореновский муниципальный  район Краснодарского края»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5121EA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0300000000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8F1687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60111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994,0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7C3CE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994,0</w:t>
            </w:r>
          </w:p>
        </w:tc>
      </w:tr>
      <w:tr w:rsidR="00FE4883" w:rsidRPr="00FE4883" w14:paraId="7A063CC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ECA52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88765A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Поддержка малого и среднего предпринимательства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31228C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0310000000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075C7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73ABD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93D9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700F035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561AB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4B034A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CA2BE9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0310100000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03779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0EBB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2B0FE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223D3D4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00E1D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E429C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24889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9A0BD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C5D76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E66F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1AB4223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63897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9D12B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E4B03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48A90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8998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AE7B1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5DFEC4F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90F55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21CDC5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Формирование инвестиционной привлекательности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DFE85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0320000000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E223E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88593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D470F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</w:tr>
      <w:tr w:rsidR="00FE4883" w:rsidRPr="00FE4883" w14:paraId="76C2068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D62C2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682BB4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Создание инвестиционно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61954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0320100000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A9569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6B610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762DA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</w:tr>
      <w:tr w:rsidR="00FE4883" w:rsidRPr="00FE4883" w14:paraId="505FD59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8259D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BD6871" w14:textId="77777777" w:rsidR="00FE4883" w:rsidRPr="00FE4883" w:rsidRDefault="00FE4883" w:rsidP="00FE4883">
            <w:pPr>
              <w:tabs>
                <w:tab w:val="left" w:pos="2059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5CA10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0320110050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9950D9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BF52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E5F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</w:tr>
      <w:tr w:rsidR="00FE4883" w:rsidRPr="00FE4883" w14:paraId="28DE7DB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9167B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44558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9226E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0320110050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EA9C4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79D9A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A0E7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944,0</w:t>
            </w:r>
          </w:p>
        </w:tc>
      </w:tr>
      <w:tr w:rsidR="00FE4883" w:rsidRPr="00FE4883" w14:paraId="37626D4C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8A5369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3</w:t>
            </w: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AED33D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муниципальный  район Краснодарского края на 2024-2028 годы»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EA9ACE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0500000000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41D442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78D8E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3 333,0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2598C4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3 039,0</w:t>
            </w:r>
          </w:p>
        </w:tc>
      </w:tr>
      <w:tr w:rsidR="00FE4883" w:rsidRPr="00FE4883" w14:paraId="6556123A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07CB2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08BEFB" w14:textId="77777777" w:rsidR="00FE4883" w:rsidRPr="00FE4883" w:rsidRDefault="00FE4883" w:rsidP="00FE4883">
            <w:pPr>
              <w:tabs>
                <w:tab w:val="left" w:pos="5331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Совершенствование системы ГО, защита населения от ЧС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935EA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0510000000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6A3F5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039ED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F27A9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1 700,0</w:t>
            </w:r>
          </w:p>
        </w:tc>
      </w:tr>
      <w:tr w:rsidR="00FE4883" w:rsidRPr="00FE4883" w14:paraId="17F7BEBA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06225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5F892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1E07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0510100000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08C07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CBB6F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3734F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1 700,0</w:t>
            </w:r>
          </w:p>
        </w:tc>
      </w:tr>
      <w:tr w:rsidR="00FE4883" w:rsidRPr="00FE4883" w14:paraId="534411B6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5C94A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BE9AA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402BB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0510110050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DB1D0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F5327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9DDD6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1 700,0</w:t>
            </w:r>
          </w:p>
        </w:tc>
      </w:tr>
      <w:tr w:rsidR="00FE4883" w:rsidRPr="00FE4883" w14:paraId="080A17A2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6843A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F8B4B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398F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0510110050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540A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3637B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0557E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1 700,0</w:t>
            </w:r>
          </w:p>
        </w:tc>
      </w:tr>
      <w:tr w:rsidR="00FE4883" w:rsidRPr="00FE4883" w14:paraId="20887D53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3945B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35641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Совершенствование системы оповещения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4D869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0520000000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305C1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48C78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1B473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580,0</w:t>
            </w:r>
          </w:p>
        </w:tc>
      </w:tr>
      <w:tr w:rsidR="00FE4883" w:rsidRPr="00FE4883" w14:paraId="059DD7F7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3C994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D1984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CCBBC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0520100000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4DB50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26129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A36D1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580,0</w:t>
            </w:r>
          </w:p>
        </w:tc>
      </w:tr>
      <w:tr w:rsidR="00FE4883" w:rsidRPr="00FE4883" w14:paraId="53EDF75C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72DDD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B498E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59D6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0520110050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884E1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27A52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F7FE9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580,0</w:t>
            </w:r>
          </w:p>
        </w:tc>
      </w:tr>
      <w:tr w:rsidR="00FE4883" w:rsidRPr="00FE4883" w14:paraId="78B6945D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3779D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49D26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1A3E6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0520110050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D8754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17A3F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FA3B0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580,0</w:t>
            </w:r>
          </w:p>
        </w:tc>
      </w:tr>
      <w:tr w:rsidR="00FE4883" w:rsidRPr="00FE4883" w14:paraId="33AB0600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66AF7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674A6A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Антитеррористическая защищенность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9EB5F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0530000000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B705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57A10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CA5E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7F30221C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311EBA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18AC568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Совершенствование системы 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C3E8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0530100000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C68E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57E37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BED64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1F011437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49979B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DF50E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2F654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0530110050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4DAAA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9818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F0553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61619E58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714C8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91FED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EA89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0530110050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9EAB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283AF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6C00A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50,0</w:t>
            </w:r>
          </w:p>
        </w:tc>
      </w:tr>
      <w:tr w:rsidR="00FE4883" w:rsidRPr="00FE4883" w14:paraId="20FCC57E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047F1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8C8F7D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Профилактика правонарушений и укрепление правопорядка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698B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0540000000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0FCBC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0852E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612CB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00423246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312CF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97EB49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2A0F4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0540100000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992D1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64002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66E3E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1A06FEAB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8F45A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6EECA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7ACA7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0540110050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B5A5C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A56A6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EFEA9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7A0A2D58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64A3D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EF228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0CC60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0540110050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15AF5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F5852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0251D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5651C646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7A886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D07006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66797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0550000000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4E713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59500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5FCD3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4920990D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3043D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A79C32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2005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0550100000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718A1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CBA3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39CAA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7D591C80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9C518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F07EA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37F25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0550110050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58AF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3F549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9D15C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31B9DF02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A756F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BFC39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BFD98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0550110050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0960D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D6076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E6E3B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6700DC6F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AD242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517AAA" w14:textId="77777777" w:rsidR="00FE4883" w:rsidRPr="00FE4883" w:rsidRDefault="00FE4883" w:rsidP="00FE4883">
            <w:pPr>
              <w:tabs>
                <w:tab w:val="left" w:pos="2276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Государственная политика по возрождению и развитию казачества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DB749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0560000000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14C4D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0028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FD1AF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</w:tr>
      <w:tr w:rsidR="00FE4883" w:rsidRPr="00FE4883" w14:paraId="4A03BA2C" w14:textId="77777777" w:rsidTr="00FE4883">
        <w:tc>
          <w:tcPr>
            <w:tcW w:w="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1572A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DC52D2" w14:textId="77777777" w:rsidR="00FE4883" w:rsidRPr="00FE4883" w:rsidRDefault="00FE4883" w:rsidP="00FE4883">
            <w:pPr>
              <w:tabs>
                <w:tab w:val="left" w:pos="2276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1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6240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0560100000</w:t>
            </w: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52F0E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EFE68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  <w:tc>
          <w:tcPr>
            <w:tcW w:w="1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6B3CA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</w:tr>
      <w:tr w:rsidR="00FE4883" w:rsidRPr="00FE4883" w14:paraId="1710D09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0A1775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32A57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01B3E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0560110050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5F3BE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8A9D8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C956B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</w:tr>
      <w:tr w:rsidR="00FE4883" w:rsidRPr="00FE4883" w14:paraId="2863218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1F4BC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AC0FF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ECCFB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0560110050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E8A1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7E056F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A36B9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624,0</w:t>
            </w:r>
          </w:p>
        </w:tc>
      </w:tr>
      <w:tr w:rsidR="00FE4883" w:rsidRPr="00FE4883" w14:paraId="4C78B20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08F454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4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9229A3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края»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541413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931024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DF1CDB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62C6FD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2 025,3</w:t>
            </w:r>
          </w:p>
        </w:tc>
      </w:tr>
      <w:tr w:rsidR="00FE4883" w:rsidRPr="00FE4883" w14:paraId="2AEFB5E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5363E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2C843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D7F52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0610000000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E509E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BA8F6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1B649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2 025,3</w:t>
            </w:r>
          </w:p>
        </w:tc>
      </w:tr>
      <w:tr w:rsidR="00FE4883" w:rsidRPr="00FE4883" w14:paraId="3E5B58D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23055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8F9B1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Эффективное управление земельными и муниципальным имуществом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33D90B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0610100000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E530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93687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1A773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2 025,3</w:t>
            </w:r>
          </w:p>
        </w:tc>
      </w:tr>
      <w:tr w:rsidR="00FE4883" w:rsidRPr="00FE4883" w14:paraId="5BCC5F2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16CC36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90BA8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4FC54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4FE32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CAF98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2 025,3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D3BB7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2 025,3</w:t>
            </w:r>
          </w:p>
        </w:tc>
      </w:tr>
      <w:tr w:rsidR="00FE4883" w:rsidRPr="00FE4883" w14:paraId="3B3769B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6B7CF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A4E34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AEBC7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8197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96059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1 975,3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60660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1 975,3</w:t>
            </w:r>
          </w:p>
        </w:tc>
      </w:tr>
      <w:tr w:rsidR="00FE4883" w:rsidRPr="00FE4883" w14:paraId="37C0450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DF9AB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40889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C52F0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AAB4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DD733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99F7B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50,0</w:t>
            </w:r>
          </w:p>
        </w:tc>
      </w:tr>
      <w:tr w:rsidR="00FE4883" w:rsidRPr="00FE4883" w14:paraId="724D1B5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24DD74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5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50A906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"Обеспечение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7104A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CC3A5B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E79E09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43 783,5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A6851A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47 432,1</w:t>
            </w:r>
          </w:p>
        </w:tc>
      </w:tr>
      <w:tr w:rsidR="00FE4883" w:rsidRPr="00FE4883" w14:paraId="4DA588D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1FFF0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88732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B6B2C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0710000000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F54FB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FEF32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43 783,5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C2B4F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47 432,1</w:t>
            </w:r>
          </w:p>
        </w:tc>
      </w:tr>
      <w:tr w:rsidR="00FE4883" w:rsidRPr="00FE4883" w14:paraId="39F5FE4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7EF4B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7F308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75844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0710100000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60A4C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9F6D3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43 783,5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2CE26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47 432,1</w:t>
            </w:r>
          </w:p>
        </w:tc>
      </w:tr>
      <w:tr w:rsidR="00FE4883" w:rsidRPr="00FE4883" w14:paraId="06838D8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27DAFB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08A11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186A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07101R0820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BCD82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BE03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7 290,2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9169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7 290,2</w:t>
            </w:r>
          </w:p>
        </w:tc>
      </w:tr>
      <w:tr w:rsidR="00FE4883" w:rsidRPr="00FE4883" w14:paraId="10AB8B9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D8E966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7EF63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B7DE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07101R0820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CD10F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11124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7 290,2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F6DDE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7 290,2</w:t>
            </w:r>
          </w:p>
        </w:tc>
      </w:tr>
      <w:tr w:rsidR="00FE4883" w:rsidRPr="00FE4883" w14:paraId="0000FC9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15D6F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E4E92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D01BD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07101А0820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C9995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0CA2C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36 493,3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CD96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40 141,9</w:t>
            </w:r>
          </w:p>
        </w:tc>
      </w:tr>
      <w:tr w:rsidR="00FE4883" w:rsidRPr="00FE4883" w14:paraId="5D74C03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0E7A86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33D54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88E6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07101А0820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014AB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9C681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36 493,3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51D56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40 141,9</w:t>
            </w:r>
          </w:p>
        </w:tc>
      </w:tr>
      <w:tr w:rsidR="00FE4883" w:rsidRPr="00FE4883" w14:paraId="1224A65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FEBD41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AF62D8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«Противодействие коррупции на территории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6FD874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0800000000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CFA7C3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63EAF0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38BFD8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1,3</w:t>
            </w:r>
          </w:p>
        </w:tc>
      </w:tr>
      <w:tr w:rsidR="00FE4883" w:rsidRPr="00FE4883" w14:paraId="018AF7C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0D848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A15E92" w14:textId="77777777" w:rsidR="00FE4883" w:rsidRPr="00FE4883" w:rsidRDefault="00FE4883" w:rsidP="00FE4883">
            <w:pPr>
              <w:tabs>
                <w:tab w:val="left" w:pos="1517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1B5DDB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0810000000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082ED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F9DB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583F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</w:tr>
      <w:tr w:rsidR="00FE4883" w:rsidRPr="00FE4883" w14:paraId="75027C8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4FD12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1697E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Повышение эффективности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CF92E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0810100000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4465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F8380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891BF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</w:tr>
      <w:tr w:rsidR="00FE4883" w:rsidRPr="00FE4883" w14:paraId="4E3081F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70A19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F4B1A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50B86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BFF62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52233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1E871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</w:tr>
      <w:tr w:rsidR="00FE4883" w:rsidRPr="00FE4883" w14:paraId="0EE6C14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F61AE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72B84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155E8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D750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3296A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C9D46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1,3</w:t>
            </w:r>
          </w:p>
        </w:tc>
      </w:tr>
      <w:tr w:rsidR="00FE4883" w:rsidRPr="00FE4883" w14:paraId="3A75924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906674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7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B73E71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E347C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0900000000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453ECA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86864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4 316,1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DA22CB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4 316,1</w:t>
            </w:r>
          </w:p>
        </w:tc>
      </w:tr>
      <w:tr w:rsidR="00FE4883" w:rsidRPr="00FE4883" w14:paraId="11EF526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78662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F4F71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B8C5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7B327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4C558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3 476,1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79E26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3 476,1</w:t>
            </w:r>
          </w:p>
        </w:tc>
      </w:tr>
      <w:tr w:rsidR="00FE4883" w:rsidRPr="00FE4883" w14:paraId="6C7093F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38E9C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6C244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B93E4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969B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DA832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3 476,1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E6770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3 476,1</w:t>
            </w:r>
          </w:p>
        </w:tc>
      </w:tr>
      <w:tr w:rsidR="00FE4883" w:rsidRPr="00FE4883" w14:paraId="11F869D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EA525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64953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BD23C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11E67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C2B83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800,0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22328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800,0</w:t>
            </w:r>
          </w:p>
        </w:tc>
      </w:tr>
      <w:tr w:rsidR="00FE4883" w:rsidRPr="00FE4883" w14:paraId="3E3E9D8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02057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97CF2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F355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09101</w:t>
            </w:r>
            <w:r w:rsidRPr="00FE4883">
              <w:rPr>
                <w:sz w:val="23"/>
                <w:szCs w:val="23"/>
                <w:lang w:val="en-US"/>
              </w:rPr>
              <w:t>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25E42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AE958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AAD1C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240,0</w:t>
            </w:r>
          </w:p>
        </w:tc>
      </w:tr>
      <w:tr w:rsidR="00FE4883" w:rsidRPr="00FE4883" w14:paraId="0A7543E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2F176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0A14A1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A5453C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09101</w:t>
            </w:r>
            <w:r w:rsidRPr="00FE4883">
              <w:rPr>
                <w:sz w:val="23"/>
                <w:szCs w:val="23"/>
                <w:lang w:val="en-US"/>
              </w:rPr>
              <w:t>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5DBB3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E4954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3EE21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200,0</w:t>
            </w:r>
          </w:p>
        </w:tc>
      </w:tr>
      <w:tr w:rsidR="00FE4883" w:rsidRPr="00FE4883" w14:paraId="5635BCF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BAFF2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DBA69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935290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09101</w:t>
            </w:r>
            <w:r w:rsidRPr="00FE4883">
              <w:rPr>
                <w:sz w:val="23"/>
                <w:szCs w:val="23"/>
                <w:lang w:val="en-US"/>
              </w:rPr>
              <w:t>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D3386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26A17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0CAC2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360,0</w:t>
            </w:r>
          </w:p>
        </w:tc>
      </w:tr>
      <w:tr w:rsidR="00FE4883" w:rsidRPr="00FE4883" w14:paraId="195462D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9F5DA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AD85DD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947485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</w:rPr>
              <w:t>09101</w:t>
            </w:r>
            <w:r w:rsidRPr="00FE4883">
              <w:rPr>
                <w:sz w:val="23"/>
                <w:szCs w:val="23"/>
                <w:lang w:val="en-US"/>
              </w:rPr>
              <w:t>S2820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46D860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E7AE5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2 676,1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184D26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2 676,1</w:t>
            </w:r>
          </w:p>
        </w:tc>
      </w:tr>
      <w:tr w:rsidR="00FE4883" w:rsidRPr="00FE4883" w14:paraId="05B0611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6119F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2CF6BD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026F6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09101S2820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7790F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020EF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2 676,1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0486B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2 676,1</w:t>
            </w:r>
          </w:p>
        </w:tc>
      </w:tr>
      <w:tr w:rsidR="00FE4883" w:rsidRPr="00FE4883" w14:paraId="108A141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895D9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D8201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Меры социальной поддержки работников физической культуры и спорта в муниципальном образовании Кореновский район на 2024-2028 годы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5472C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C3A3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66CDC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F094D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</w:tr>
      <w:tr w:rsidR="00FE4883" w:rsidRPr="00FE4883" w14:paraId="763B4AA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C32252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C81EB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  <w:p w14:paraId="7A4FFCC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A0EFA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179F1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3EBD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F0F03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</w:tr>
      <w:tr w:rsidR="00FE4883" w:rsidRPr="00FE4883" w14:paraId="3A8AAF6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AB29F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754E48" w14:textId="77777777" w:rsidR="00FE4883" w:rsidRPr="00FE4883" w:rsidRDefault="00FE4883" w:rsidP="00FE4883">
            <w:pPr>
              <w:tabs>
                <w:tab w:val="left" w:pos="3888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48F56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FC253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2BDDC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E739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</w:tr>
      <w:tr w:rsidR="00FE4883" w:rsidRPr="00FE4883" w14:paraId="4C7751D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76B8C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9BD8B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D62C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0920110050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63642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05153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0AAC0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840,0</w:t>
            </w:r>
          </w:p>
        </w:tc>
      </w:tr>
      <w:tr w:rsidR="00FE4883" w:rsidRPr="00FE4883" w14:paraId="1DCA13D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8BFE07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8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9D0040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«Развитие муниципальной службы в администрации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1F6973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F1D1E39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1D221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B1745D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75,0</w:t>
            </w:r>
          </w:p>
        </w:tc>
      </w:tr>
      <w:tr w:rsidR="00FE4883" w:rsidRPr="00FE4883" w14:paraId="1BB061A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67E2D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7633B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ABA73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3A9C6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8E264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605BD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09752CD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A045D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A4766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5F9F8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77711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39FC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8D655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6FF706D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453DF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66359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22E9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669E3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CF7AB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A3B22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00E01DA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CE638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CD5B4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34A5C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C80F5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0267B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516D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75,0</w:t>
            </w:r>
          </w:p>
        </w:tc>
      </w:tr>
      <w:tr w:rsidR="00FE4883" w:rsidRPr="00FE4883" w14:paraId="3EDC7F6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DD8F51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9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ECFEA7F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63E7D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C1C8D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43DB77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4756E0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7 200,0</w:t>
            </w:r>
          </w:p>
        </w:tc>
      </w:tr>
      <w:tr w:rsidR="00FE4883" w:rsidRPr="00FE4883" w14:paraId="68971CD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107CD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91351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ADB08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5A25B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652B2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3468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</w:tr>
      <w:tr w:rsidR="00FE4883" w:rsidRPr="00FE4883" w14:paraId="58C8EE0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39B4D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DAEB4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район, ежемесячных денежных выплат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7FE5F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A62E4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49B22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447F0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</w:tr>
      <w:tr w:rsidR="00FE4883" w:rsidRPr="00FE4883" w14:paraId="7B6C25A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5F6F6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40E65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D11BA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1EA85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2BEC5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159E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</w:tr>
      <w:tr w:rsidR="00FE4883" w:rsidRPr="00FE4883" w14:paraId="10C766D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EE226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AAD16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309D1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0622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5B62A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E5B11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7 200,0</w:t>
            </w:r>
          </w:p>
        </w:tc>
      </w:tr>
      <w:tr w:rsidR="00FE4883" w:rsidRPr="00FE4883" w14:paraId="6470402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C13BB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0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1DC89C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 «Построение и внедрение АПК «Безопасный город» на территории муниципального образования Кореновский  муниципальный  район Краснодарского края на  2024-2028 годы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A5C152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1200000000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F6268E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31DF2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4B3655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1 286,4</w:t>
            </w:r>
          </w:p>
        </w:tc>
      </w:tr>
      <w:tr w:rsidR="00FE4883" w:rsidRPr="00FE4883" w14:paraId="6B3A1A0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5B14B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37129D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D1F23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1210000000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46185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21E00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9C9CD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</w:tr>
      <w:tr w:rsidR="00FE4883" w:rsidRPr="00FE4883" w14:paraId="3D0726E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057FA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FEB596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88EA6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1210100000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9519A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0615B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7C564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</w:tr>
      <w:tr w:rsidR="00FE4883" w:rsidRPr="00FE4883" w14:paraId="5731D66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6D4E5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62D7F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03E45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5BADA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20D306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4C8FB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</w:tr>
      <w:tr w:rsidR="00FE4883" w:rsidRPr="00FE4883" w14:paraId="42EB8CB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FB7B2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B1189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08DE8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1210110050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4E999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66416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E8755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1 286,4</w:t>
            </w:r>
          </w:p>
        </w:tc>
      </w:tr>
      <w:tr w:rsidR="00FE4883" w:rsidRPr="00FE4883" w14:paraId="7A5E12C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81FBC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A5F7EF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«Стимулирование активного участия граждан в социально-экономическом развитии Кореновского  муниципальный район Краснодарского края на 2024 – 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256D75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1500000000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E4EEFA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B0E5F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739D14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300,0</w:t>
            </w:r>
          </w:p>
        </w:tc>
      </w:tr>
      <w:tr w:rsidR="00FE4883" w:rsidRPr="00FE4883" w14:paraId="17ECCDD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04637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69BFF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F5ABB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1510000000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C853A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3F24C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72171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300,0</w:t>
            </w:r>
          </w:p>
        </w:tc>
      </w:tr>
      <w:tr w:rsidR="00FE4883" w:rsidRPr="00FE4883" w14:paraId="452E961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A2381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4F2CB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Поощрение жителей муниципального образования Кореновский район,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73384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1510100000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42E6C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9CBBE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E19C1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300,0</w:t>
            </w:r>
          </w:p>
        </w:tc>
      </w:tr>
      <w:tr w:rsidR="00FE4883" w:rsidRPr="00FE4883" w14:paraId="0C758DA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4002D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DBA19F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822DF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1510110050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29F0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EB6A6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5DF466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300,0</w:t>
            </w:r>
          </w:p>
        </w:tc>
      </w:tr>
      <w:tr w:rsidR="00FE4883" w:rsidRPr="00FE4883" w14:paraId="7C5D0DF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C7F3A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DBCEB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95E74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1510110050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D792E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2C3DA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185,1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46FCC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185,1</w:t>
            </w:r>
          </w:p>
        </w:tc>
      </w:tr>
      <w:tr w:rsidR="00FE4883" w:rsidRPr="00FE4883" w14:paraId="2AEDAA9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EE10E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0C3D8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A106F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1510110050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94D79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1ED92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114,9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7E64C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114,9</w:t>
            </w:r>
          </w:p>
        </w:tc>
      </w:tr>
      <w:tr w:rsidR="00FE4883" w:rsidRPr="00FE4883" w14:paraId="11B9664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B663C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1FC6D4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«Реализация  инициативных  проектов 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1B898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7904E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BEA0A2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254AF4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1 000,0</w:t>
            </w:r>
          </w:p>
        </w:tc>
      </w:tr>
      <w:tr w:rsidR="00FE4883" w:rsidRPr="00FE4883" w14:paraId="4A4DC60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94AFD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2BB2D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7897C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62A30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15FEB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D8A56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</w:tr>
      <w:tr w:rsidR="00FE4883" w:rsidRPr="00FE4883" w14:paraId="055CA71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B3703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E5784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44046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69974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DD003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5E292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</w:tr>
      <w:tr w:rsidR="00FE4883" w:rsidRPr="00FE4883" w14:paraId="25264AC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82D78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92218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1D956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F899C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315F6F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26F8D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</w:tr>
      <w:tr w:rsidR="00FE4883" w:rsidRPr="00FE4883" w14:paraId="69FB46D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10280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DCB66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4DDAF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D712C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F7066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BC545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1 000,0</w:t>
            </w:r>
          </w:p>
        </w:tc>
      </w:tr>
      <w:tr w:rsidR="00FE4883" w:rsidRPr="00FE4883" w14:paraId="3923E06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D8C43F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3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ED9C8D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9B83C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1AFF6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C4CCF0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F6E7B5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3 531,9</w:t>
            </w:r>
          </w:p>
        </w:tc>
      </w:tr>
      <w:tr w:rsidR="00FE4883" w:rsidRPr="00FE4883" w14:paraId="55FF022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64742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C8165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0DE73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6BFA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6792F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7DD27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</w:tr>
      <w:tr w:rsidR="00FE4883" w:rsidRPr="00FE4883" w14:paraId="3209746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03835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D27846" w14:textId="77777777" w:rsidR="00FE4883" w:rsidRPr="00FE4883" w:rsidRDefault="00FE4883" w:rsidP="00FE4883">
            <w:pPr>
              <w:jc w:val="both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5CDCD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90DB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4399F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75BE1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</w:tr>
      <w:tr w:rsidR="00FE4883" w:rsidRPr="00FE4883" w14:paraId="59E6ED1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C398A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C3A3C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6E8E6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59534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DD2A3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A9E5EF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</w:tr>
      <w:tr w:rsidR="00FE4883" w:rsidRPr="00FE4883" w14:paraId="4980C58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239C4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2FE7D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DF552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D30F8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07EE8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56C99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3 531,9</w:t>
            </w:r>
          </w:p>
        </w:tc>
      </w:tr>
      <w:tr w:rsidR="00FE4883" w:rsidRPr="00FE4883" w14:paraId="2F97D89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26A8CD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4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26BBBB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«Молодежь Кореновского  муниципальный района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FCC72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1800000000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7020CA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A6E37D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7200DD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1 000,0</w:t>
            </w:r>
          </w:p>
        </w:tc>
      </w:tr>
      <w:tr w:rsidR="00FE4883" w:rsidRPr="00FE4883" w14:paraId="6632076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5C8BB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69DA0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DE2ED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B8927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D823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C4425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</w:tr>
      <w:tr w:rsidR="00FE4883" w:rsidRPr="00FE4883" w14:paraId="4CA7CAC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52E7A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8E382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0D10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3A156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540B2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3C9EE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</w:tr>
      <w:tr w:rsidR="00FE4883" w:rsidRPr="00FE4883" w14:paraId="2080388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1AC7C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A6ED97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99583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DAE3D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648EF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CD995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</w:tr>
      <w:tr w:rsidR="00FE4883" w:rsidRPr="00FE4883" w14:paraId="65F6E12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058D6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A0E73A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7768D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AFEE4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7E3F7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56E75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</w:tr>
      <w:tr w:rsidR="00FE4883" w:rsidRPr="00FE4883" w14:paraId="73499AD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27A2FA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5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A4318D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0DDB2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1900000000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9DDE8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6DEB8E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19 813,3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F2879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19 813,3</w:t>
            </w:r>
          </w:p>
        </w:tc>
      </w:tr>
      <w:tr w:rsidR="00FE4883" w:rsidRPr="00FE4883" w14:paraId="33002C8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C690F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B404D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29521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3E19F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77D82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AC107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</w:tr>
      <w:tr w:rsidR="00FE4883" w:rsidRPr="00FE4883" w14:paraId="7DB6C69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B7F5B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5AC87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CA878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BD31C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2ACDC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24E6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</w:tr>
      <w:tr w:rsidR="00FE4883" w:rsidRPr="00FE4883" w14:paraId="750939F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EEA98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EADCA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1F3A5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0D453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25184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208E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</w:tr>
      <w:tr w:rsidR="00FE4883" w:rsidRPr="00FE4883" w14:paraId="2D83C63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02BAC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C39D7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7D855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7279D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B9B99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110F4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60,0</w:t>
            </w:r>
          </w:p>
        </w:tc>
      </w:tr>
      <w:tr w:rsidR="00FE4883" w:rsidRPr="00FE4883" w14:paraId="09A3001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5851B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43F7F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8C2B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80C61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3CC6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19 753,3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85308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19 753,3</w:t>
            </w:r>
          </w:p>
        </w:tc>
      </w:tr>
      <w:tr w:rsidR="00FE4883" w:rsidRPr="00FE4883" w14:paraId="46BD4DA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481FF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FE3E5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AB392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BC259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FB1A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5 490,0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2CCCE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5 490,0</w:t>
            </w:r>
          </w:p>
        </w:tc>
      </w:tr>
      <w:tr w:rsidR="00FE4883" w:rsidRPr="00FE4883" w14:paraId="24DD8A5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57C44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11806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77DA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05DCE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F86E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B5C89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</w:tr>
      <w:tr w:rsidR="00FE4883" w:rsidRPr="00FE4883" w14:paraId="7A7824A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10457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46436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95418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FEBF5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FF3F6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3021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</w:tr>
      <w:tr w:rsidR="00FE4883" w:rsidRPr="00FE4883" w14:paraId="0B6EC0F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2338C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459B3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61132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28AE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BBAE4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19EB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</w:tr>
      <w:tr w:rsidR="00FE4883" w:rsidRPr="00FE4883" w14:paraId="25F2E66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EE07E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B1A43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F501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41EF2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81798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1EE9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1 000,0</w:t>
            </w:r>
          </w:p>
        </w:tc>
      </w:tr>
      <w:tr w:rsidR="00FE4883" w:rsidRPr="00FE4883" w14:paraId="477304C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7E7E3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BC308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9DDE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1920160913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63C37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4EAF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AA0AF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43FBB31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8A981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F874E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A8B82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1920160913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AC7C0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1F725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730E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1F6863C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11A1D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7A88F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E4B5E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1920160914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245BA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DC119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3 810,0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9ADEF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3 810,0</w:t>
            </w:r>
          </w:p>
        </w:tc>
      </w:tr>
      <w:tr w:rsidR="00FE4883" w:rsidRPr="00FE4883" w14:paraId="5E73AF4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C9808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5542D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F3077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1920160914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72D9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0C474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3 810,0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171B0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3 810,0</w:t>
            </w:r>
          </w:p>
        </w:tc>
      </w:tr>
      <w:tr w:rsidR="00FE4883" w:rsidRPr="00FE4883" w14:paraId="5C4B776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1846A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5B6B4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систем капельного орошения для ведения овощеводства.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2F713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1920160915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1800F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E9A20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F8C28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90,0</w:t>
            </w:r>
          </w:p>
        </w:tc>
      </w:tr>
      <w:tr w:rsidR="00FE4883" w:rsidRPr="00FE4883" w14:paraId="769D0AC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318E4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2B1E8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3F86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1920160915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1990B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D166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5C6BB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90,0</w:t>
            </w:r>
          </w:p>
        </w:tc>
      </w:tr>
      <w:tr w:rsidR="00FE4883" w:rsidRPr="00FE4883" w14:paraId="78C254B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B3FA3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93F6F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761E6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1920160917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7A0B1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088D4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20DCC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7F89BD3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38166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C0D41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968D8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1920160917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6BFDC2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6D2D1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67A7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1D8D3E1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2CC01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D14B5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 технологического оборудования для животноводства и птицеводства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43B8B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1920160919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1257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B61EA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C2E9B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80,0</w:t>
            </w:r>
          </w:p>
        </w:tc>
      </w:tr>
      <w:tr w:rsidR="00FE4883" w:rsidRPr="00FE4883" w14:paraId="0CC7315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94CB8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51EB7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C2144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1920160919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9009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C4D38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F40DE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80,0</w:t>
            </w:r>
          </w:p>
        </w:tc>
      </w:tr>
      <w:tr w:rsidR="00FE4883" w:rsidRPr="00FE4883" w14:paraId="6EFBA42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BB996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F938B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 по наращиванию поголовья коров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00DF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192016091К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F8D0AB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E147A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85BEF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24D94BB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D6629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90E14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1FDB0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192016091К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2375A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64C7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58B30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36A1266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3A977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D10D2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F2DD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333B74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0ABC1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DE99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630,0</w:t>
            </w:r>
          </w:p>
        </w:tc>
      </w:tr>
      <w:tr w:rsidR="00FE4883" w:rsidRPr="00FE4883" w14:paraId="146B2C0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4B82E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EAB6C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73EE9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192026091E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39473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1C869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63597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02C7565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85CD0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E18863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E2278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192026091E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13325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7E4A2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F0B11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79F05CB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471E6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66C32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5A205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192026091F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985E2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6124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C5523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410,0</w:t>
            </w:r>
          </w:p>
        </w:tc>
      </w:tr>
      <w:tr w:rsidR="00FE4883" w:rsidRPr="00FE4883" w14:paraId="5985D15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2132D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A9419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4640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192026091F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37B21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B77B6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0561C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410,0</w:t>
            </w:r>
          </w:p>
        </w:tc>
      </w:tr>
      <w:tr w:rsidR="00FE4883" w:rsidRPr="00FE4883" w14:paraId="5F8B1BE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BC9E3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0F8DB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BD3DA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192026091G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F275F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A4B08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158B3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46AC51B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B9E24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2A9F9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38A5E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192026091G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40ED5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DE612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41DC4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15255B3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C846C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5023F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молодняка кроликов, гусей, индеек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7FEB1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6A5B3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3B58D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CB87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0D9015C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2989C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984D1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D37B5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2EE9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C2D4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625CD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402C1C8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A0F25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7E25D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строительство теплиц для выращивания овощей и (или) ягод в защищенном грунте (ЛПХ)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A7F47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192026091Y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E8FC3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2167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9EEE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4D43053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4EB18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FE072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660F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192026091Y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6F9B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C03E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1F56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1D0F9DC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2BC74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87DA4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CDFBE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45E7F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E001A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11 608,3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AB921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11 608,3</w:t>
            </w:r>
          </w:p>
        </w:tc>
      </w:tr>
      <w:tr w:rsidR="00FE4883" w:rsidRPr="00FE4883" w14:paraId="4C2F51C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256C1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B12F3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6CF79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1920360918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6264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B3488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F2D70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05C6403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600D6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EF6D1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3977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1920360918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9FE4C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18980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8D60C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6E7387B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199792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C8E55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1237B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192036091L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EFE81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A732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48BC7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180,0</w:t>
            </w:r>
          </w:p>
        </w:tc>
      </w:tr>
      <w:tr w:rsidR="00FE4883" w:rsidRPr="00FE4883" w14:paraId="722E777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2A207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2C5CD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F31F6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192036091L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0907E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807C4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2BE64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180,0</w:t>
            </w:r>
          </w:p>
        </w:tc>
      </w:tr>
      <w:tr w:rsidR="00FE4883" w:rsidRPr="00FE4883" w14:paraId="6C723E5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A97D6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3D81C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молодняка кроликов, гусей, индеек, нутрий, уток, кур-несушек, перепелов и пчелопакетов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A9B9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192036091P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3DE1B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08827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8110E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0B5EA96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CD7F7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79EFFF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CEB8E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192036091P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98D17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A8574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2966E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3D48BD5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94BDE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A458A8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оплату услуг по искусственному осеменению сельскохозяйственных животных (КРС, овец и коз)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E0277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192036091Q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5628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5948D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4C54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797FD28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94A53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94384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3FE63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192036091Q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6EBC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534CE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BA349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7A864FC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BB764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B6674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A4D99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192036091S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3B9A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A3AA0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BF5E0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3E1D82F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AFC2C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D0811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F55B0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192036091S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B1BED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F2E0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9870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076026E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367CF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643EB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приобретение технологического оборудования для животноводства, птицеводства и переработки  животноводческой продукции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C77E9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192036091T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4FA3F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514CE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FF6F5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390B70F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C0C61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7BD18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21B68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192036091T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1634EE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D5C35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B2A90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06241BB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FABF5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8BBBE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B58A4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192036091W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879A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4FE9D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10 718,3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CAB2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10 718,3</w:t>
            </w:r>
          </w:p>
        </w:tc>
      </w:tr>
      <w:tr w:rsidR="00FE4883" w:rsidRPr="00FE4883" w14:paraId="3672BF1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248CBC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BE218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21A08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192036091W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B293F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E23C3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10 718,3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2D2F0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10 718,3</w:t>
            </w:r>
          </w:p>
        </w:tc>
      </w:tr>
      <w:tr w:rsidR="00FE4883" w:rsidRPr="00FE4883" w14:paraId="2A22C8B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1AC0F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6A4A4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B0719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192036091Z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037C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CE62B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AD445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</w:tr>
      <w:tr w:rsidR="00FE4883" w:rsidRPr="00FE4883" w14:paraId="52F3711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7B06E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C4670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B1E16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192036091Z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120B5C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EAAE8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36F2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300,0</w:t>
            </w:r>
          </w:p>
        </w:tc>
      </w:tr>
      <w:tr w:rsidR="00FE4883" w:rsidRPr="00FE4883" w14:paraId="5BE4194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476E4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5E869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5E1EC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1920400000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D0976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4D511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2 025,0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2BBC5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2 025,0</w:t>
            </w:r>
          </w:p>
        </w:tc>
      </w:tr>
      <w:tr w:rsidR="00FE4883" w:rsidRPr="00FE4883" w14:paraId="3515DD3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ABDA2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3DC8D3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23482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1920460910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940F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1274D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2 025,0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190D0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2 025,0</w:t>
            </w:r>
          </w:p>
        </w:tc>
      </w:tr>
      <w:tr w:rsidR="00FE4883" w:rsidRPr="00FE4883" w14:paraId="2969C42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D3B99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834A9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D25FC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1920460910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B1EB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9618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38783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1 856,6</w:t>
            </w:r>
          </w:p>
        </w:tc>
      </w:tr>
      <w:tr w:rsidR="00FE4883" w:rsidRPr="00FE4883" w14:paraId="6DB0545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97001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EAFF6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54906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1920460910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34503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F5A8B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5750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168,4</w:t>
            </w:r>
          </w:p>
        </w:tc>
      </w:tr>
      <w:tr w:rsidR="00FE4883" w:rsidRPr="00FE4883" w14:paraId="703BAF9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A07A8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8A5142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5C293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A7085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F6C845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6DC56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1 678,0</w:t>
            </w:r>
          </w:p>
        </w:tc>
      </w:tr>
      <w:tr w:rsidR="00FE4883" w:rsidRPr="00FE4883" w14:paraId="76D8CDC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CB977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7E437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EFE00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729A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8ADE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97C7C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</w:tr>
      <w:tr w:rsidR="00FE4883" w:rsidRPr="00FE4883" w14:paraId="1B604C2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5C128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3EC16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8E142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A7516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EA388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876CA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</w:tr>
      <w:tr w:rsidR="00FE4883" w:rsidRPr="00FE4883" w14:paraId="4F903D2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56A6A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43FB6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109B1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1AF1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B009D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76D32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</w:tr>
      <w:tr w:rsidR="00FE4883" w:rsidRPr="00FE4883" w14:paraId="4EDF9E2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87499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01F6E8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DF823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933DA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B179C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98902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1 678,0</w:t>
            </w:r>
          </w:p>
        </w:tc>
      </w:tr>
      <w:tr w:rsidR="00FE4883" w:rsidRPr="00FE4883" w14:paraId="091680B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3C34AE1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</w:rPr>
              <w:t>1</w:t>
            </w:r>
            <w:r w:rsidRPr="00FE4883">
              <w:rPr>
                <w:b/>
                <w:bCs/>
                <w:sz w:val="23"/>
                <w:szCs w:val="23"/>
                <w:lang w:val="en-US"/>
              </w:rPr>
              <w:t>7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1C9E97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«Меры социальной  поддержки медицинских кадров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FCBC48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CFDD3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655BC5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7E6C89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1 060,0</w:t>
            </w:r>
          </w:p>
        </w:tc>
      </w:tr>
      <w:tr w:rsidR="00FE4883" w:rsidRPr="00FE4883" w14:paraId="1E11ECC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53AD4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2ACE9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4341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3002A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E18C9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DC50B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</w:tr>
      <w:tr w:rsidR="00FE4883" w:rsidRPr="00FE4883" w14:paraId="38F3EDB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B555C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7A871B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1F12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71012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A5E30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044C6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</w:tr>
      <w:tr w:rsidR="00FE4883" w:rsidRPr="00FE4883" w14:paraId="5B06AC6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F3B80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E8055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21ACC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EF23C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3C6FA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9569C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</w:tr>
      <w:tr w:rsidR="00FE4883" w:rsidRPr="00FE4883" w14:paraId="2DE1B8A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10304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A19C7B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10D90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63D2C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9A6E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7B791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1 060,0</w:t>
            </w:r>
          </w:p>
        </w:tc>
      </w:tr>
      <w:tr w:rsidR="00FE4883" w:rsidRPr="00FE4883" w14:paraId="1B23ABF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74DEB1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18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8FFCD9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«Информатизация Кореновского муниципального района Краснодарского края на 2024-2028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E3F4C9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2300000000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32A8B2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7EA12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F97C55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4 190,1</w:t>
            </w:r>
          </w:p>
        </w:tc>
      </w:tr>
      <w:tr w:rsidR="00FE4883" w:rsidRPr="00FE4883" w14:paraId="7AE7B43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87CE9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0E07E4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51B22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12BA96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0DBEB6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5A291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</w:tr>
      <w:tr w:rsidR="00FE4883" w:rsidRPr="00FE4883" w14:paraId="0A1E514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5FA9AA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0B9585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73C02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A01BF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5CE31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80AA9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</w:tr>
      <w:tr w:rsidR="00FE4883" w:rsidRPr="00FE4883" w14:paraId="4A13492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200CF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09F591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28D7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DFA8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62857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A70FB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</w:tr>
      <w:tr w:rsidR="00FE4883" w:rsidRPr="00FE4883" w14:paraId="3311233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EB668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C9AD8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11DA8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2310110050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F9040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1D113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29F7B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4 190,1</w:t>
            </w:r>
          </w:p>
        </w:tc>
      </w:tr>
      <w:tr w:rsidR="00FE4883" w:rsidRPr="00FE4883" w14:paraId="1C6AE86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7FBE02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19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A916D6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 «Обеспечение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DDEDDA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FAA36D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5C87A2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CC0F11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7 084,8</w:t>
            </w:r>
          </w:p>
        </w:tc>
      </w:tr>
      <w:tr w:rsidR="00FE4883" w:rsidRPr="00FE4883" w14:paraId="6939AFF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61859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4FB09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36D24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241000000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2C8D9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41618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47594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7 084,8</w:t>
            </w:r>
          </w:p>
        </w:tc>
      </w:tr>
      <w:tr w:rsidR="00FE4883" w:rsidRPr="00FE4883" w14:paraId="6A7AD18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520A47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53691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молодых семей жильем путем предоставления социальных выплат на приобретение (строительство ) жилья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F35FB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241010000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AC9AF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C1F69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1E825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7 084,8</w:t>
            </w:r>
          </w:p>
        </w:tc>
      </w:tr>
      <w:tr w:rsidR="00FE4883" w:rsidRPr="00FE4883" w14:paraId="0A1B628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C5931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A8D22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жильем молодых семей на территории сельских поселений  муниципального образования Кореновский район (Реализация меропроиятий по обеспечению жильем молодых семей)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92816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24101L4970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7BFDF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CB2F5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E32BF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7 084,8</w:t>
            </w:r>
          </w:p>
        </w:tc>
      </w:tr>
      <w:tr w:rsidR="00FE4883" w:rsidRPr="00FE4883" w14:paraId="6079806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9F91C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A997F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3738B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24101L4970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88A75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88980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5 805,2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3D6C8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7 084,8</w:t>
            </w:r>
          </w:p>
        </w:tc>
      </w:tr>
      <w:tr w:rsidR="00FE4883" w:rsidRPr="00FE4883" w14:paraId="7A1CCBC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3F2DC8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FE4883">
              <w:rPr>
                <w:b/>
                <w:bCs/>
                <w:sz w:val="23"/>
                <w:szCs w:val="23"/>
                <w:lang w:val="en-US"/>
              </w:rPr>
              <w:t>20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CC2701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 «Мероприятия при осуществлении деятельности по обращению с животными без владельцев в  муниципальном образовании Кореновский муниципальный район Краснодарского края на 2025-2029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01009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2500000000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7FA52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EF97EA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A3E88B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1 097,8</w:t>
            </w:r>
          </w:p>
        </w:tc>
      </w:tr>
      <w:tr w:rsidR="00FE4883" w:rsidRPr="00FE4883" w14:paraId="4559C5F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C25C5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5E82A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Отдельные мероприятия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C707D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84FF1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3B582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B24DA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</w:tr>
      <w:tr w:rsidR="00FE4883" w:rsidRPr="00FE4883" w14:paraId="0EE3D29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0BE3A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29587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Предотвращение причинения вреда здоровью и (или) имуществу граждан, имуществу юридических лиц.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34463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4769C8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5FAAC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2775E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</w:tr>
      <w:tr w:rsidR="00FE4883" w:rsidRPr="00FE4883" w14:paraId="6B5312C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12243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403875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6C64D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2510161650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6510C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4079A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86F43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</w:tr>
      <w:tr w:rsidR="00FE4883" w:rsidRPr="00FE4883" w14:paraId="039D91F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045CB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65E59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24ED1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2510161650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A7E65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3C7BF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6B620F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1 097,8</w:t>
            </w:r>
          </w:p>
        </w:tc>
      </w:tr>
      <w:tr w:rsidR="00FE4883" w:rsidRPr="00FE4883" w14:paraId="54F7019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F4C91B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D3E2A2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AA21D1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E014E8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4883">
              <w:rPr>
                <w:b/>
                <w:sz w:val="23"/>
                <w:szCs w:val="23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8EFB25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48 128,7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45A5D0" w14:textId="77777777" w:rsidR="00FE4883" w:rsidRPr="00FE4883" w:rsidRDefault="00FE4883" w:rsidP="00FE4883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FE4883">
              <w:rPr>
                <w:b/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6ADBD26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03EBD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7AB07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Строительство объектов социальной сферы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5D031D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1443C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78A76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20 028,7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BB9F5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6FB606C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23631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9CCFC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Строительство детских дошкольных образовательных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DCED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2610200000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A339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E7E31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FE880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3817781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2EF90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1366D0" w14:textId="77777777" w:rsidR="00FE4883" w:rsidRPr="00FE4883" w:rsidRDefault="00FE4883" w:rsidP="00FE4883">
            <w:pPr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5C366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2610210050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9F8BB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BEFEB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3D634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093D1C7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679CD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F7E52D" w14:textId="77777777" w:rsidR="00FE4883" w:rsidRPr="00FE4883" w:rsidRDefault="00FE4883" w:rsidP="00FE4883">
            <w:pPr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1FD4E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2610210050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3673E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0A7A8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0A892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7ED304C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793BD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F9C60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2EDE5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261Д153651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14D41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18AB4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20 000,0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6F9C7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6DC8B9AF" w14:textId="77777777" w:rsidTr="00FE4883">
        <w:trPr>
          <w:trHeight w:val="7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6B4E4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FA73A6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798E1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261Д153651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4CDE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03002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20 000,0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29705F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22B1136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888723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92D41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Реконструкция объектов муниципальной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DF58F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64B0B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DBD35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28 100,0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47847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5DBF867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43532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D8EF9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требованиями,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6CE63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2630300000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C9F01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0D00E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28 100,0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E816C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372A370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978FA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C6FBC0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Реализация мероприятий муниципальной программы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8C829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2630310050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7B1AA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BB125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28 100,0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BACBD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0071D90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8E6F3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4DA97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6ADFD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2630310050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1A425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704B4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28 100,0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05329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0,0</w:t>
            </w:r>
          </w:p>
        </w:tc>
      </w:tr>
      <w:tr w:rsidR="00FE4883" w:rsidRPr="00FE4883" w14:paraId="6687A40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A031D8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EA503CF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Муниципальная программа «Развитие образования на 2027–2030 годы»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900775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7B0133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E9D85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2 036 747,4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1E7BF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2 147 617,1</w:t>
            </w:r>
          </w:p>
        </w:tc>
      </w:tr>
      <w:tr w:rsidR="00FE4883" w:rsidRPr="00FE4883" w14:paraId="7DA4399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CAD6C5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21A8A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Организация образовательного процесса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A51173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F48A6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6F2B3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1 781 697,7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DA095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1 872 118,4</w:t>
            </w:r>
          </w:p>
        </w:tc>
      </w:tr>
      <w:tr w:rsidR="00FE4883" w:rsidRPr="00FE4883" w14:paraId="5AD80D7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0418B6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8CCD1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A50F2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43013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918D4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1 707 505,0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E63DA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1 797 861,4</w:t>
            </w:r>
          </w:p>
        </w:tc>
      </w:tr>
      <w:tr w:rsidR="00FE4883" w:rsidRPr="00FE4883" w14:paraId="178EAC3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D89EB0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0AEA2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C595E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13F66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E0146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355 450,0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7B699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355 450,0</w:t>
            </w:r>
          </w:p>
        </w:tc>
      </w:tr>
      <w:tr w:rsidR="00FE4883" w:rsidRPr="00FE4883" w14:paraId="1E25032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714BB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736D6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37BBF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31CBA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5E2A2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355 450,0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849A6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355 450,0</w:t>
            </w:r>
          </w:p>
        </w:tc>
      </w:tr>
      <w:tr w:rsidR="00FE4883" w:rsidRPr="00FE4883" w14:paraId="76A556F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F74BA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1F41D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2E3AC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2710100591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911A4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A96AD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15 181,5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7550B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15 181,5</w:t>
            </w:r>
          </w:p>
        </w:tc>
      </w:tr>
      <w:tr w:rsidR="00FE4883" w:rsidRPr="00FE4883" w14:paraId="3805894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006124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3F811D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ED091F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2710100591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27B663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0C8D5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14 805,9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97222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14 805,9</w:t>
            </w:r>
          </w:p>
        </w:tc>
      </w:tr>
      <w:tr w:rsidR="00FE4883" w:rsidRPr="00FE4883" w14:paraId="7D4A10C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6F7C1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F7A93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2455D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2710100591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FCDF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147B1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375,6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C406E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375,6</w:t>
            </w:r>
          </w:p>
        </w:tc>
      </w:tr>
      <w:tr w:rsidR="00FE4883" w:rsidRPr="00FE4883" w14:paraId="00A52A3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719C7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8C983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B829A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23DEC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26B87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1 330 260,3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0435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1 420 018,8</w:t>
            </w:r>
          </w:p>
        </w:tc>
      </w:tr>
      <w:tr w:rsidR="00FE4883" w:rsidRPr="00FE4883" w14:paraId="4A84682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515B3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263C8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4EC042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67CCC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27666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1 330 260,3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913AA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1 420 018,8</w:t>
            </w:r>
          </w:p>
        </w:tc>
      </w:tr>
      <w:tr w:rsidR="00FE4883" w:rsidRPr="00FE4883" w14:paraId="17BBB15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9C2BD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4B574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60667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2710162500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486A2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1D427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3 444,5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8BC97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3 915,1</w:t>
            </w:r>
          </w:p>
        </w:tc>
      </w:tr>
      <w:tr w:rsidR="00FE4883" w:rsidRPr="00FE4883" w14:paraId="029839E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8F46C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9AF08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0B03C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2710162500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19D9A4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336DB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3 444,5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05764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3 915,1</w:t>
            </w:r>
          </w:p>
        </w:tc>
      </w:tr>
      <w:tr w:rsidR="00FE4883" w:rsidRPr="00FE4883" w14:paraId="23216FE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F0E7F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FEF0C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67E62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2710163110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F604B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1EEAEB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3 168,7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27137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3 296,0</w:t>
            </w:r>
          </w:p>
        </w:tc>
      </w:tr>
      <w:tr w:rsidR="00FE4883" w:rsidRPr="00FE4883" w14:paraId="1EF684A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CEBDF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59BC4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983DE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2710163110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E8B2EB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8C091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3 168,7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445179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3 296,0</w:t>
            </w:r>
          </w:p>
        </w:tc>
      </w:tr>
      <w:tr w:rsidR="00FE4883" w:rsidRPr="00FE4883" w14:paraId="1EE7C0A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24C7BB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34303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Федеральный проект "Педагоги и наставники"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2B9D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34F68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E28E1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74 192,7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718AD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74 257,0</w:t>
            </w:r>
          </w:p>
        </w:tc>
      </w:tr>
      <w:tr w:rsidR="00FE4883" w:rsidRPr="00FE4883" w14:paraId="6CC8400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D5C39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BE75A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B463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271Ю651790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65566A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506D37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5 128,4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7A883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5 192,7</w:t>
            </w:r>
          </w:p>
        </w:tc>
      </w:tr>
      <w:tr w:rsidR="00FE4883" w:rsidRPr="00FE4883" w14:paraId="741EE4F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4E3B0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3AF1E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5E0E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271Ю651790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4CA2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F0693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5 128,4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0237A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5 192,7</w:t>
            </w:r>
          </w:p>
        </w:tc>
      </w:tr>
      <w:tr w:rsidR="00FE4883" w:rsidRPr="00FE4883" w14:paraId="487E8A4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4331B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CD662A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92F36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271Ю653032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90E81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23EE1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67 345,7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7152B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67 345,7</w:t>
            </w:r>
          </w:p>
        </w:tc>
      </w:tr>
      <w:tr w:rsidR="00FE4883" w:rsidRPr="00FE4883" w14:paraId="5046FA1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8B7E4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78B51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C76BB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271Ю653032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7C7F8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3570C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67 345,7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3368C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67 345,7</w:t>
            </w:r>
          </w:p>
        </w:tc>
      </w:tr>
      <w:tr w:rsidR="00FE4883" w:rsidRPr="00FE4883" w14:paraId="530D56C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F480D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FFC56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4589B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271Ю650500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C1F8C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7160A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1 718,6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94C9C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1 718,6</w:t>
            </w:r>
          </w:p>
        </w:tc>
      </w:tr>
      <w:tr w:rsidR="00FE4883" w:rsidRPr="00FE4883" w14:paraId="5179325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C692F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01E26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586CB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271Ю650500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50029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80780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1 718,6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8A8E13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1 718,6</w:t>
            </w:r>
          </w:p>
        </w:tc>
      </w:tr>
      <w:tr w:rsidR="00FE4883" w:rsidRPr="00FE4883" w14:paraId="1809AEE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8CF95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4742C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образовательного процесса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D86AAF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2720000000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81987B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C3AFE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130 320,6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3F14B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148 091,8</w:t>
            </w:r>
          </w:p>
        </w:tc>
      </w:tr>
      <w:tr w:rsidR="00FE4883" w:rsidRPr="00FE4883" w14:paraId="5B33054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88B82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0C916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32AD8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</w:t>
            </w:r>
            <w:r w:rsidRPr="00FE4883">
              <w:rPr>
                <w:sz w:val="23"/>
                <w:szCs w:val="23"/>
                <w:lang w:val="en-US"/>
              </w:rPr>
              <w:t>1</w:t>
            </w:r>
            <w:r w:rsidRPr="00FE4883">
              <w:rPr>
                <w:sz w:val="23"/>
                <w:szCs w:val="23"/>
              </w:rPr>
              <w:t>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36F139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D0FCDD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130 320,6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816602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148 091,8</w:t>
            </w:r>
          </w:p>
        </w:tc>
      </w:tr>
      <w:tr w:rsidR="00FE4883" w:rsidRPr="00FE4883" w14:paraId="2385521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5EA1F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77DEB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по обеспечению  бесплатным одноразовым  питанием  учащихся из многодетных семей в муниципальных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A7DA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2720162370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75B65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E01125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26 333,6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FEC2D6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27 381,1</w:t>
            </w:r>
          </w:p>
        </w:tc>
      </w:tr>
      <w:tr w:rsidR="00FE4883" w:rsidRPr="00FE4883" w14:paraId="59CEDD9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CAB786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37C44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722A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2720162370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E0746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DE7846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26 333,6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B8DBA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27 381,1</w:t>
            </w:r>
          </w:p>
        </w:tc>
      </w:tr>
      <w:tr w:rsidR="00FE4883" w:rsidRPr="00FE4883" w14:paraId="7B66F68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18FBB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7CBAD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17FE8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2720163540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8B6A2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73A14C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1 474,8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FFBF9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1 534,3</w:t>
            </w:r>
          </w:p>
        </w:tc>
      </w:tr>
      <w:tr w:rsidR="00FE4883" w:rsidRPr="00FE4883" w14:paraId="78B001D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0C62B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3335C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A321C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2720163540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54C81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8D9FB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1 474,8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34ABCF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1 534,3</w:t>
            </w:r>
          </w:p>
        </w:tc>
      </w:tr>
      <w:tr w:rsidR="00FE4883" w:rsidRPr="00FE4883" w14:paraId="6B50900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4430B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A0D7D3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89DC02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27201S3550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CA0C92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5120B1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13 630,7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60169E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FE4883">
              <w:rPr>
                <w:color w:val="000000"/>
                <w:sz w:val="23"/>
                <w:szCs w:val="23"/>
              </w:rPr>
              <w:t>30 525,3</w:t>
            </w:r>
          </w:p>
        </w:tc>
      </w:tr>
      <w:tr w:rsidR="00FE4883" w:rsidRPr="00FE4883" w14:paraId="6075366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CB2344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8CA2F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54E4C0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27201S3550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D87FB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A8E494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13 630,7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55CBB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FE4883">
              <w:rPr>
                <w:color w:val="000000"/>
                <w:sz w:val="23"/>
                <w:szCs w:val="23"/>
              </w:rPr>
              <w:t>30 525,3</w:t>
            </w:r>
          </w:p>
        </w:tc>
      </w:tr>
      <w:tr w:rsidR="00FE4883" w:rsidRPr="00FE4883" w14:paraId="2E75BBF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B4B7E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FFF26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Субсидии бюджетам муниципальных районов на организацию бесплат-ного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026EC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27201L3042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614FBD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3CF86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88 881,5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115850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88 651,1</w:t>
            </w:r>
          </w:p>
        </w:tc>
      </w:tr>
      <w:tr w:rsidR="00FE4883" w:rsidRPr="00FE4883" w14:paraId="487589C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B8064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D6E4E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187AC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27201L3042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2C51EE" w14:textId="77777777" w:rsidR="00FE4883" w:rsidRPr="00FE4883" w:rsidRDefault="00FE4883" w:rsidP="00FE4883">
            <w:pPr>
              <w:jc w:val="center"/>
              <w:rPr>
                <w:sz w:val="23"/>
                <w:szCs w:val="23"/>
                <w:lang w:val="en-US"/>
              </w:rPr>
            </w:pPr>
            <w:r w:rsidRPr="00FE4883">
              <w:rPr>
                <w:sz w:val="23"/>
                <w:szCs w:val="23"/>
                <w:lang w:val="en-US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500588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88 881,5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F105BA" w14:textId="77777777" w:rsidR="00FE4883" w:rsidRPr="00FE4883" w:rsidRDefault="00FE4883" w:rsidP="00FE4883">
            <w:pPr>
              <w:jc w:val="center"/>
              <w:rPr>
                <w:color w:val="000000"/>
                <w:sz w:val="23"/>
                <w:szCs w:val="23"/>
              </w:rPr>
            </w:pPr>
            <w:r w:rsidRPr="00FE4883">
              <w:rPr>
                <w:color w:val="000000"/>
                <w:sz w:val="23"/>
                <w:szCs w:val="23"/>
              </w:rPr>
              <w:t>88 651,1</w:t>
            </w:r>
          </w:p>
        </w:tc>
      </w:tr>
      <w:tr w:rsidR="00FE4883" w:rsidRPr="00FE4883" w14:paraId="2C93F18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34B0D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716F3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C3760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93D27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FE1D0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58 395,4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ACBB2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59 741,8</w:t>
            </w:r>
          </w:p>
        </w:tc>
      </w:tr>
      <w:tr w:rsidR="00FE4883" w:rsidRPr="00FE4883" w14:paraId="7C7DC6D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A58A5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3B9956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Повышение качества и расширение спектра муниципальных услуг в сфере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A49FA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8D955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A73C5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58 395,4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C2BA9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59 741,8</w:t>
            </w:r>
          </w:p>
        </w:tc>
      </w:tr>
      <w:tr w:rsidR="00FE4883" w:rsidRPr="00FE4883" w14:paraId="603FB7B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41191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6C673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5BF82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FDECC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7128F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8 752,2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3D7F0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8 752,5</w:t>
            </w:r>
          </w:p>
        </w:tc>
      </w:tr>
      <w:tr w:rsidR="00FE4883" w:rsidRPr="00FE4883" w14:paraId="617E088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78B95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6ACC6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530025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D711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C1C80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8 317,4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233A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8 317,4</w:t>
            </w:r>
          </w:p>
        </w:tc>
      </w:tr>
      <w:tr w:rsidR="00FE4883" w:rsidRPr="00FE4883" w14:paraId="6E17F11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192E9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01DBFC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54375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DB3DC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DEA2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398,6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0788C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398,6</w:t>
            </w:r>
          </w:p>
        </w:tc>
      </w:tr>
      <w:tr w:rsidR="00FE4883" w:rsidRPr="00FE4883" w14:paraId="7804935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78910A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50453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7BF61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9CC98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EB9BC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36,5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C3FE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36,5</w:t>
            </w:r>
          </w:p>
        </w:tc>
      </w:tr>
      <w:tr w:rsidR="00FE4883" w:rsidRPr="00FE4883" w14:paraId="006026D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9507C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A577C4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46E7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2E554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8985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29 689,0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D5D52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29 689,0</w:t>
            </w:r>
          </w:p>
        </w:tc>
      </w:tr>
      <w:tr w:rsidR="00FE4883" w:rsidRPr="00FE4883" w14:paraId="0E519AE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3BE095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798AF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DD5736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B8C3C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3C19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27 117,0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B15D3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27 117,0</w:t>
            </w:r>
          </w:p>
        </w:tc>
      </w:tr>
      <w:tr w:rsidR="00FE4883" w:rsidRPr="00FE4883" w14:paraId="4C9EB2B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B0C2C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2CEF8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ED367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4ECD1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1EDA1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2 461,9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A1DCC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2 461,9</w:t>
            </w:r>
          </w:p>
        </w:tc>
      </w:tr>
      <w:tr w:rsidR="00FE4883" w:rsidRPr="00FE4883" w14:paraId="2268FB3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3A6E0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9B8C5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64777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480C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15CAB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110,1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0EE4B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110,1</w:t>
            </w:r>
          </w:p>
        </w:tc>
      </w:tr>
      <w:tr w:rsidR="00FE4883" w:rsidRPr="00FE4883" w14:paraId="4E44C91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7AAE9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88E4D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C0145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D896A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198B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19 953,9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1A8AA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21 300,3</w:t>
            </w:r>
          </w:p>
        </w:tc>
      </w:tr>
      <w:tr w:rsidR="00FE4883" w:rsidRPr="00FE4883" w14:paraId="34C2F33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FE303D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18424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4B457F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9F905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7098B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13 988,5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9F992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14 952,6</w:t>
            </w:r>
          </w:p>
        </w:tc>
      </w:tr>
      <w:tr w:rsidR="00FE4883" w:rsidRPr="00FE4883" w14:paraId="707E2EB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FA3A1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92358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1D55D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2730160860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772D6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AECFD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5 965,4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67AD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6 347,7</w:t>
            </w:r>
          </w:p>
        </w:tc>
      </w:tr>
      <w:tr w:rsidR="00FE4883" w:rsidRPr="00FE4883" w14:paraId="18107C9F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D237A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AD1B1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Меры социальной поддержки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F528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90CA8B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B18C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66 333,7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65664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67 665,1</w:t>
            </w:r>
          </w:p>
        </w:tc>
      </w:tr>
      <w:tr w:rsidR="00FE4883" w:rsidRPr="00FE4883" w14:paraId="7B49B90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B898B4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B1AA8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E858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928E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6CC14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66 333,7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3EC64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67 665,1</w:t>
            </w:r>
          </w:p>
        </w:tc>
      </w:tr>
      <w:tr w:rsidR="00FE4883" w:rsidRPr="00FE4883" w14:paraId="0CD4082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4C51E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EFF23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2B671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2740160710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41ED2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6BDC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7 970,8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F861F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7 970,8</w:t>
            </w:r>
          </w:p>
        </w:tc>
      </w:tr>
      <w:tr w:rsidR="00FE4883" w:rsidRPr="00FE4883" w14:paraId="7AA23C6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4A2A9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51D6C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AA436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2740160710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E974F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3986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E96A5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110,0</w:t>
            </w:r>
          </w:p>
        </w:tc>
      </w:tr>
      <w:tr w:rsidR="00FE4883" w:rsidRPr="00FE4883" w14:paraId="318EE50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F4850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A115C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CCFC6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2740160710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FD0E4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1ABA5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7 860,8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6AE2E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7 860,8</w:t>
            </w:r>
          </w:p>
        </w:tc>
      </w:tr>
      <w:tr w:rsidR="00FE4883" w:rsidRPr="00FE4883" w14:paraId="554B908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1F5DB3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E8CA3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0A281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53C328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BF24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4 340,2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39CBC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4 513,7</w:t>
            </w:r>
          </w:p>
        </w:tc>
      </w:tr>
      <w:tr w:rsidR="00FE4883" w:rsidRPr="00FE4883" w14:paraId="71BD85D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F4287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C22C0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F1F387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2740160820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C540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4B85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4 340,2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58ABA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4 513,7</w:t>
            </w:r>
          </w:p>
        </w:tc>
      </w:tr>
      <w:tr w:rsidR="00FE4883" w:rsidRPr="00FE4883" w14:paraId="7B69490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EC3C20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F6457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D3499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2740169100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4BBB0A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75AFD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28 943,1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E8BB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30 101,0</w:t>
            </w:r>
          </w:p>
        </w:tc>
      </w:tr>
      <w:tr w:rsidR="00FE4883" w:rsidRPr="00FE4883" w14:paraId="1A027C4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22CA9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C2C16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83196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2740169100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72AE9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A051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28 943,1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50B3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30 101,0</w:t>
            </w:r>
          </w:p>
        </w:tc>
      </w:tr>
      <w:tr w:rsidR="00FE4883" w:rsidRPr="00FE4883" w14:paraId="047B163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65AC2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389DBD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C2826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2740169120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312242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00D6F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4468F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89,0</w:t>
            </w:r>
          </w:p>
        </w:tc>
      </w:tr>
      <w:tr w:rsidR="00FE4883" w:rsidRPr="00FE4883" w14:paraId="223E2DE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10BB1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E70DA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0433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2740169120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3AE39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3B091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D9091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89,0</w:t>
            </w:r>
          </w:p>
        </w:tc>
      </w:tr>
      <w:tr w:rsidR="00FE4883" w:rsidRPr="00FE4883" w14:paraId="0C3451E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74485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0825B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9CD8B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2740169130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931E31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E15BD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24 990,6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8E392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24 990,6</w:t>
            </w:r>
          </w:p>
        </w:tc>
      </w:tr>
      <w:tr w:rsidR="00FE4883" w:rsidRPr="00FE4883" w14:paraId="3EE7F77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3713F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205A6A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D7FA5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2740169130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1AAA32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4121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24 990,6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B0DB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24 990,6</w:t>
            </w:r>
          </w:p>
        </w:tc>
      </w:tr>
      <w:tr w:rsidR="00FE4883" w:rsidRPr="00FE4883" w14:paraId="3C18332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0E794F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23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50B20E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4CB7B36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5100000000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427BF8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9A9928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F278F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3 356,6</w:t>
            </w:r>
          </w:p>
        </w:tc>
      </w:tr>
      <w:tr w:rsidR="00FE4883" w:rsidRPr="00FE4883" w14:paraId="010FD7D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76EAC8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DD25E3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функционирования органов местного самоуправления и муниципальных учреждений (казенные, бюджетные 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E03387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5120000000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997C7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483E7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912A4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3 356,6</w:t>
            </w:r>
          </w:p>
        </w:tc>
      </w:tr>
      <w:tr w:rsidR="00FE4883" w:rsidRPr="00FE4883" w14:paraId="3A45C95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D7F1C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6237C2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01C6B8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31785B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E30A0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04BFF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3 356,6</w:t>
            </w:r>
          </w:p>
        </w:tc>
      </w:tr>
      <w:tr w:rsidR="00FE4883" w:rsidRPr="00FE4883" w14:paraId="464B480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48E6B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1C6EBF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757508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B81C4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22EC6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3 356,6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D4D0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3 356,6</w:t>
            </w:r>
          </w:p>
        </w:tc>
      </w:tr>
      <w:tr w:rsidR="00FE4883" w:rsidRPr="00FE4883" w14:paraId="779E090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117C55B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24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FB1B76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594AD2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5200000000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79822AB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76E5C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  <w:lang w:val="en-US"/>
              </w:rPr>
              <w:t>281 697</w:t>
            </w:r>
            <w:r w:rsidRPr="00FE4883">
              <w:rPr>
                <w:b/>
                <w:sz w:val="23"/>
                <w:szCs w:val="23"/>
              </w:rPr>
              <w:t>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5A7743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281 698,5</w:t>
            </w:r>
          </w:p>
        </w:tc>
      </w:tr>
      <w:tr w:rsidR="00FE4883" w:rsidRPr="00FE4883" w14:paraId="70F9F90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CC36A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95A06BA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Осуществление отдельных государственных полномочий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C0E7C8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C88D82B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D9D4D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18 873,3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C7399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18 874,0</w:t>
            </w:r>
          </w:p>
        </w:tc>
      </w:tr>
      <w:tr w:rsidR="00FE4883" w:rsidRPr="00FE4883" w14:paraId="6F4DB65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0D355D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90D9EC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04EAC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5210051200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AFCF6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B466A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D3E6E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10,1</w:t>
            </w:r>
          </w:p>
        </w:tc>
      </w:tr>
      <w:tr w:rsidR="00FE4883" w:rsidRPr="00FE4883" w14:paraId="460207A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358BE3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86D83E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6229133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5210051200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2920BB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D9593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3F433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10,1</w:t>
            </w:r>
          </w:p>
        </w:tc>
      </w:tr>
      <w:tr w:rsidR="00FE4883" w:rsidRPr="00FE4883" w14:paraId="1A2E6FD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6EC123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82C60E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F4E246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5210060070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997372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EE91F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252,0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636BE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252,0</w:t>
            </w:r>
          </w:p>
        </w:tc>
      </w:tr>
      <w:tr w:rsidR="00FE4883" w:rsidRPr="00FE4883" w14:paraId="537942B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84F0C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16F20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5056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5210060070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0DC10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B390A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229,0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C0047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229,0</w:t>
            </w:r>
          </w:p>
        </w:tc>
      </w:tr>
      <w:tr w:rsidR="00FE4883" w:rsidRPr="00FE4883" w14:paraId="50AFC7A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016AB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68524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28B5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5210060070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CC2DFF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16FA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94A5F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23,0</w:t>
            </w:r>
          </w:p>
        </w:tc>
      </w:tr>
      <w:tr w:rsidR="00FE4883" w:rsidRPr="00FE4883" w14:paraId="5EFD36B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8C149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FF7991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E781C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5210060870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56B62F3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BFD71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1 015,5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AAC2B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1 015,5</w:t>
            </w:r>
          </w:p>
        </w:tc>
      </w:tr>
      <w:tr w:rsidR="00FE4883" w:rsidRPr="00FE4883" w14:paraId="33C484A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288F2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607A28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F20D9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5210060870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9FF8AA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77291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931,3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7064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931,3</w:t>
            </w:r>
          </w:p>
        </w:tc>
      </w:tr>
      <w:tr w:rsidR="00FE4883" w:rsidRPr="00FE4883" w14:paraId="42FA16F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521309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50EBD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C75582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5210060870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C4767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025F7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15521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84,2</w:t>
            </w:r>
          </w:p>
        </w:tc>
      </w:tr>
      <w:tr w:rsidR="00FE4883" w:rsidRPr="00FE4883" w14:paraId="1C75515B" w14:textId="77777777" w:rsidTr="00FE4883">
        <w:trPr>
          <w:trHeight w:val="3124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50C66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D7EC68" w14:textId="77777777" w:rsidR="00FE4883" w:rsidRPr="00FE4883" w:rsidRDefault="00FE4883" w:rsidP="00FE4883">
            <w:pPr>
              <w:tabs>
                <w:tab w:val="left" w:pos="4275"/>
              </w:tabs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E9511D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DA70EC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2AE57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1 360,4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B247B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1 360,4</w:t>
            </w:r>
          </w:p>
        </w:tc>
      </w:tr>
      <w:tr w:rsidR="00FE4883" w:rsidRPr="00FE4883" w14:paraId="3717523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BED3C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CFF46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DEFAB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B45114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B49F9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1 192,0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5C4D8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1 192,0</w:t>
            </w:r>
          </w:p>
        </w:tc>
      </w:tr>
      <w:tr w:rsidR="00FE4883" w:rsidRPr="00FE4883" w14:paraId="0209D8F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4B9F2E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A8697A" w14:textId="77777777" w:rsidR="00FE4883" w:rsidRPr="00FE4883" w:rsidRDefault="00FE4883" w:rsidP="00FE4883">
            <w:pPr>
              <w:tabs>
                <w:tab w:val="left" w:pos="1290"/>
              </w:tabs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3E333D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5210069170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E4822E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70F94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17D31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168,4</w:t>
            </w:r>
          </w:p>
        </w:tc>
      </w:tr>
      <w:tr w:rsidR="00FE4883" w:rsidRPr="00FE4883" w14:paraId="76D703A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D5841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39A36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3E7B9C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5210069180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18FDB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CB356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1 015,7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CD2A2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1 015,7</w:t>
            </w:r>
          </w:p>
        </w:tc>
      </w:tr>
      <w:tr w:rsidR="00FE4883" w:rsidRPr="00FE4883" w14:paraId="46F049B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B4875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BA0FA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F7E9E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5210069180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AD490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B8025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931,5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3DE7B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931,5</w:t>
            </w:r>
          </w:p>
        </w:tc>
      </w:tr>
      <w:tr w:rsidR="00FE4883" w:rsidRPr="00FE4883" w14:paraId="7C81CDC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B48448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E79A31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B7398F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5210069180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BFA79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8C91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B90F0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84,2</w:t>
            </w:r>
          </w:p>
        </w:tc>
      </w:tr>
      <w:tr w:rsidR="00FE4883" w:rsidRPr="00FE4883" w14:paraId="3D27F7C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AC0A73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DB7A96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DFAC0A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BCCF4E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9D5F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8 649,6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42AE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8 649,6</w:t>
            </w:r>
          </w:p>
        </w:tc>
      </w:tr>
      <w:tr w:rsidR="00FE4883" w:rsidRPr="00FE4883" w14:paraId="4468D30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589C8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79B2B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CA28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75AB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3039A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7 976,0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1FFE3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7 976,0</w:t>
            </w:r>
          </w:p>
        </w:tc>
      </w:tr>
      <w:tr w:rsidR="00FE4883" w:rsidRPr="00FE4883" w14:paraId="454CE18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73C8C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EA0D9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61987B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787A7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FEA17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673,6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8506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673,6</w:t>
            </w:r>
          </w:p>
        </w:tc>
      </w:tr>
      <w:tr w:rsidR="00FE4883" w:rsidRPr="00FE4883" w14:paraId="62101BF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748E4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F83D16C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0617F0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D14E1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AEBF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5 555,2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F07D9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5 555,2</w:t>
            </w:r>
          </w:p>
        </w:tc>
      </w:tr>
      <w:tr w:rsidR="00FE4883" w:rsidRPr="00FE4883" w14:paraId="6FA4308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F0EDA4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D9C5E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8A8B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0B4A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48CAD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5 218,4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9A686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5 218,4</w:t>
            </w:r>
          </w:p>
        </w:tc>
      </w:tr>
      <w:tr w:rsidR="00FE4883" w:rsidRPr="00FE4883" w14:paraId="63A7E5A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E58CB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54502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94A65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5210069200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BD2E5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A7B3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336,8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962F7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336,8</w:t>
            </w:r>
          </w:p>
        </w:tc>
      </w:tr>
      <w:tr w:rsidR="00FE4883" w:rsidRPr="00FE4883" w14:paraId="72D601A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B2260E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0ED70D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0DBA0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5210069210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A73A1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6BAAF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1 015,5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8AAB2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1 015,5</w:t>
            </w:r>
          </w:p>
        </w:tc>
      </w:tr>
      <w:tr w:rsidR="00FE4883" w:rsidRPr="00FE4883" w14:paraId="73DD71F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70ABD9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16F8E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56B91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5210069210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80769A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6D957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931,3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0B057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931,3</w:t>
            </w:r>
          </w:p>
        </w:tc>
      </w:tr>
      <w:tr w:rsidR="00FE4883" w:rsidRPr="00FE4883" w14:paraId="11EAC52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6A9C8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203A1B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05FA593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5210069210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5FC5C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343B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E1BBB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84,2</w:t>
            </w:r>
          </w:p>
        </w:tc>
      </w:tr>
      <w:tr w:rsidR="00FE4883" w:rsidRPr="00FE4883" w14:paraId="4770D84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9A3E3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517DAE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4F2A9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21CD68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D1CD7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233 099,4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C55C3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233 099,4</w:t>
            </w:r>
          </w:p>
        </w:tc>
      </w:tr>
      <w:tr w:rsidR="00FE4883" w:rsidRPr="00FE4883" w14:paraId="7C15EE8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26956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63D85CE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42E1F6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E3881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E7A4A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108 996,9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A488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108 996,9</w:t>
            </w:r>
          </w:p>
        </w:tc>
      </w:tr>
      <w:tr w:rsidR="00FE4883" w:rsidRPr="00FE4883" w14:paraId="58D919A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6C317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B38C37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16BA93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0073C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6619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107 541,5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E52C1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107 541,5</w:t>
            </w:r>
          </w:p>
        </w:tc>
      </w:tr>
      <w:tr w:rsidR="00FE4883" w:rsidRPr="00FE4883" w14:paraId="37040E4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BBA682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93A4807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EA26A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D9ED5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74366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1 152,5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5795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1 152,5</w:t>
            </w:r>
          </w:p>
        </w:tc>
      </w:tr>
      <w:tr w:rsidR="00FE4883" w:rsidRPr="00FE4883" w14:paraId="2B09F85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1A3EB6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8B41DB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6A74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C05568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D6549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76DD0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258,6</w:t>
            </w:r>
          </w:p>
        </w:tc>
      </w:tr>
      <w:tr w:rsidR="00FE4883" w:rsidRPr="00FE4883" w14:paraId="6763D3F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87D35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C3152E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010737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22B137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97B27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44,3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A7974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44,3</w:t>
            </w:r>
          </w:p>
        </w:tc>
      </w:tr>
      <w:tr w:rsidR="00FE4883" w:rsidRPr="00FE4883" w14:paraId="5A4F084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BC77BB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EE275F9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0D49E69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CDEA8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AB025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124 102,5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86113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124 102,5</w:t>
            </w:r>
          </w:p>
        </w:tc>
      </w:tr>
      <w:tr w:rsidR="00FE4883" w:rsidRPr="00FE4883" w14:paraId="5A33D6C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FD667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50681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FB67FD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543A0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41B70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87 062,9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16E3F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87 062,9</w:t>
            </w:r>
          </w:p>
        </w:tc>
      </w:tr>
      <w:tr w:rsidR="00FE4883" w:rsidRPr="00FE4883" w14:paraId="48D159B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C2EFD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E783F1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18EE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6F936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77882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36 213,6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AE11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36 213,6</w:t>
            </w:r>
          </w:p>
        </w:tc>
      </w:tr>
      <w:tr w:rsidR="00FE4883" w:rsidRPr="00FE4883" w14:paraId="511D8B1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26AD53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782406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ED635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008FC2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BE9EE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826,0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E25D2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826,0</w:t>
            </w:r>
          </w:p>
        </w:tc>
      </w:tr>
      <w:tr w:rsidR="00FE4883" w:rsidRPr="00FE4883" w14:paraId="33244874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6D17D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378470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Финансовое обеспечение непредвиденных расходов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DE0C2E2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5230000000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2A13E3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DD271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31660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02015B2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1FC542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35E125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Резервный фонд администрации муниципального района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60B1504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5230000100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322CB8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EA68C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C1B31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40741DC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9134F3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D305F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E97BCE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5230000100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374DC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AF8D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C144A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100,0</w:t>
            </w:r>
          </w:p>
        </w:tc>
      </w:tr>
      <w:tr w:rsidR="00FE4883" w:rsidRPr="00FE4883" w14:paraId="0481B58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1A7240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1EC883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Прочие обязательства муниципального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BFF0F7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5240000000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3026709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378D5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3586D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261,9</w:t>
            </w:r>
          </w:p>
        </w:tc>
      </w:tr>
      <w:tr w:rsidR="00FE4883" w:rsidRPr="00FE4883" w14:paraId="2DCB4EF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1CC47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AA08B0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F1BFA5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5240000260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60A4F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A66AA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5591E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261,9</w:t>
            </w:r>
          </w:p>
        </w:tc>
      </w:tr>
      <w:tr w:rsidR="00FE4883" w:rsidRPr="00FE4883" w14:paraId="5411456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A04F5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1083A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96E5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5240000260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F103D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2CA6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FFB6B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261,9</w:t>
            </w:r>
          </w:p>
        </w:tc>
      </w:tr>
      <w:tr w:rsidR="00FE4883" w:rsidRPr="00FE4883" w14:paraId="500B9CC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59F44E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A22066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65CDD7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5260000000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3A8C03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E41C8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29 363,2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2874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29 363,2</w:t>
            </w:r>
          </w:p>
        </w:tc>
      </w:tr>
      <w:tr w:rsidR="00FE4883" w:rsidRPr="00FE4883" w14:paraId="5D09007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89BB6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E6709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Процентные платежи по муниципальному долгу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79864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E221C1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9BF8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29 363,2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99C43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29 363,2</w:t>
            </w:r>
          </w:p>
        </w:tc>
      </w:tr>
      <w:tr w:rsidR="00FE4883" w:rsidRPr="00FE4883" w14:paraId="6D7FAAF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62CB1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21500C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Обслуживание муниципального долга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CA9AB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5260000110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99E5DE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86728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29 363,2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E4F45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29 363,2</w:t>
            </w:r>
          </w:p>
        </w:tc>
      </w:tr>
      <w:tr w:rsidR="00FE4883" w:rsidRPr="00FE4883" w14:paraId="720E503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CF9AE1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25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758408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F56D5A9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5300000000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14F9B6B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0A4EC9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177 186,3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7D32B0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177 186,3</w:t>
            </w:r>
          </w:p>
        </w:tc>
      </w:tr>
      <w:tr w:rsidR="00FE4883" w:rsidRPr="00FE4883" w14:paraId="2D463401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285CB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979D9BB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A2C17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5320000000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8E3ABB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4091D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177 186,3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287CB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177 186,3</w:t>
            </w:r>
          </w:p>
        </w:tc>
      </w:tr>
      <w:tr w:rsidR="00FE4883" w:rsidRPr="00FE4883" w14:paraId="6CCC376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45E00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8AF77CF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E93F3F9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03850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12404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177 186,3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3866C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177 186,3</w:t>
            </w:r>
          </w:p>
        </w:tc>
      </w:tr>
      <w:tr w:rsidR="00FE4883" w:rsidRPr="00FE4883" w14:paraId="33E0824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76A3DD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F7944B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4D8B2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DF2D7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DFAB6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29 316,9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BEAC3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29 316,9</w:t>
            </w:r>
          </w:p>
        </w:tc>
      </w:tr>
      <w:tr w:rsidR="00FE4883" w:rsidRPr="00FE4883" w14:paraId="427FED6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6F1E92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8977F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9CB5A6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957F2F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0FD3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621,7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1EA3D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621,7</w:t>
            </w:r>
          </w:p>
        </w:tc>
      </w:tr>
      <w:tr w:rsidR="00FE4883" w:rsidRPr="00FE4883" w14:paraId="5325673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0C29B9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4D9067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DAE0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E52D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09D5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147 178,1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4B8B2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147 178,1</w:t>
            </w:r>
          </w:p>
        </w:tc>
      </w:tr>
      <w:tr w:rsidR="00FE4883" w:rsidRPr="00FE4883" w14:paraId="5F245305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F5E7A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C595E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  <w:p w14:paraId="17140E98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7808A9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5320000590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952F8D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20119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69,6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4E9E8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69,6</w:t>
            </w:r>
          </w:p>
        </w:tc>
      </w:tr>
      <w:tr w:rsidR="00FE4883" w:rsidRPr="00FE4883" w14:paraId="1046A4D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F91C694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26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67BD47C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938625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5500000000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8DFEE7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78A602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21 940,2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855625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21 917,6</w:t>
            </w:r>
          </w:p>
        </w:tc>
      </w:tr>
      <w:tr w:rsidR="00FE4883" w:rsidRPr="00FE4883" w14:paraId="0AAA10D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2F301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A55981D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B9404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5520000000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E34ABB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B6B7D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21 848,6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B7BBB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21 848,6</w:t>
            </w:r>
          </w:p>
        </w:tc>
      </w:tr>
      <w:tr w:rsidR="00FE4883" w:rsidRPr="00FE4883" w14:paraId="7377990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54319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DFFB2F4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581203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5BED00D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40614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21 848,6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E0E9D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21 848,6</w:t>
            </w:r>
          </w:p>
        </w:tc>
      </w:tr>
      <w:tr w:rsidR="00FE4883" w:rsidRPr="00FE4883" w14:paraId="4A2E9BD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37473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B2D09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BF8BD4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082C5E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F0139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18 478,6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2BDF9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18 478,6</w:t>
            </w:r>
          </w:p>
        </w:tc>
      </w:tr>
      <w:tr w:rsidR="00FE4883" w:rsidRPr="00FE4883" w14:paraId="08E0CE7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1D997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F94541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6A36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DB7694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4F06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3 360,0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B6C64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3 360,0</w:t>
            </w:r>
          </w:p>
        </w:tc>
      </w:tr>
      <w:tr w:rsidR="00FE4883" w:rsidRPr="00FE4883" w14:paraId="47C6776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35C46D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16DA74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C79C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5520000190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C657F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29000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F23A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10,0</w:t>
            </w:r>
          </w:p>
        </w:tc>
      </w:tr>
      <w:tr w:rsidR="00FE4883" w:rsidRPr="00FE4883" w14:paraId="638F0B3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3E09034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908DB2D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CD47B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5560000000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544B60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0925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91,6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02E16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69,0</w:t>
            </w:r>
          </w:p>
        </w:tc>
      </w:tr>
      <w:tr w:rsidR="00FE4883" w:rsidRPr="00FE4883" w14:paraId="3E4EF03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1AEC13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836E1E0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Процентные платежи по муниципальному долгу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C841D2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5560000110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35E41C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0EFB8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91,6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D49B1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69,0</w:t>
            </w:r>
          </w:p>
        </w:tc>
      </w:tr>
      <w:tr w:rsidR="00FE4883" w:rsidRPr="00FE4883" w14:paraId="247E817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5632C33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8A38AC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Обслуживание государственного (муниципального) долга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0FBDA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5560000110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7EB5C8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700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4A5F7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91,6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3E4F8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69,0</w:t>
            </w:r>
          </w:p>
        </w:tc>
      </w:tr>
      <w:tr w:rsidR="00FE4883" w:rsidRPr="00FE4883" w14:paraId="129C7B7A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43A1A6F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27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14EA7D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Руководитель Контрольно-счетной палаты муниципального образования Кореновский муниципальный район Краснодарского края и его заместитель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174B945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5600000000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5F44935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A9587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B46BE8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1 804,6</w:t>
            </w:r>
          </w:p>
        </w:tc>
      </w:tr>
      <w:tr w:rsidR="00FE4883" w:rsidRPr="00FE4883" w14:paraId="4522C60C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839A2C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26939E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0FA00BF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5620000000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FB6C0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6C8E8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A3C0A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1 804,6</w:t>
            </w:r>
          </w:p>
        </w:tc>
      </w:tr>
      <w:tr w:rsidR="00FE4883" w:rsidRPr="00FE4883" w14:paraId="2DFFC06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2148C1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94FC82B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4BEE3B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5620000190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3322B2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C6F57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C4626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1 804,6</w:t>
            </w:r>
          </w:p>
        </w:tc>
      </w:tr>
      <w:tr w:rsidR="00FE4883" w:rsidRPr="00FE4883" w14:paraId="7296169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8588C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8DD5E8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F808D9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5620000190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1C532F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42499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1 804,6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0ED1D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1 804,6</w:t>
            </w:r>
          </w:p>
        </w:tc>
      </w:tr>
      <w:tr w:rsidR="00FE4883" w:rsidRPr="00FE4883" w14:paraId="3BAB5E5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2ECF8F2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28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81712FC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8403ACC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5700000000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31C6825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D42A96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4 197,3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72797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4 197,3</w:t>
            </w:r>
          </w:p>
        </w:tc>
      </w:tr>
      <w:tr w:rsidR="00FE4883" w:rsidRPr="00FE4883" w14:paraId="3CCA6FB8" w14:textId="77777777" w:rsidTr="00FE4883">
        <w:trPr>
          <w:trHeight w:val="73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4F16B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D26F532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A995807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5720000000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7D2EEB8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1CCB1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4 197,3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A7ADF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4 197,3</w:t>
            </w:r>
          </w:p>
        </w:tc>
      </w:tr>
      <w:tr w:rsidR="00FE4883" w:rsidRPr="00FE4883" w14:paraId="3E9722E2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D2CB14C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69A8713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13CD54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5CE8B2A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BD8E9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4 197,3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1429D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4 197,3</w:t>
            </w:r>
          </w:p>
        </w:tc>
      </w:tr>
      <w:tr w:rsidR="00FE4883" w:rsidRPr="00FE4883" w14:paraId="53C8FE9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7220DE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7BE33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C83A0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B65F25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0F890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3 929,0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08AC5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3 929,0</w:t>
            </w:r>
          </w:p>
        </w:tc>
      </w:tr>
      <w:tr w:rsidR="00FE4883" w:rsidRPr="00FE4883" w14:paraId="4FE8A82B" w14:textId="77777777" w:rsidTr="00FE4883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DBD76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CE33726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3C7978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B0BFC83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E326D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55429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244,0</w:t>
            </w:r>
          </w:p>
        </w:tc>
      </w:tr>
      <w:tr w:rsidR="00FE4883" w:rsidRPr="00FE4883" w14:paraId="6E15BC2D" w14:textId="77777777" w:rsidTr="00FE4883">
        <w:trPr>
          <w:trHeight w:val="30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88697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B43C185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163CE6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5720000190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CF1288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AC428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24,3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80B7B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24,3</w:t>
            </w:r>
          </w:p>
        </w:tc>
      </w:tr>
      <w:tr w:rsidR="00FE4883" w:rsidRPr="00FE4883" w14:paraId="4E1A5F7F" w14:textId="77777777" w:rsidTr="00FE4883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2E1077A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29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E8BA59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441B8C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5900000000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85B93D2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42C917" w14:textId="77777777" w:rsidR="00FE4883" w:rsidRPr="00FE4883" w:rsidRDefault="00FE4883" w:rsidP="00FE4883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4883">
              <w:rPr>
                <w:b/>
                <w:bCs/>
                <w:color w:val="000000"/>
                <w:sz w:val="23"/>
                <w:szCs w:val="23"/>
              </w:rPr>
              <w:t>3 962,6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293D1D" w14:textId="77777777" w:rsidR="00FE4883" w:rsidRPr="00FE4883" w:rsidRDefault="00FE4883" w:rsidP="00FE4883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4883">
              <w:rPr>
                <w:b/>
                <w:bCs/>
                <w:color w:val="000000"/>
                <w:sz w:val="23"/>
                <w:szCs w:val="23"/>
              </w:rPr>
              <w:t>3 962,6</w:t>
            </w:r>
          </w:p>
        </w:tc>
      </w:tr>
      <w:tr w:rsidR="00FE4883" w:rsidRPr="00FE4883" w14:paraId="713746D5" w14:textId="77777777" w:rsidTr="00FE4883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4CE5C6F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BBCEB3C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9993FA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5920000000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72ACD5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156CE3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3 962,6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FEFCDC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3 962,6</w:t>
            </w:r>
          </w:p>
        </w:tc>
      </w:tr>
      <w:tr w:rsidR="00FE4883" w:rsidRPr="00FE4883" w14:paraId="23CE304E" w14:textId="77777777" w:rsidTr="00FE4883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0A53B1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D88F71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8038A7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5920000190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4AE2C0D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0D670C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3 962,6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37413A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3 962,6</w:t>
            </w:r>
          </w:p>
        </w:tc>
      </w:tr>
      <w:tr w:rsidR="00FE4883" w:rsidRPr="00FE4883" w14:paraId="048BC1A7" w14:textId="77777777" w:rsidTr="00FE4883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1FD8D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8CE3B9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 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D021D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5920000190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DAFDC3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A1493B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3 602,2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834F72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3 602,3</w:t>
            </w:r>
          </w:p>
        </w:tc>
      </w:tr>
      <w:tr w:rsidR="00FE4883" w:rsidRPr="00FE4883" w14:paraId="236401ED" w14:textId="77777777" w:rsidTr="00FE4883">
        <w:trPr>
          <w:trHeight w:val="592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090D34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F04FED6" w14:textId="77777777" w:rsidR="00FE4883" w:rsidRPr="00FE4883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DB1479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5920000190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6515183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4FE3ED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360,4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E80066" w14:textId="77777777" w:rsidR="00FE4883" w:rsidRPr="00FE4883" w:rsidRDefault="00FE4883" w:rsidP="00FE488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E4883">
              <w:rPr>
                <w:bCs/>
                <w:color w:val="000000"/>
                <w:sz w:val="23"/>
                <w:szCs w:val="23"/>
              </w:rPr>
              <w:t>360,4</w:t>
            </w:r>
          </w:p>
        </w:tc>
      </w:tr>
      <w:tr w:rsidR="00FE4883" w:rsidRPr="00FE4883" w14:paraId="447A7F0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AAB5C4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30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60C03C9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Управление земельных и имущественных отношений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5F9F8D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6100000000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1CCC44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93702D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6 748,8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433CA7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6 748,8</w:t>
            </w:r>
          </w:p>
        </w:tc>
      </w:tr>
      <w:tr w:rsidR="00FE4883" w:rsidRPr="00FE4883" w14:paraId="5DA427D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A67F767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18AE54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88BFF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6120000000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DC4C9E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835D1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6 748,8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972CF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6 748,8</w:t>
            </w:r>
          </w:p>
        </w:tc>
      </w:tr>
      <w:tr w:rsidR="00FE4883" w:rsidRPr="00FE4883" w14:paraId="1F48FE5B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993A78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A6505D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9E6A91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86B0595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C1F4DB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6 748,8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DB33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6 748,8</w:t>
            </w:r>
          </w:p>
        </w:tc>
      </w:tr>
      <w:tr w:rsidR="00FE4883" w:rsidRPr="00FE4883" w14:paraId="35FA3F98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E52AB12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479AC5A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D5D83A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8D5199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446F2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6 354,8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682FB0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6 354,8</w:t>
            </w:r>
          </w:p>
        </w:tc>
      </w:tr>
      <w:tr w:rsidR="00FE4883" w:rsidRPr="00FE4883" w14:paraId="46C84F8E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C666DB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08C6BA9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0B0C3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6120000190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0E12B77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4D73FD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394,0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6758D8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394,0</w:t>
            </w:r>
          </w:p>
        </w:tc>
      </w:tr>
      <w:tr w:rsidR="00FE4883" w:rsidRPr="00FE4883" w14:paraId="090BFA53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0DA0C272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31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6B504A4E" w14:textId="77777777" w:rsidR="00FE4883" w:rsidRPr="00FE4883" w:rsidRDefault="00FE4883" w:rsidP="00FE4883">
            <w:pPr>
              <w:jc w:val="both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Обеспечение деятельности отдела по физической культуре и спорту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23F89B3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9000000000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A925924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728E00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6 650,0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BE7144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6 650,0</w:t>
            </w:r>
          </w:p>
        </w:tc>
      </w:tr>
      <w:tr w:rsidR="00FE4883" w:rsidRPr="00FE4883" w14:paraId="01D090CD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B8EF39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262456A7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B1D1A3C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9020000000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06845A46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87E72E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6 650,0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BC8894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6 650,0</w:t>
            </w:r>
          </w:p>
        </w:tc>
      </w:tr>
      <w:tr w:rsidR="00FE4883" w:rsidRPr="00FE4883" w14:paraId="49FCAD5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94FC5B1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45FDA24" w14:textId="77777777" w:rsidR="00FE4883" w:rsidRPr="00FE4883" w:rsidRDefault="00FE4883" w:rsidP="00FE4883">
            <w:pPr>
              <w:jc w:val="both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2C406275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3D0DF201" w14:textId="77777777" w:rsidR="00FE4883" w:rsidRPr="00FE4883" w:rsidRDefault="00FE4883" w:rsidP="00FE4883">
            <w:pPr>
              <w:jc w:val="center"/>
              <w:rPr>
                <w:iCs/>
                <w:sz w:val="23"/>
                <w:szCs w:val="23"/>
              </w:rPr>
            </w:pPr>
            <w:r w:rsidRPr="00FE4883">
              <w:rPr>
                <w:iCs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09DF7C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6 650,0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CF910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6 650,0</w:t>
            </w:r>
          </w:p>
        </w:tc>
      </w:tr>
      <w:tr w:rsidR="00FE4883" w:rsidRPr="00FE4883" w14:paraId="4BCB6807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92A19E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7D4F2162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FC0978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A81D14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100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47B78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6 609,9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58FC15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6 609,9</w:t>
            </w:r>
          </w:p>
        </w:tc>
      </w:tr>
      <w:tr w:rsidR="00FE4883" w:rsidRPr="00FE4883" w14:paraId="25B625A0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562A970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450AFFCF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52048509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2708622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200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D6945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35,2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061DE9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35,2</w:t>
            </w:r>
          </w:p>
        </w:tc>
      </w:tr>
      <w:tr w:rsidR="00FE4883" w:rsidRPr="00FE4883" w14:paraId="6B1FC0C6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57CE3B86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DCE59B3" w14:textId="77777777" w:rsidR="00FE4883" w:rsidRPr="00FE4883" w:rsidRDefault="00FE4883" w:rsidP="00FE4883">
            <w:pPr>
              <w:jc w:val="both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053EF96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9020000190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7F1B12DF" w14:textId="77777777" w:rsidR="00FE4883" w:rsidRPr="00FE4883" w:rsidRDefault="00FE4883" w:rsidP="00FE4883">
            <w:pPr>
              <w:jc w:val="center"/>
              <w:rPr>
                <w:sz w:val="23"/>
                <w:szCs w:val="23"/>
              </w:rPr>
            </w:pPr>
            <w:r w:rsidRPr="00FE4883">
              <w:rPr>
                <w:sz w:val="23"/>
                <w:szCs w:val="23"/>
              </w:rPr>
              <w:t>800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AFFCDB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4,9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84438A" w14:textId="77777777" w:rsidR="00FE4883" w:rsidRPr="00FE4883" w:rsidRDefault="00FE4883" w:rsidP="00FE4883">
            <w:pPr>
              <w:jc w:val="center"/>
              <w:rPr>
                <w:bCs/>
                <w:sz w:val="23"/>
                <w:szCs w:val="23"/>
              </w:rPr>
            </w:pPr>
            <w:r w:rsidRPr="00FE4883">
              <w:rPr>
                <w:bCs/>
                <w:sz w:val="23"/>
                <w:szCs w:val="23"/>
              </w:rPr>
              <w:t>4,9</w:t>
            </w:r>
          </w:p>
        </w:tc>
      </w:tr>
      <w:tr w:rsidR="00FE4883" w:rsidRPr="00FE4883" w14:paraId="759559B9" w14:textId="77777777" w:rsidTr="00FE4883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3C335C3F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32</w:t>
            </w:r>
          </w:p>
        </w:tc>
        <w:tc>
          <w:tcPr>
            <w:tcW w:w="7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</w:tcPr>
          <w:p w14:paraId="1966C185" w14:textId="77777777" w:rsidR="00FE4883" w:rsidRPr="00FE4883" w:rsidRDefault="00FE4883" w:rsidP="00FE4883">
            <w:pPr>
              <w:jc w:val="both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Условно-утвержденные расходы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61ABC9F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0000000000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CC" w:fill="FFFFFF"/>
            <w:tcMar>
              <w:left w:w="108" w:type="dxa"/>
            </w:tcMar>
            <w:vAlign w:val="center"/>
          </w:tcPr>
          <w:p w14:paraId="1AC2E72C" w14:textId="77777777" w:rsidR="00FE4883" w:rsidRPr="00FE4883" w:rsidRDefault="00FE4883" w:rsidP="00FE4883">
            <w:pPr>
              <w:jc w:val="center"/>
              <w:rPr>
                <w:b/>
                <w:sz w:val="23"/>
                <w:szCs w:val="23"/>
              </w:rPr>
            </w:pPr>
            <w:r w:rsidRPr="00FE488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2B3A6E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144 193,1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6D77B0" w14:textId="77777777" w:rsidR="00FE4883" w:rsidRPr="00FE4883" w:rsidRDefault="00FE4883" w:rsidP="00FE4883">
            <w:pPr>
              <w:jc w:val="center"/>
              <w:rPr>
                <w:b/>
                <w:bCs/>
                <w:sz w:val="23"/>
                <w:szCs w:val="23"/>
              </w:rPr>
            </w:pPr>
            <w:r w:rsidRPr="00FE4883">
              <w:rPr>
                <w:b/>
                <w:bCs/>
                <w:sz w:val="23"/>
                <w:szCs w:val="23"/>
              </w:rPr>
              <w:t>268 323,3</w:t>
            </w:r>
          </w:p>
        </w:tc>
      </w:tr>
    </w:tbl>
    <w:p w14:paraId="7DA016A6" w14:textId="77777777" w:rsidR="00FE4883" w:rsidRDefault="00FE4883">
      <w:pPr>
        <w:rPr>
          <w:sz w:val="28"/>
          <w:szCs w:val="28"/>
        </w:rPr>
      </w:pPr>
    </w:p>
    <w:p w14:paraId="0191D5AB" w14:textId="77777777" w:rsidR="00FE4883" w:rsidRDefault="00FE4883">
      <w:pPr>
        <w:rPr>
          <w:sz w:val="28"/>
          <w:szCs w:val="28"/>
        </w:rPr>
      </w:pPr>
    </w:p>
    <w:p w14:paraId="52BEC23C" w14:textId="77777777" w:rsidR="00FE4883" w:rsidRDefault="00FE488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6"/>
        <w:gridCol w:w="8194"/>
      </w:tblGrid>
      <w:tr w:rsidR="0053199D" w:rsidRPr="00BE4812" w14:paraId="698D4EC1" w14:textId="77777777" w:rsidTr="0053199D">
        <w:tc>
          <w:tcPr>
            <w:tcW w:w="6376" w:type="dxa"/>
            <w:hideMark/>
          </w:tcPr>
          <w:p w14:paraId="280F4381" w14:textId="77777777" w:rsidR="0053199D" w:rsidRPr="00EA56B7" w:rsidRDefault="0053199D" w:rsidP="0053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6C9D63AF" w14:textId="77777777" w:rsidR="0053199D" w:rsidRPr="00EA56B7" w:rsidRDefault="0053199D" w:rsidP="0053199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6D0616C6" w14:textId="77777777" w:rsidR="0053199D" w:rsidRPr="00EA56B7" w:rsidRDefault="0053199D" w:rsidP="0053199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3EBDB509" w14:textId="1DA4A0D8" w:rsidR="0053199D" w:rsidRPr="00BE4812" w:rsidRDefault="0053199D" w:rsidP="0053199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194" w:type="dxa"/>
            <w:vAlign w:val="bottom"/>
            <w:hideMark/>
          </w:tcPr>
          <w:p w14:paraId="0ED702A6" w14:textId="5CFED0FF" w:rsidR="0053199D" w:rsidRPr="00BE4812" w:rsidRDefault="0053199D" w:rsidP="005319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6D1321A5" w14:textId="77777777" w:rsidR="00FE4883" w:rsidRDefault="00FE4883">
      <w:pPr>
        <w:rPr>
          <w:sz w:val="28"/>
          <w:szCs w:val="28"/>
        </w:rPr>
      </w:pPr>
    </w:p>
    <w:p w14:paraId="11FEA77D" w14:textId="77777777" w:rsidR="00FE4883" w:rsidRDefault="00FE4883" w:rsidP="00FE4883">
      <w:pPr>
        <w:autoSpaceDE w:val="0"/>
        <w:autoSpaceDN w:val="0"/>
        <w:adjustRightInd w:val="0"/>
        <w:rPr>
          <w:sz w:val="24"/>
          <w:szCs w:val="24"/>
        </w:rPr>
        <w:sectPr w:rsidR="00FE4883" w:rsidSect="00FE4883">
          <w:headerReference w:type="default" r:id="rId14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75"/>
        <w:gridCol w:w="4611"/>
      </w:tblGrid>
      <w:tr w:rsidR="00FE4883" w:rsidRPr="009A7817" w14:paraId="293E2B80" w14:textId="77777777" w:rsidTr="00FE4883">
        <w:tc>
          <w:tcPr>
            <w:tcW w:w="10456" w:type="dxa"/>
          </w:tcPr>
          <w:p w14:paraId="716C134A" w14:textId="77777777" w:rsidR="00FE4883" w:rsidRPr="00E54A4A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4678" w:type="dxa"/>
            <w:hideMark/>
          </w:tcPr>
          <w:p w14:paraId="5A2CF684" w14:textId="77777777" w:rsidR="00FE4883" w:rsidRPr="00481D55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ПРИЛОЖЕНИЕ № </w:t>
            </w:r>
            <w:r>
              <w:rPr>
                <w:sz w:val="28"/>
                <w:szCs w:val="28"/>
                <w:lang w:eastAsia="x-none"/>
              </w:rPr>
              <w:t>7</w:t>
            </w:r>
          </w:p>
          <w:p w14:paraId="09FA10E1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к решению Совета</w:t>
            </w:r>
          </w:p>
          <w:p w14:paraId="596642EE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43229155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</w:rPr>
              <w:t>от 24.06.2026 г. №  107</w:t>
            </w:r>
            <w:r w:rsidRPr="00813241">
              <w:rPr>
                <w:sz w:val="28"/>
                <w:szCs w:val="28"/>
                <w:lang w:eastAsia="x-none"/>
              </w:rPr>
              <w:t xml:space="preserve"> </w:t>
            </w:r>
            <w:r>
              <w:rPr>
                <w:sz w:val="28"/>
                <w:szCs w:val="28"/>
                <w:lang w:eastAsia="x-none"/>
              </w:rPr>
              <w:t xml:space="preserve"> </w:t>
            </w:r>
          </w:p>
          <w:p w14:paraId="202E40CC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 ПРИЛОЖЕНИЕ № </w:t>
            </w:r>
            <w:r>
              <w:rPr>
                <w:sz w:val="28"/>
                <w:szCs w:val="28"/>
                <w:lang w:eastAsia="x-none"/>
              </w:rPr>
              <w:t>9</w:t>
            </w:r>
          </w:p>
          <w:p w14:paraId="2978A090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к решению Совета</w:t>
            </w:r>
          </w:p>
          <w:p w14:paraId="13B46E9C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0C04164A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от  24.12.2025 г. № 40</w:t>
            </w:r>
          </w:p>
          <w:p w14:paraId="13D7D087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 xml:space="preserve">в редакции решения </w:t>
            </w:r>
          </w:p>
          <w:p w14:paraId="596794FF" w14:textId="77777777" w:rsidR="00FE4883" w:rsidRPr="0008161E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 w:rsidRPr="0008161E">
              <w:rPr>
                <w:sz w:val="28"/>
                <w:szCs w:val="28"/>
                <w:lang w:eastAsia="x-none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5CBDF30" w14:textId="77777777" w:rsidR="00FE4883" w:rsidRPr="009A7817" w:rsidRDefault="00FE4883" w:rsidP="00FE4883">
            <w:pPr>
              <w:tabs>
                <w:tab w:val="center" w:pos="4677"/>
                <w:tab w:val="left" w:pos="5220"/>
                <w:tab w:val="right" w:pos="9355"/>
              </w:tabs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5117991A" w14:textId="77777777" w:rsidR="00FE4883" w:rsidRDefault="00FE4883" w:rsidP="00FE4883">
      <w:pPr>
        <w:tabs>
          <w:tab w:val="left" w:pos="10520"/>
        </w:tabs>
        <w:jc w:val="center"/>
        <w:rPr>
          <w:sz w:val="28"/>
          <w:szCs w:val="28"/>
        </w:rPr>
      </w:pPr>
    </w:p>
    <w:p w14:paraId="11595EDA" w14:textId="77777777" w:rsidR="00FE4883" w:rsidRPr="00271E71" w:rsidRDefault="00FE4883" w:rsidP="00FE4883">
      <w:pPr>
        <w:jc w:val="center"/>
        <w:rPr>
          <w:sz w:val="28"/>
          <w:szCs w:val="28"/>
        </w:rPr>
      </w:pPr>
      <w:r w:rsidRPr="00020921">
        <w:rPr>
          <w:sz w:val="28"/>
          <w:szCs w:val="28"/>
        </w:rPr>
        <w:t>Ведомственная структура расходов районного бюджета на 202</w:t>
      </w:r>
      <w:r>
        <w:rPr>
          <w:sz w:val="28"/>
          <w:szCs w:val="28"/>
        </w:rPr>
        <w:t>6</w:t>
      </w:r>
      <w:r w:rsidRPr="00020921">
        <w:rPr>
          <w:sz w:val="28"/>
          <w:szCs w:val="28"/>
        </w:rPr>
        <w:t xml:space="preserve"> год</w:t>
      </w:r>
    </w:p>
    <w:p w14:paraId="2C9893F5" w14:textId="77777777" w:rsidR="00FE4883" w:rsidRPr="00271E71" w:rsidRDefault="00FE4883" w:rsidP="00FE4883">
      <w:pPr>
        <w:jc w:val="center"/>
        <w:rPr>
          <w:sz w:val="28"/>
          <w:szCs w:val="28"/>
        </w:rPr>
      </w:pPr>
    </w:p>
    <w:p w14:paraId="7470F1C5" w14:textId="77777777" w:rsidR="00FE4883" w:rsidRPr="00020921" w:rsidRDefault="00FE4883" w:rsidP="00FE4883">
      <w:pPr>
        <w:ind w:firstLine="708"/>
        <w:jc w:val="right"/>
        <w:rPr>
          <w:sz w:val="28"/>
          <w:szCs w:val="28"/>
        </w:rPr>
      </w:pPr>
      <w:r w:rsidRPr="00020921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805"/>
        <w:gridCol w:w="1227"/>
        <w:gridCol w:w="1091"/>
        <w:gridCol w:w="956"/>
        <w:gridCol w:w="2037"/>
        <w:gridCol w:w="1361"/>
        <w:gridCol w:w="1767"/>
        <w:gridCol w:w="1901"/>
      </w:tblGrid>
      <w:tr w:rsidR="00FE4883" w:rsidRPr="008A013A" w14:paraId="1B98B6BC" w14:textId="77777777" w:rsidTr="00FE4883">
        <w:trPr>
          <w:tblHeader/>
        </w:trPr>
        <w:tc>
          <w:tcPr>
            <w:tcW w:w="660" w:type="dxa"/>
            <w:shd w:val="clear" w:color="000000" w:fill="FFFFFF"/>
            <w:vAlign w:val="center"/>
            <w:hideMark/>
          </w:tcPr>
          <w:p w14:paraId="2BF815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RANGE!A9"/>
            <w:r w:rsidRPr="008A013A">
              <w:rPr>
                <w:color w:val="000000"/>
                <w:sz w:val="24"/>
                <w:szCs w:val="24"/>
              </w:rPr>
              <w:t>№ п\п</w:t>
            </w:r>
            <w:bookmarkEnd w:id="0"/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67621C6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9E852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A8D30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B52CC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C82C7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020B64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843" w:type="dxa"/>
            <w:shd w:val="clear" w:color="000000" w:fill="FFFFFF"/>
          </w:tcPr>
          <w:p w14:paraId="11FCEDC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2F3B939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FE4883" w:rsidRPr="008A013A" w14:paraId="79E3C2A9" w14:textId="77777777" w:rsidTr="00FE4883">
        <w:trPr>
          <w:trHeight w:val="189"/>
          <w:tblHeader/>
        </w:trPr>
        <w:tc>
          <w:tcPr>
            <w:tcW w:w="660" w:type="dxa"/>
            <w:shd w:val="clear" w:color="auto" w:fill="auto"/>
            <w:vAlign w:val="center"/>
            <w:hideMark/>
          </w:tcPr>
          <w:p w14:paraId="4CA6FF5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83" w:type="dxa"/>
            <w:shd w:val="clear" w:color="auto" w:fill="auto"/>
            <w:vAlign w:val="center"/>
            <w:hideMark/>
          </w:tcPr>
          <w:p w14:paraId="3D9EC3E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CDAB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2774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B5D21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949CA5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E48AD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70AEC05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B15442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</w:t>
            </w:r>
          </w:p>
        </w:tc>
      </w:tr>
      <w:tr w:rsidR="00FE4883" w:rsidRPr="008A013A" w14:paraId="6ED89C5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1AFC66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3F5B44B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B69195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FF1E0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B2F446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F5F67F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A25A0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14:paraId="508229A4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-91247,3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C8469B9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3335306,5</w:t>
            </w:r>
          </w:p>
        </w:tc>
      </w:tr>
      <w:tr w:rsidR="00FE4883" w:rsidRPr="008A013A" w14:paraId="171189B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6F1E5E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3" w:type="dxa"/>
            <w:shd w:val="clear" w:color="000000" w:fill="FFFFFF"/>
            <w:hideMark/>
          </w:tcPr>
          <w:p w14:paraId="090CDEC1" w14:textId="77777777" w:rsidR="00FE4883" w:rsidRPr="008A013A" w:rsidRDefault="00FE4883" w:rsidP="00FE4883">
            <w:pPr>
              <w:jc w:val="both"/>
              <w:rPr>
                <w:b/>
                <w:bCs/>
                <w:sz w:val="24"/>
                <w:szCs w:val="24"/>
              </w:rPr>
            </w:pPr>
            <w:r w:rsidRPr="008A013A">
              <w:rPr>
                <w:b/>
                <w:bCs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14:paraId="4DCA48CF" w14:textId="77777777" w:rsidR="00FE4883" w:rsidRPr="008A013A" w:rsidRDefault="00FE4883" w:rsidP="00FE488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4581DF7" w14:textId="77777777" w:rsidR="00FE4883" w:rsidRPr="008A013A" w:rsidRDefault="00FE4883" w:rsidP="00FE4883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3A">
              <w:rPr>
                <w:b/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8274BC" w14:textId="77777777" w:rsidR="00FE4883" w:rsidRPr="008A013A" w:rsidRDefault="00FE4883" w:rsidP="00FE4883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EC50844" w14:textId="77777777" w:rsidR="00FE4883" w:rsidRPr="008A013A" w:rsidRDefault="00FE4883" w:rsidP="00FE4883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7DB0CD8" w14:textId="77777777" w:rsidR="00FE4883" w:rsidRPr="008A013A" w:rsidRDefault="00FE4883" w:rsidP="00FE4883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3A">
              <w:rPr>
                <w:b/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8882C6" w14:textId="77777777" w:rsidR="00FE4883" w:rsidRPr="008A013A" w:rsidRDefault="00FE4883" w:rsidP="00FE4883">
            <w:pPr>
              <w:jc w:val="center"/>
              <w:rPr>
                <w:b/>
                <w:bCs/>
                <w:sz w:val="24"/>
                <w:szCs w:val="24"/>
              </w:rPr>
            </w:pPr>
            <w:r w:rsidRPr="008A01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0DCAA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-21806,0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23877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875129,0</w:t>
            </w:r>
          </w:p>
        </w:tc>
      </w:tr>
      <w:tr w:rsidR="00FE4883" w:rsidRPr="008A013A" w14:paraId="5C9B1E3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6DC4FD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F01E0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2BD0F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14A8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9FA5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899C0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67C0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05C5B8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-38139,9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23028D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335661,0</w:t>
            </w:r>
          </w:p>
        </w:tc>
      </w:tr>
      <w:tr w:rsidR="00FE4883" w:rsidRPr="008A013A" w14:paraId="27BFF75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5E3E01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2192C6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C90E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E4065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71B3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00071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C2024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8152B4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2ACB2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8A013A" w14:paraId="4E3A7550" w14:textId="77777777" w:rsidTr="00FE4883">
        <w:trPr>
          <w:trHeight w:val="597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0A7FFD8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B2CE2E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08A1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1E70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C953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28363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58925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97C43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F2EB74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8A013A" w14:paraId="0EA1A92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3B3595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276A82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Глава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1CF8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695E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6D16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7FD69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FC36D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73B1A0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62995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8A013A" w14:paraId="7757523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AE2EB0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E5F255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32749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54337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B479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CAA9F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C824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11F6F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09C1A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8A013A" w14:paraId="686A77D2" w14:textId="77777777" w:rsidTr="00FE4883">
        <w:trPr>
          <w:trHeight w:val="1279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6BFB43A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15E645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3CF4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795B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8C86F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C6F80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C9629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27BE239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6817E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8A013A" w14:paraId="463F72F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783B13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2337E5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8218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E2C7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FB2D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A083B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D9BB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3EC5C6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DA24B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8A013A" w14:paraId="35DE611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B2A2C2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BEC6D0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2024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2607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F371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35E31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F963D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1B5B7E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35CB02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8A013A" w14:paraId="4F84DC8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F40A86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E89052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96A6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6CD2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DF13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0A74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12B1E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E33DAA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65755D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8A013A" w14:paraId="217DB15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70D864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E4499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E75D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0278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E672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3B0F3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81D1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D45591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76D2B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8A013A" w14:paraId="215F4D3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E08EC5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75F6CA4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D7C1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3455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BC69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B1E44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341EE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361948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18D36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307,9</w:t>
            </w:r>
          </w:p>
        </w:tc>
      </w:tr>
      <w:tr w:rsidR="00FE4883" w:rsidRPr="008A013A" w14:paraId="4F0805E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0211AA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1096E4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D93D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0A63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A235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4DA7F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471B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0BEAC1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0A52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258,6</w:t>
            </w:r>
          </w:p>
        </w:tc>
      </w:tr>
      <w:tr w:rsidR="00FE4883" w:rsidRPr="008A013A" w14:paraId="5E69E1A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1D7F3A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4ABC52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CB767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15EC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2E34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68FEA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A2928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810675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-4991,9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85A61E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132132,4</w:t>
            </w:r>
          </w:p>
        </w:tc>
      </w:tr>
      <w:tr w:rsidR="00FE4883" w:rsidRPr="008A013A" w14:paraId="0039EA44" w14:textId="77777777" w:rsidTr="00FE4883">
        <w:tc>
          <w:tcPr>
            <w:tcW w:w="660" w:type="dxa"/>
            <w:shd w:val="clear" w:color="000000" w:fill="FFFFFF"/>
            <w:vAlign w:val="center"/>
          </w:tcPr>
          <w:p w14:paraId="1F03D47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FA7D3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A1C8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8A08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7C69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D645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5475B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D804D5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23031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FE4883" w:rsidRPr="008A013A" w14:paraId="0701CD74" w14:textId="77777777" w:rsidTr="00FE4883">
        <w:tc>
          <w:tcPr>
            <w:tcW w:w="660" w:type="dxa"/>
            <w:shd w:val="clear" w:color="000000" w:fill="FFFFFF"/>
            <w:vAlign w:val="center"/>
          </w:tcPr>
          <w:p w14:paraId="48DCD79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46BD9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E4A2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427A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541A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8205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240B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D8B75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FF2A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FE4883" w:rsidRPr="008A013A" w14:paraId="76C409F4" w14:textId="77777777" w:rsidTr="00FE4883">
        <w:tc>
          <w:tcPr>
            <w:tcW w:w="660" w:type="dxa"/>
            <w:shd w:val="clear" w:color="000000" w:fill="FFFFFF"/>
            <w:vAlign w:val="center"/>
          </w:tcPr>
          <w:p w14:paraId="6B338B2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36EDB0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D525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1E0B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A69C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D6FF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1920400000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17CE9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E5C8FE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097B1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FE4883" w:rsidRPr="008A013A" w14:paraId="41062C5A" w14:textId="77777777" w:rsidTr="00FE4883">
        <w:tc>
          <w:tcPr>
            <w:tcW w:w="660" w:type="dxa"/>
            <w:shd w:val="clear" w:color="000000" w:fill="FFFFFF"/>
            <w:vAlign w:val="center"/>
          </w:tcPr>
          <w:p w14:paraId="59BEC55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A62DA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32CB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B1A6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3E07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7A1E5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1920460910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8FE8B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31853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ECFB2A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1959,4</w:t>
            </w:r>
          </w:p>
        </w:tc>
      </w:tr>
      <w:tr w:rsidR="00FE4883" w:rsidRPr="008A013A" w14:paraId="36D17D93" w14:textId="77777777" w:rsidTr="00FE4883">
        <w:tc>
          <w:tcPr>
            <w:tcW w:w="660" w:type="dxa"/>
            <w:shd w:val="clear" w:color="000000" w:fill="FFFFFF"/>
            <w:vAlign w:val="center"/>
          </w:tcPr>
          <w:p w14:paraId="24E0578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8BBAC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8936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EDDD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6652D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867C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1920460910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65B1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74697B7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B369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1791,0</w:t>
            </w:r>
          </w:p>
        </w:tc>
      </w:tr>
      <w:tr w:rsidR="00FE4883" w:rsidRPr="008A013A" w14:paraId="740CD964" w14:textId="77777777" w:rsidTr="00FE4883">
        <w:tc>
          <w:tcPr>
            <w:tcW w:w="660" w:type="dxa"/>
            <w:shd w:val="clear" w:color="000000" w:fill="FFFFFF"/>
            <w:vAlign w:val="center"/>
          </w:tcPr>
          <w:p w14:paraId="1DCB3B2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AA383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53A79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F5526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A1C4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EEB0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1920460910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EAC9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537A0F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226580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FE4883" w:rsidRPr="008A013A" w14:paraId="141D849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BFCB6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8E02F8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8CAA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8098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7456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822C5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8F0EF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E29BEF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-4991,9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290B28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123553,0</w:t>
            </w:r>
          </w:p>
        </w:tc>
      </w:tr>
      <w:tr w:rsidR="00FE4883" w:rsidRPr="008A013A" w14:paraId="1E76ECF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B745A6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BC776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3CC8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DB8E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E84F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42C54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A50D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E1101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7BB90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18258,6</w:t>
            </w:r>
          </w:p>
        </w:tc>
      </w:tr>
      <w:tr w:rsidR="00FE4883" w:rsidRPr="008A013A" w14:paraId="1346023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36D468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238570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6E9B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562A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B448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F3CC4D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5210060070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57FC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F79659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3AF13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FE4883" w:rsidRPr="008A013A" w14:paraId="647CC69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FCFA3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BAF87A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F439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40A5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29F6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AEEB7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5210060070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2F027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123241B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D1046E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229,0</w:t>
            </w:r>
          </w:p>
        </w:tc>
      </w:tr>
      <w:tr w:rsidR="00FE4883" w:rsidRPr="008A013A" w14:paraId="3347F8E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1DB4AF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4D719AD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00F4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9EF6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6668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C7B7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5210060070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AE62E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B8241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F2255F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23,0</w:t>
            </w:r>
          </w:p>
        </w:tc>
      </w:tr>
      <w:tr w:rsidR="00FE4883" w:rsidRPr="008A013A" w14:paraId="4A13499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B24CDD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DFACBE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6E8D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13C32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D6770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45CE7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5210060870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1C19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16E9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A1606E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982,6</w:t>
            </w:r>
          </w:p>
        </w:tc>
      </w:tr>
      <w:tr w:rsidR="00FE4883" w:rsidRPr="008A013A" w14:paraId="21719EE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0FB343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0F26A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4BAE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84E8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CD6A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682A8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5210060870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8AB4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5D2DE2F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69947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898,4</w:t>
            </w:r>
          </w:p>
        </w:tc>
      </w:tr>
      <w:tr w:rsidR="00FE4883" w:rsidRPr="008A013A" w14:paraId="0B93830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EE9DF8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D322A0C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83D1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0BA5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CF98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02AFF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5210060870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9353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B06727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6284F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FE4883" w:rsidRPr="008A013A" w14:paraId="6F2D0776" w14:textId="77777777" w:rsidTr="00FE4883">
        <w:tc>
          <w:tcPr>
            <w:tcW w:w="660" w:type="dxa"/>
            <w:shd w:val="clear" w:color="000000" w:fill="FFFFFF"/>
            <w:vAlign w:val="center"/>
          </w:tcPr>
          <w:p w14:paraId="35155B5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F5DBEE6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712A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677D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4A7C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904D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0967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E4636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9C6801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1318,4</w:t>
            </w:r>
          </w:p>
        </w:tc>
      </w:tr>
      <w:tr w:rsidR="00FE4883" w:rsidRPr="008A013A" w14:paraId="2F8B6B27" w14:textId="77777777" w:rsidTr="00FE4883">
        <w:trPr>
          <w:trHeight w:val="1004"/>
        </w:trPr>
        <w:tc>
          <w:tcPr>
            <w:tcW w:w="660" w:type="dxa"/>
            <w:shd w:val="clear" w:color="000000" w:fill="FFFFFF"/>
            <w:vAlign w:val="center"/>
          </w:tcPr>
          <w:p w14:paraId="2D84258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A0F9B9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98F8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8F004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0AC2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D42A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75EC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73022A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16321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1150,0</w:t>
            </w:r>
          </w:p>
        </w:tc>
      </w:tr>
      <w:tr w:rsidR="00FE4883" w:rsidRPr="008A013A" w14:paraId="5E461974" w14:textId="77777777" w:rsidTr="00FE4883">
        <w:tc>
          <w:tcPr>
            <w:tcW w:w="660" w:type="dxa"/>
            <w:shd w:val="clear" w:color="000000" w:fill="FFFFFF"/>
            <w:vAlign w:val="center"/>
          </w:tcPr>
          <w:p w14:paraId="129A7AC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6411CF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90C07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9894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82A2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BAA0C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B3E39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12E126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F850CB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FE4883" w:rsidRPr="008A013A" w14:paraId="425E2814" w14:textId="77777777" w:rsidTr="00FE4883">
        <w:tc>
          <w:tcPr>
            <w:tcW w:w="660" w:type="dxa"/>
            <w:shd w:val="clear" w:color="000000" w:fill="FFFFFF"/>
            <w:vAlign w:val="center"/>
          </w:tcPr>
          <w:p w14:paraId="424B67E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DE1748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3003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02C6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87D7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643A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316F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9E635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5678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982,9</w:t>
            </w:r>
          </w:p>
        </w:tc>
      </w:tr>
      <w:tr w:rsidR="00FE4883" w:rsidRPr="008A013A" w14:paraId="25C80895" w14:textId="77777777" w:rsidTr="00FE4883">
        <w:tc>
          <w:tcPr>
            <w:tcW w:w="660" w:type="dxa"/>
            <w:shd w:val="clear" w:color="000000" w:fill="FFFFFF"/>
            <w:vAlign w:val="center"/>
          </w:tcPr>
          <w:p w14:paraId="3134699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C2EBD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DF77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00A0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0883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A737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0645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0F9ECDE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4F0D8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898,7</w:t>
            </w:r>
          </w:p>
        </w:tc>
      </w:tr>
      <w:tr w:rsidR="00FE4883" w:rsidRPr="008A013A" w14:paraId="0283D489" w14:textId="77777777" w:rsidTr="00FE4883">
        <w:tc>
          <w:tcPr>
            <w:tcW w:w="660" w:type="dxa"/>
            <w:shd w:val="clear" w:color="000000" w:fill="FFFFFF"/>
            <w:vAlign w:val="center"/>
          </w:tcPr>
          <w:p w14:paraId="05FE099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C3521A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31A4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85B7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F036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5F4C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F4D4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377EE5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FE22A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FE4883" w:rsidRPr="008A013A" w14:paraId="07AE7616" w14:textId="77777777" w:rsidTr="00FE4883">
        <w:tc>
          <w:tcPr>
            <w:tcW w:w="660" w:type="dxa"/>
            <w:shd w:val="clear" w:color="000000" w:fill="FFFFFF"/>
            <w:vAlign w:val="center"/>
          </w:tcPr>
          <w:p w14:paraId="167D2F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83417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57476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047C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228E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CF80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924A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932D71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73486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8368,8</w:t>
            </w:r>
          </w:p>
        </w:tc>
      </w:tr>
      <w:tr w:rsidR="00FE4883" w:rsidRPr="008A013A" w14:paraId="1BADAB4A" w14:textId="77777777" w:rsidTr="00FE4883">
        <w:trPr>
          <w:trHeight w:val="586"/>
        </w:trPr>
        <w:tc>
          <w:tcPr>
            <w:tcW w:w="660" w:type="dxa"/>
            <w:shd w:val="clear" w:color="000000" w:fill="FFFFFF"/>
            <w:vAlign w:val="center"/>
          </w:tcPr>
          <w:p w14:paraId="4AF4E07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F541118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72093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CFD7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7A0C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43B91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442F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3ED1652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2334C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7695,2</w:t>
            </w:r>
          </w:p>
        </w:tc>
      </w:tr>
      <w:tr w:rsidR="00FE4883" w:rsidRPr="008A013A" w14:paraId="0AAD504E" w14:textId="77777777" w:rsidTr="00FE4883">
        <w:tc>
          <w:tcPr>
            <w:tcW w:w="660" w:type="dxa"/>
            <w:shd w:val="clear" w:color="000000" w:fill="FFFFFF"/>
            <w:vAlign w:val="center"/>
          </w:tcPr>
          <w:p w14:paraId="7090F14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860964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2302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32BC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6A9C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F1D9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3B4D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2125A4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1ED3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673,6</w:t>
            </w:r>
          </w:p>
        </w:tc>
      </w:tr>
      <w:tr w:rsidR="00FE4883" w:rsidRPr="008A013A" w14:paraId="265ACAE1" w14:textId="77777777" w:rsidTr="00FE4883">
        <w:tc>
          <w:tcPr>
            <w:tcW w:w="660" w:type="dxa"/>
            <w:shd w:val="clear" w:color="000000" w:fill="FFFFFF"/>
            <w:vAlign w:val="center"/>
          </w:tcPr>
          <w:p w14:paraId="35EE699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56D5D3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C55CA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3563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2721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3661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3F42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3EEBFB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93EB96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5371,2</w:t>
            </w:r>
          </w:p>
        </w:tc>
      </w:tr>
      <w:tr w:rsidR="00FE4883" w:rsidRPr="008A013A" w14:paraId="5C9414DB" w14:textId="77777777" w:rsidTr="00FE4883">
        <w:trPr>
          <w:trHeight w:val="621"/>
        </w:trPr>
        <w:tc>
          <w:tcPr>
            <w:tcW w:w="660" w:type="dxa"/>
            <w:shd w:val="clear" w:color="000000" w:fill="FFFFFF"/>
            <w:vAlign w:val="center"/>
          </w:tcPr>
          <w:p w14:paraId="0425F14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A52A72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 w:rsidRPr="008A013A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15A3D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F4E7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56A2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950A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D0CC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E51E41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6A7C09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5049,9</w:t>
            </w:r>
          </w:p>
        </w:tc>
      </w:tr>
      <w:tr w:rsidR="00FE4883" w:rsidRPr="008A013A" w14:paraId="4C917F7C" w14:textId="77777777" w:rsidTr="00FE4883">
        <w:tc>
          <w:tcPr>
            <w:tcW w:w="660" w:type="dxa"/>
            <w:shd w:val="clear" w:color="000000" w:fill="FFFFFF"/>
            <w:vAlign w:val="center"/>
          </w:tcPr>
          <w:p w14:paraId="37F0F1A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7329D9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193A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ECFE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2F308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8855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949CD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F6A8E7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E851A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321,3</w:t>
            </w:r>
          </w:p>
        </w:tc>
      </w:tr>
      <w:tr w:rsidR="00FE4883" w:rsidRPr="008A013A" w14:paraId="5E379F4E" w14:textId="77777777" w:rsidTr="00FE4883">
        <w:tc>
          <w:tcPr>
            <w:tcW w:w="660" w:type="dxa"/>
            <w:shd w:val="clear" w:color="000000" w:fill="FFFFFF"/>
            <w:vAlign w:val="center"/>
          </w:tcPr>
          <w:p w14:paraId="04D48FA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9974704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8C46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7506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9881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9DA0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2DE6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DEDF8A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D681D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982,7</w:t>
            </w:r>
          </w:p>
        </w:tc>
      </w:tr>
      <w:tr w:rsidR="00FE4883" w:rsidRPr="008A013A" w14:paraId="32C7BFB4" w14:textId="77777777" w:rsidTr="00FE4883">
        <w:tc>
          <w:tcPr>
            <w:tcW w:w="660" w:type="dxa"/>
            <w:shd w:val="clear" w:color="000000" w:fill="FFFFFF"/>
            <w:vAlign w:val="center"/>
          </w:tcPr>
          <w:p w14:paraId="16E758D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448F4D8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E5E5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794C5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5AA8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E1239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2439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24C7C5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E42E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898,5</w:t>
            </w:r>
          </w:p>
        </w:tc>
      </w:tr>
      <w:tr w:rsidR="00FE4883" w:rsidRPr="008A013A" w14:paraId="7DDE8D1C" w14:textId="77777777" w:rsidTr="00FE4883">
        <w:tc>
          <w:tcPr>
            <w:tcW w:w="660" w:type="dxa"/>
            <w:shd w:val="clear" w:color="000000" w:fill="FFFFFF"/>
            <w:vAlign w:val="center"/>
          </w:tcPr>
          <w:p w14:paraId="3412367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9BFE6B8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02ED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6C53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C6D7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25846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5210069210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F8F84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FDCBBE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20C2D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FE4883" w:rsidRPr="008A013A" w14:paraId="1410B6F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DD86C6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2C451C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8365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BDD21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4FAF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50A5C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99C49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BC3D15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-4991,9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4389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105294,4</w:t>
            </w:r>
          </w:p>
        </w:tc>
      </w:tr>
      <w:tr w:rsidR="00FE4883" w:rsidRPr="008A013A" w14:paraId="6D05206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047698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EA87DC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EDAF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769A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08C4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6FB2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D204C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B225B4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-4991,9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013A74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105294,4</w:t>
            </w:r>
          </w:p>
        </w:tc>
      </w:tr>
      <w:tr w:rsidR="00FE4883" w:rsidRPr="008A013A" w14:paraId="6125E0C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8B86EB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67D8E1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C120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09FE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6B35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6E35F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CDEA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5A5F15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-4991,9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288FE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102844,6</w:t>
            </w:r>
          </w:p>
        </w:tc>
      </w:tr>
      <w:tr w:rsidR="00FE4883" w:rsidRPr="008A013A" w14:paraId="776AD31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52CBA7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FFA12F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B750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A18B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67E4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AAC48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64AF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7A2640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E3A6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1486,4</w:t>
            </w:r>
          </w:p>
        </w:tc>
      </w:tr>
      <w:tr w:rsidR="00FE4883" w:rsidRPr="008A013A" w14:paraId="4A481BB8" w14:textId="77777777" w:rsidTr="00FE4883">
        <w:tc>
          <w:tcPr>
            <w:tcW w:w="660" w:type="dxa"/>
            <w:shd w:val="clear" w:color="000000" w:fill="FFFFFF"/>
            <w:vAlign w:val="center"/>
          </w:tcPr>
          <w:p w14:paraId="5830921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A613E84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A836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476E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6DFA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2FF2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86E2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47BCC2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F7583A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919,1</w:t>
            </w:r>
          </w:p>
        </w:tc>
      </w:tr>
      <w:tr w:rsidR="00FE4883" w:rsidRPr="008A013A" w14:paraId="6C47CCA2" w14:textId="77777777" w:rsidTr="00FE4883">
        <w:tc>
          <w:tcPr>
            <w:tcW w:w="660" w:type="dxa"/>
            <w:shd w:val="clear" w:color="000000" w:fill="FFFFFF"/>
            <w:vAlign w:val="center"/>
          </w:tcPr>
          <w:p w14:paraId="4B5C465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02A7E2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EF58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2C9A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3BE7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3ED6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C0A2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01DFE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9C66C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44,3</w:t>
            </w:r>
          </w:p>
        </w:tc>
      </w:tr>
      <w:tr w:rsidR="00FE4883" w:rsidRPr="008A013A" w14:paraId="016D120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9824FD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73E4AE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CCE2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146D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0B54E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6A28D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52AB7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2D4484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4E49D2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6620,0</w:t>
            </w:r>
          </w:p>
        </w:tc>
      </w:tr>
      <w:tr w:rsidR="00FE4883" w:rsidRPr="008A013A" w14:paraId="216C18EA" w14:textId="77777777" w:rsidTr="00FE4883">
        <w:tc>
          <w:tcPr>
            <w:tcW w:w="660" w:type="dxa"/>
            <w:shd w:val="clear" w:color="000000" w:fill="FFFFFF"/>
            <w:vAlign w:val="center"/>
          </w:tcPr>
          <w:p w14:paraId="505A110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4C1C00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DB04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567C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F17D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593E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B2A4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5ADB4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69A88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6620,0</w:t>
            </w:r>
          </w:p>
        </w:tc>
      </w:tr>
      <w:tr w:rsidR="00FE4883" w:rsidRPr="008A013A" w14:paraId="29351678" w14:textId="77777777" w:rsidTr="00FE4883">
        <w:trPr>
          <w:trHeight w:val="1143"/>
        </w:trPr>
        <w:tc>
          <w:tcPr>
            <w:tcW w:w="660" w:type="dxa"/>
            <w:shd w:val="clear" w:color="000000" w:fill="FFFFFF"/>
            <w:vAlign w:val="center"/>
          </w:tcPr>
          <w:p w14:paraId="4B04972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27C4A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B117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D812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3F53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6B4E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5920000190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AF27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F85203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313E7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6620,0</w:t>
            </w:r>
          </w:p>
        </w:tc>
      </w:tr>
      <w:tr w:rsidR="00FE4883" w:rsidRPr="008A013A" w14:paraId="5DCF04E1" w14:textId="77777777" w:rsidTr="00FE4883">
        <w:tc>
          <w:tcPr>
            <w:tcW w:w="660" w:type="dxa"/>
            <w:shd w:val="clear" w:color="000000" w:fill="FFFFFF"/>
            <w:vAlign w:val="center"/>
          </w:tcPr>
          <w:p w14:paraId="74ABD3E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EEC5A3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C4DFD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FDF6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D581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4D232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5920000190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D8AF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9C6AB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AB0A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5640,9</w:t>
            </w:r>
          </w:p>
        </w:tc>
      </w:tr>
      <w:tr w:rsidR="00FE4883" w:rsidRPr="008A013A" w14:paraId="2BE4B3A1" w14:textId="77777777" w:rsidTr="00FE4883">
        <w:tc>
          <w:tcPr>
            <w:tcW w:w="660" w:type="dxa"/>
            <w:shd w:val="clear" w:color="000000" w:fill="FFFFFF"/>
            <w:vAlign w:val="center"/>
          </w:tcPr>
          <w:p w14:paraId="69FB235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86FD1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A868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C457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7066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80970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5920000190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D373A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ADBC94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C63B7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979,1</w:t>
            </w:r>
          </w:p>
        </w:tc>
      </w:tr>
      <w:tr w:rsidR="00FE4883" w:rsidRPr="008A013A" w14:paraId="02B765B4" w14:textId="77777777" w:rsidTr="00FE4883">
        <w:tc>
          <w:tcPr>
            <w:tcW w:w="660" w:type="dxa"/>
            <w:shd w:val="clear" w:color="000000" w:fill="FFFFFF"/>
            <w:vAlign w:val="center"/>
          </w:tcPr>
          <w:p w14:paraId="7FCBE81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9310C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0F736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FC2D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7516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DF91C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8C74C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0DE94E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046C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85,0</w:t>
            </w:r>
          </w:p>
        </w:tc>
      </w:tr>
      <w:tr w:rsidR="00FE4883" w:rsidRPr="008A013A" w14:paraId="734C704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0C54BF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BFFDE3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FD61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8B18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422E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CF29B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23674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E18454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4267B1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85,0</w:t>
            </w:r>
          </w:p>
        </w:tc>
      </w:tr>
      <w:tr w:rsidR="00FE4883" w:rsidRPr="008A013A" w14:paraId="2DA1AF4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67C2E9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514CFD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765B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A6C2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D826D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FAF65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6D77F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4260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7A58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85,0</w:t>
            </w:r>
          </w:p>
        </w:tc>
      </w:tr>
      <w:tr w:rsidR="00FE4883" w:rsidRPr="008A013A" w14:paraId="100CB2D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ECDA73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2947E7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C539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4B51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8160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C6A99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5210051200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942E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D221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B6AEC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85,0</w:t>
            </w:r>
          </w:p>
        </w:tc>
      </w:tr>
      <w:tr w:rsidR="00FE4883" w:rsidRPr="008A013A" w14:paraId="4D0170A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234FD6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5EA2D7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DEE7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7443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55B9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FCA0C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5210051200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5603A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7A186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AC32F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85,0</w:t>
            </w:r>
          </w:p>
        </w:tc>
      </w:tr>
      <w:tr w:rsidR="00FE4883" w:rsidRPr="008A013A" w14:paraId="0C34F267" w14:textId="77777777" w:rsidTr="00FE4883">
        <w:trPr>
          <w:trHeight w:val="341"/>
        </w:trPr>
        <w:tc>
          <w:tcPr>
            <w:tcW w:w="660" w:type="dxa"/>
            <w:shd w:val="clear" w:color="000000" w:fill="FFFFFF"/>
            <w:vAlign w:val="center"/>
          </w:tcPr>
          <w:p w14:paraId="4B4B90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D01FC41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0370E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302F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28DCB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CB83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8F85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0986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80D3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100,0</w:t>
            </w:r>
          </w:p>
        </w:tc>
      </w:tr>
      <w:tr w:rsidR="00FE4883" w:rsidRPr="008A013A" w14:paraId="7360DDD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6441D1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E1C62E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0C16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B70F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E8B0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2C29B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EDFF4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0AACB0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3B420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14475A9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62B25A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51038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F0186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9652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DAC4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8C10C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10BDC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060D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30AC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100,0</w:t>
            </w:r>
          </w:p>
        </w:tc>
      </w:tr>
      <w:tr w:rsidR="00FE4883" w:rsidRPr="008A013A" w14:paraId="20E2F57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06BBB2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FF6E47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A860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95BC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6EB2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7C1E2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5230000100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42BEB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3EFBC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29C7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100,0</w:t>
            </w:r>
          </w:p>
        </w:tc>
      </w:tr>
      <w:tr w:rsidR="00FE4883" w:rsidRPr="008A013A" w14:paraId="17DBD48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DEEAE1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899917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6EEF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E511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E9BF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07556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5230000100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8F86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D1C7E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3315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100,0</w:t>
            </w:r>
          </w:p>
        </w:tc>
      </w:tr>
      <w:tr w:rsidR="00FE4883" w:rsidRPr="008A013A" w14:paraId="72DFDBCF" w14:textId="77777777" w:rsidTr="00FE4883">
        <w:trPr>
          <w:trHeight w:val="403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6773F1F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1664CC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25DE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DC29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4140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A6146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D9B6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3644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-33148,0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F2F6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199420,5</w:t>
            </w:r>
          </w:p>
        </w:tc>
      </w:tr>
      <w:tr w:rsidR="00FE4883" w:rsidRPr="008A013A" w14:paraId="47A7469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1008D5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D3BD15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образования Кореновский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ADA1A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4690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2023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DF742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1C5AA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28382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FFAD4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252,6</w:t>
            </w:r>
          </w:p>
        </w:tc>
      </w:tr>
      <w:tr w:rsidR="00FE4883" w:rsidRPr="008A013A" w14:paraId="5BD4DEE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74C323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12EA778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Формирование инвестиционной привлекательности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DB717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9C0DD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CC9CE6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BABCD3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EC908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711A7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C11A4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252,6</w:t>
            </w:r>
          </w:p>
        </w:tc>
      </w:tr>
      <w:tr w:rsidR="00FE4883" w:rsidRPr="008A013A" w14:paraId="2E7B322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077AAA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9DB33C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инвестиционно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5ECC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CA28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A9171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8B489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104A2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9EBF26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C061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252,6</w:t>
            </w:r>
          </w:p>
        </w:tc>
      </w:tr>
      <w:tr w:rsidR="00FE4883" w:rsidRPr="008A013A" w14:paraId="28384BB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7409BF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4AC7F1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89380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AEBF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E719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D1B1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E8630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CF26C8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3B97B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252,6</w:t>
            </w:r>
          </w:p>
        </w:tc>
      </w:tr>
      <w:tr w:rsidR="00FE4883" w:rsidRPr="008A013A" w14:paraId="120D68E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2BE0F4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5C5E60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9D44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6BAB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9EF2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BDBC0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87B89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65AFAB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B511E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252,6</w:t>
            </w:r>
          </w:p>
        </w:tc>
      </w:tr>
      <w:tr w:rsidR="00FE4883" w:rsidRPr="008A013A" w14:paraId="64BD1C8C" w14:textId="77777777" w:rsidTr="00FE4883">
        <w:tc>
          <w:tcPr>
            <w:tcW w:w="660" w:type="dxa"/>
            <w:shd w:val="clear" w:color="000000" w:fill="FFFFFF"/>
            <w:vAlign w:val="center"/>
          </w:tcPr>
          <w:p w14:paraId="277D43E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A399D1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E509B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7110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A1DA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570B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501B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2AFBC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7098EE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FE4883" w:rsidRPr="008A013A" w14:paraId="6EE6999A" w14:textId="77777777" w:rsidTr="00FE4883">
        <w:tc>
          <w:tcPr>
            <w:tcW w:w="660" w:type="dxa"/>
            <w:shd w:val="clear" w:color="000000" w:fill="FFFFFF"/>
            <w:vAlign w:val="center"/>
          </w:tcPr>
          <w:p w14:paraId="45FD09C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76C750E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Капитальный ремонт, текущимй ремонт и 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D34D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44FF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0FB1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18AE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E75C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9D134C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E2DA8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FE4883" w:rsidRPr="008A013A" w14:paraId="5404D61D" w14:textId="77777777" w:rsidTr="00FE4883">
        <w:tc>
          <w:tcPr>
            <w:tcW w:w="660" w:type="dxa"/>
            <w:shd w:val="clear" w:color="000000" w:fill="FFFFFF"/>
            <w:vAlign w:val="center"/>
          </w:tcPr>
          <w:p w14:paraId="1F9F8F0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3DB5C3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72CD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46B6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CEB5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0FED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0420300000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19FC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0969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E22B1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FE4883" w:rsidRPr="008A013A" w14:paraId="5F327629" w14:textId="77777777" w:rsidTr="00FE4883">
        <w:tc>
          <w:tcPr>
            <w:tcW w:w="660" w:type="dxa"/>
            <w:shd w:val="clear" w:color="000000" w:fill="FFFFFF"/>
            <w:vAlign w:val="center"/>
          </w:tcPr>
          <w:p w14:paraId="5896ED9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260955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40DA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0355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060C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1752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0420399999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DBEBB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93E66F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A0224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FE4883" w:rsidRPr="008A013A" w14:paraId="26BFCD19" w14:textId="77777777" w:rsidTr="00FE4883">
        <w:tc>
          <w:tcPr>
            <w:tcW w:w="660" w:type="dxa"/>
            <w:shd w:val="clear" w:color="000000" w:fill="FFFFFF"/>
            <w:vAlign w:val="center"/>
          </w:tcPr>
          <w:p w14:paraId="2DEBFC5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13CF364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5236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FBA0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562D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2BA9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0420399999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1517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D3E5A6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C1E055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FE4883" w:rsidRPr="008A013A" w14:paraId="2A805082" w14:textId="77777777" w:rsidTr="00FE4883">
        <w:tc>
          <w:tcPr>
            <w:tcW w:w="660" w:type="dxa"/>
            <w:shd w:val="clear" w:color="000000" w:fill="FFFFFF"/>
            <w:vAlign w:val="center"/>
          </w:tcPr>
          <w:p w14:paraId="272C008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E1D7A69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EDE4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6546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41B6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0D3A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27E64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5E0C3A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BFC8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724,0</w:t>
            </w:r>
          </w:p>
        </w:tc>
      </w:tr>
      <w:tr w:rsidR="00FE4883" w:rsidRPr="008A013A" w14:paraId="402FBD0F" w14:textId="77777777" w:rsidTr="00FE4883">
        <w:tc>
          <w:tcPr>
            <w:tcW w:w="660" w:type="dxa"/>
            <w:shd w:val="clear" w:color="000000" w:fill="FFFFFF"/>
            <w:vAlign w:val="center"/>
          </w:tcPr>
          <w:p w14:paraId="179D4F7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FF3419" w14:textId="77777777" w:rsidR="00FE4883" w:rsidRPr="008A013A" w:rsidRDefault="00FE4883" w:rsidP="00FE4883">
            <w:pPr>
              <w:tabs>
                <w:tab w:val="left" w:pos="1750"/>
              </w:tabs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Поддержка возрождения и развития казачества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7E53B6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5E428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92B5E4F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CDBCB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0560000000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2CC8A6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BE72CF3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B42657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013A">
              <w:rPr>
                <w:i/>
                <w:color w:val="000000"/>
                <w:sz w:val="24"/>
                <w:szCs w:val="24"/>
              </w:rPr>
              <w:t>724,0</w:t>
            </w:r>
          </w:p>
        </w:tc>
      </w:tr>
      <w:tr w:rsidR="00FE4883" w:rsidRPr="008A013A" w14:paraId="5BF848C3" w14:textId="77777777" w:rsidTr="00FE4883">
        <w:tc>
          <w:tcPr>
            <w:tcW w:w="660" w:type="dxa"/>
            <w:shd w:val="clear" w:color="000000" w:fill="FFFFFF"/>
            <w:vAlign w:val="center"/>
          </w:tcPr>
          <w:p w14:paraId="0274C00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F8266F" w14:textId="77777777" w:rsidR="00FE4883" w:rsidRPr="008A013A" w:rsidRDefault="00FE4883" w:rsidP="00FE4883">
            <w:pPr>
              <w:tabs>
                <w:tab w:val="left" w:pos="2276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E752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4B87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ABEE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E630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0560100000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5E434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D14658" w14:textId="77777777" w:rsidR="00FE4883" w:rsidRPr="008A013A" w:rsidRDefault="00FE4883" w:rsidP="00FE4883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D846A8B" w14:textId="77777777" w:rsidR="00FE4883" w:rsidRPr="008A013A" w:rsidRDefault="00FE4883" w:rsidP="00FE4883">
            <w:pPr>
              <w:jc w:val="center"/>
            </w:pPr>
            <w:r w:rsidRPr="008A013A">
              <w:t>724,0</w:t>
            </w:r>
          </w:p>
        </w:tc>
      </w:tr>
      <w:tr w:rsidR="00FE4883" w:rsidRPr="008A013A" w14:paraId="62B4B034" w14:textId="77777777" w:rsidTr="00FE4883">
        <w:tc>
          <w:tcPr>
            <w:tcW w:w="660" w:type="dxa"/>
            <w:shd w:val="clear" w:color="000000" w:fill="FFFFFF"/>
            <w:vAlign w:val="center"/>
          </w:tcPr>
          <w:p w14:paraId="5F0C3AD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339B69F" w14:textId="77777777" w:rsidR="00FE4883" w:rsidRPr="008A013A" w:rsidRDefault="00FE4883" w:rsidP="00FE4883">
            <w:pPr>
              <w:tabs>
                <w:tab w:val="left" w:pos="2276"/>
              </w:tabs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1FE9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44F1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F0C7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1CFF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0560110050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18DF3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DCCE0E5" w14:textId="77777777" w:rsidR="00FE4883" w:rsidRPr="008A013A" w:rsidRDefault="00FE4883" w:rsidP="00FE4883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DC8A5B" w14:textId="77777777" w:rsidR="00FE4883" w:rsidRPr="008A013A" w:rsidRDefault="00FE4883" w:rsidP="00FE4883">
            <w:pPr>
              <w:jc w:val="center"/>
            </w:pPr>
            <w:r w:rsidRPr="008A013A">
              <w:t>724,0</w:t>
            </w:r>
          </w:p>
        </w:tc>
      </w:tr>
      <w:tr w:rsidR="00FE4883" w:rsidRPr="008A013A" w14:paraId="3529B28B" w14:textId="77777777" w:rsidTr="00FE4883">
        <w:tc>
          <w:tcPr>
            <w:tcW w:w="660" w:type="dxa"/>
            <w:shd w:val="clear" w:color="000000" w:fill="FFFFFF"/>
            <w:vAlign w:val="center"/>
          </w:tcPr>
          <w:p w14:paraId="48D8B18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1E69F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D338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3389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2006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9556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0560110050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18B9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19D7838" w14:textId="77777777" w:rsidR="00FE4883" w:rsidRPr="008A013A" w:rsidRDefault="00FE4883" w:rsidP="00FE4883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19C865" w14:textId="77777777" w:rsidR="00FE4883" w:rsidRPr="008A013A" w:rsidRDefault="00FE4883" w:rsidP="00FE4883">
            <w:pPr>
              <w:jc w:val="center"/>
            </w:pPr>
            <w:r w:rsidRPr="008A013A">
              <w:t>724,0</w:t>
            </w:r>
          </w:p>
        </w:tc>
      </w:tr>
      <w:tr w:rsidR="00FE4883" w:rsidRPr="008A013A" w14:paraId="2B702C9B" w14:textId="77777777" w:rsidTr="00FE4883">
        <w:tc>
          <w:tcPr>
            <w:tcW w:w="660" w:type="dxa"/>
            <w:shd w:val="clear" w:color="000000" w:fill="FFFFFF"/>
            <w:vAlign w:val="center"/>
          </w:tcPr>
          <w:p w14:paraId="1BB34EE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E67D3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«Противодействие коррупции на территории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5E48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03AB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E006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62F6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0800000000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093F5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731DA39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E8DA7EE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013A">
              <w:rPr>
                <w:i/>
                <w:color w:val="000000"/>
                <w:sz w:val="24"/>
                <w:szCs w:val="24"/>
              </w:rPr>
              <w:t>1,3</w:t>
            </w:r>
          </w:p>
        </w:tc>
      </w:tr>
      <w:tr w:rsidR="00FE4883" w:rsidRPr="008A013A" w14:paraId="170B2783" w14:textId="77777777" w:rsidTr="00FE4883">
        <w:tc>
          <w:tcPr>
            <w:tcW w:w="660" w:type="dxa"/>
            <w:shd w:val="clear" w:color="000000" w:fill="FFFFFF"/>
            <w:vAlign w:val="center"/>
          </w:tcPr>
          <w:p w14:paraId="096BF34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61A545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0E08C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749E48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E8E2B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4F111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4EEA8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883B1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4F0F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E4883" w:rsidRPr="008A013A" w14:paraId="47232122" w14:textId="77777777" w:rsidTr="00FE4883">
        <w:tc>
          <w:tcPr>
            <w:tcW w:w="660" w:type="dxa"/>
            <w:shd w:val="clear" w:color="000000" w:fill="FFFFFF"/>
            <w:vAlign w:val="center"/>
          </w:tcPr>
          <w:p w14:paraId="21F78FF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5A426F" w14:textId="77777777" w:rsidR="00FE4883" w:rsidRPr="008A013A" w:rsidRDefault="00FE4883" w:rsidP="00FE4883">
            <w:pPr>
              <w:tabs>
                <w:tab w:val="left" w:pos="1517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Повышение эффективности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B358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1456E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BD0D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C768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135A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848B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E444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1,3</w:t>
            </w:r>
          </w:p>
        </w:tc>
      </w:tr>
      <w:tr w:rsidR="00FE4883" w:rsidRPr="008A013A" w14:paraId="187830F8" w14:textId="77777777" w:rsidTr="00FE4883">
        <w:tc>
          <w:tcPr>
            <w:tcW w:w="660" w:type="dxa"/>
            <w:shd w:val="clear" w:color="000000" w:fill="FFFFFF"/>
            <w:vAlign w:val="center"/>
          </w:tcPr>
          <w:p w14:paraId="29BAED0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23A03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C688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7019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95FD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B3DE9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2E8A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18F91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BC10F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1,3</w:t>
            </w:r>
          </w:p>
        </w:tc>
      </w:tr>
      <w:tr w:rsidR="00FE4883" w:rsidRPr="008A013A" w14:paraId="4C2BD17D" w14:textId="77777777" w:rsidTr="00FE4883">
        <w:tc>
          <w:tcPr>
            <w:tcW w:w="660" w:type="dxa"/>
            <w:shd w:val="clear" w:color="000000" w:fill="FFFFFF"/>
            <w:vAlign w:val="center"/>
          </w:tcPr>
          <w:p w14:paraId="55FB52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8823F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2D80F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E89B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A6DB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2DAB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1B44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72A1F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61199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1,3</w:t>
            </w:r>
          </w:p>
        </w:tc>
      </w:tr>
      <w:tr w:rsidR="00FE4883" w:rsidRPr="008A013A" w14:paraId="55EC210A" w14:textId="77777777" w:rsidTr="00FE4883">
        <w:tc>
          <w:tcPr>
            <w:tcW w:w="660" w:type="dxa"/>
            <w:shd w:val="clear" w:color="000000" w:fill="FFFFFF"/>
            <w:vAlign w:val="center"/>
          </w:tcPr>
          <w:p w14:paraId="48108E1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27CE7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«Стимулирование активного участия граждан в социально-экономическом развитии Кореновского  муниципальный  район Краснодарского края на 2024 – 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296B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1B46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97B51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E8D5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5258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2956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-392,7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FE882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2317,5</w:t>
            </w:r>
          </w:p>
        </w:tc>
      </w:tr>
      <w:tr w:rsidR="00FE4883" w:rsidRPr="008A013A" w14:paraId="640A48CC" w14:textId="77777777" w:rsidTr="00FE4883">
        <w:tc>
          <w:tcPr>
            <w:tcW w:w="660" w:type="dxa"/>
            <w:shd w:val="clear" w:color="000000" w:fill="FFFFFF"/>
            <w:vAlign w:val="center"/>
          </w:tcPr>
          <w:p w14:paraId="5EBC660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A416BA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08D02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259E36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33731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D3A57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1510000000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7F3A6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EEFF3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-392,7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66537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2317,5</w:t>
            </w:r>
          </w:p>
        </w:tc>
      </w:tr>
      <w:tr w:rsidR="00FE4883" w:rsidRPr="008A013A" w14:paraId="3229CC4B" w14:textId="77777777" w:rsidTr="00FE4883">
        <w:tc>
          <w:tcPr>
            <w:tcW w:w="660" w:type="dxa"/>
            <w:shd w:val="clear" w:color="000000" w:fill="FFFFFF"/>
            <w:vAlign w:val="center"/>
          </w:tcPr>
          <w:p w14:paraId="79979BA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3BB5A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Поощрение жителей муниципального образования Кореновский муниципальный район Краснодарского края,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5B3B8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B91C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77ED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5F19C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1510100000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0F12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3C23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-392,7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240D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2317,5</w:t>
            </w:r>
          </w:p>
        </w:tc>
      </w:tr>
      <w:tr w:rsidR="00FE4883" w:rsidRPr="008A013A" w14:paraId="3CD93500" w14:textId="77777777" w:rsidTr="00FE4883">
        <w:tc>
          <w:tcPr>
            <w:tcW w:w="660" w:type="dxa"/>
            <w:shd w:val="clear" w:color="000000" w:fill="FFFFFF"/>
            <w:vAlign w:val="center"/>
          </w:tcPr>
          <w:p w14:paraId="088F37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5F9C6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FF60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1878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C395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3D8C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3B3F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9FF3A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-392,7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F7A2B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2317,5</w:t>
            </w:r>
          </w:p>
        </w:tc>
      </w:tr>
      <w:tr w:rsidR="00FE4883" w:rsidRPr="008A013A" w14:paraId="52CF2AB5" w14:textId="77777777" w:rsidTr="00FE4883">
        <w:tc>
          <w:tcPr>
            <w:tcW w:w="660" w:type="dxa"/>
            <w:shd w:val="clear" w:color="000000" w:fill="FFFFFF"/>
            <w:vAlign w:val="center"/>
          </w:tcPr>
          <w:p w14:paraId="73D30E4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D6918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98DD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6AD7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D94E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B95C2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4D52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05D43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-71,8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4EBBD6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1489,0</w:t>
            </w:r>
          </w:p>
        </w:tc>
      </w:tr>
      <w:tr w:rsidR="00FE4883" w:rsidRPr="008A013A" w14:paraId="18FE3856" w14:textId="77777777" w:rsidTr="00FE4883">
        <w:tc>
          <w:tcPr>
            <w:tcW w:w="660" w:type="dxa"/>
            <w:shd w:val="clear" w:color="000000" w:fill="FFFFFF"/>
            <w:vAlign w:val="center"/>
          </w:tcPr>
          <w:p w14:paraId="70A6445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59958C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EEF4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26AD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CDF5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E5DA4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8F03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1E8743D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-320,9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643256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828,5</w:t>
            </w:r>
          </w:p>
        </w:tc>
      </w:tr>
      <w:tr w:rsidR="00FE4883" w:rsidRPr="008A013A" w14:paraId="725D222D" w14:textId="77777777" w:rsidTr="00FE4883">
        <w:tc>
          <w:tcPr>
            <w:tcW w:w="660" w:type="dxa"/>
            <w:shd w:val="clear" w:color="000000" w:fill="FFFFFF"/>
            <w:vAlign w:val="center"/>
          </w:tcPr>
          <w:p w14:paraId="6BC3E7E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5A4464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«Информационное обслуживание деятельности  администрации муниципального образования Кореновский  муниципальный  район Краснодарского края для обеспечения работы СМИ  на 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292F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0B02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7016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5119D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C361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81556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DB636B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FE4883" w:rsidRPr="008A013A" w14:paraId="2EE6714D" w14:textId="77777777" w:rsidTr="00FE4883">
        <w:tc>
          <w:tcPr>
            <w:tcW w:w="660" w:type="dxa"/>
            <w:shd w:val="clear" w:color="000000" w:fill="FFFFFF"/>
            <w:vAlign w:val="center"/>
          </w:tcPr>
          <w:p w14:paraId="79F51E8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A1A09F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9BE3C8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7E385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441C6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034BA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B79301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378D1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2CB34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FE4883" w:rsidRPr="008A013A" w14:paraId="3FA3D2D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9956DE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4A5924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E98E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0AB7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3849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15CD4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14130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CEB96A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0017F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FE4883" w:rsidRPr="008A013A" w14:paraId="5AFEEE61" w14:textId="77777777" w:rsidTr="00FE4883">
        <w:tc>
          <w:tcPr>
            <w:tcW w:w="660" w:type="dxa"/>
            <w:shd w:val="clear" w:color="000000" w:fill="FFFFFF"/>
            <w:vAlign w:val="center"/>
          </w:tcPr>
          <w:p w14:paraId="0ADB7A5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F109FD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A18F3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32C4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B4A1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99DC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DB691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00486C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8B3F65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FE4883" w:rsidRPr="008A013A" w14:paraId="61AF028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10BD99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A7C50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3EA6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9255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F543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B37BA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ECAB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97A59B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D0433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1277,3</w:t>
            </w:r>
          </w:p>
        </w:tc>
      </w:tr>
      <w:tr w:rsidR="00FE4883" w:rsidRPr="008A013A" w14:paraId="20448677" w14:textId="77777777" w:rsidTr="00FE4883">
        <w:tc>
          <w:tcPr>
            <w:tcW w:w="660" w:type="dxa"/>
            <w:shd w:val="clear" w:color="000000" w:fill="FFFFFF"/>
            <w:vAlign w:val="center"/>
          </w:tcPr>
          <w:p w14:paraId="12019AD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9DE5BF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83C0B4" w14:textId="77777777" w:rsidR="00FE4883" w:rsidRPr="008A013A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849D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DAC1D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EF8DB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0EE0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1CBF68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-31654,1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8BD467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62997,0</w:t>
            </w:r>
          </w:p>
        </w:tc>
      </w:tr>
      <w:tr w:rsidR="00FE4883" w:rsidRPr="008A013A" w14:paraId="5630E38A" w14:textId="77777777" w:rsidTr="00FE4883">
        <w:tc>
          <w:tcPr>
            <w:tcW w:w="660" w:type="dxa"/>
            <w:shd w:val="clear" w:color="000000" w:fill="FFFFFF"/>
            <w:vAlign w:val="center"/>
          </w:tcPr>
          <w:p w14:paraId="7FE7512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2141C6" w14:textId="77777777" w:rsidR="00FE4883" w:rsidRPr="008A013A" w:rsidRDefault="00FE4883" w:rsidP="00FE4883">
            <w:pPr>
              <w:tabs>
                <w:tab w:val="left" w:pos="2059"/>
              </w:tabs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Капитальный ремонт, текущий ремонт и 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E52577" w14:textId="77777777" w:rsidR="00FE4883" w:rsidRPr="008A013A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DB2C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E4A2E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EEB18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213D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24D3A0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-76,8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7B783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143,4</w:t>
            </w:r>
          </w:p>
        </w:tc>
      </w:tr>
      <w:tr w:rsidR="00FE4883" w:rsidRPr="008A013A" w14:paraId="2332AC43" w14:textId="77777777" w:rsidTr="00FE4883">
        <w:tc>
          <w:tcPr>
            <w:tcW w:w="660" w:type="dxa"/>
            <w:shd w:val="clear" w:color="000000" w:fill="FFFFFF"/>
            <w:vAlign w:val="center"/>
          </w:tcPr>
          <w:p w14:paraId="2C95FEF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636822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Текущий ремонт помещений, находящихся 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9E93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788BE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FFA6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1B5DD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2620200000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003E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96CEED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-76,8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313370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</w:t>
            </w:r>
          </w:p>
        </w:tc>
      </w:tr>
      <w:tr w:rsidR="00FE4883" w:rsidRPr="008A013A" w14:paraId="7838C67D" w14:textId="77777777" w:rsidTr="00FE4883">
        <w:tc>
          <w:tcPr>
            <w:tcW w:w="660" w:type="dxa"/>
            <w:shd w:val="clear" w:color="000000" w:fill="FFFFFF"/>
            <w:vAlign w:val="center"/>
          </w:tcPr>
          <w:p w14:paraId="6A0739F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479857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AC12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5845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5F483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2623D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2620210050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CCD1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9764C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-76,8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C02F33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</w:t>
            </w:r>
          </w:p>
        </w:tc>
      </w:tr>
      <w:tr w:rsidR="00FE4883" w:rsidRPr="008A013A" w14:paraId="55739548" w14:textId="77777777" w:rsidTr="00FE4883">
        <w:tc>
          <w:tcPr>
            <w:tcW w:w="660" w:type="dxa"/>
            <w:shd w:val="clear" w:color="000000" w:fill="FFFFFF"/>
            <w:vAlign w:val="center"/>
          </w:tcPr>
          <w:p w14:paraId="352396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601E1D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7019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894A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09F0D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68C8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2620210050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D1C4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87A6BA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-76,8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B812BA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</w:t>
            </w:r>
          </w:p>
        </w:tc>
      </w:tr>
      <w:tr w:rsidR="00FE4883" w:rsidRPr="008A013A" w14:paraId="187EF070" w14:textId="77777777" w:rsidTr="00FE4883">
        <w:tc>
          <w:tcPr>
            <w:tcW w:w="660" w:type="dxa"/>
            <w:shd w:val="clear" w:color="000000" w:fill="FFFFFF"/>
            <w:vAlign w:val="center"/>
          </w:tcPr>
          <w:p w14:paraId="4E32C43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9F7D9B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A259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442A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215231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5AFC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2620310050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82F3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6C8461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35D6D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143,4</w:t>
            </w:r>
          </w:p>
        </w:tc>
      </w:tr>
      <w:tr w:rsidR="00FE4883" w:rsidRPr="008A013A" w14:paraId="70710124" w14:textId="77777777" w:rsidTr="00FE4883">
        <w:tc>
          <w:tcPr>
            <w:tcW w:w="660" w:type="dxa"/>
            <w:shd w:val="clear" w:color="000000" w:fill="FFFFFF"/>
            <w:vAlign w:val="center"/>
          </w:tcPr>
          <w:p w14:paraId="58DAAA5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7C69C08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5CCE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69E3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4B922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B31EA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2620310050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F2D4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2CF769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C053FE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143,4</w:t>
            </w:r>
          </w:p>
        </w:tc>
      </w:tr>
      <w:tr w:rsidR="00FE4883" w:rsidRPr="008A013A" w14:paraId="3A9BF744" w14:textId="77777777" w:rsidTr="00FE4883">
        <w:tc>
          <w:tcPr>
            <w:tcW w:w="660" w:type="dxa"/>
            <w:shd w:val="clear" w:color="000000" w:fill="FFFFFF"/>
            <w:vAlign w:val="center"/>
          </w:tcPr>
          <w:p w14:paraId="3A45B0E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A033E9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Реконструкция объектов муниципальной собственности,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2F428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C801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FC061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981FD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F2F8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637A58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-31577,3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D507E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62853,6</w:t>
            </w:r>
          </w:p>
        </w:tc>
      </w:tr>
      <w:tr w:rsidR="00FE4883" w:rsidRPr="008A013A" w14:paraId="1B14AAC3" w14:textId="77777777" w:rsidTr="00FE4883">
        <w:tc>
          <w:tcPr>
            <w:tcW w:w="660" w:type="dxa"/>
            <w:shd w:val="clear" w:color="000000" w:fill="FFFFFF"/>
            <w:vAlign w:val="center"/>
          </w:tcPr>
          <w:p w14:paraId="0C69ABD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F24387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требованиями,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51565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0E439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88F29C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6D045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2630300000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11CD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915760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-31577,3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5ECE1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62853,6</w:t>
            </w:r>
          </w:p>
        </w:tc>
      </w:tr>
      <w:tr w:rsidR="00FE4883" w:rsidRPr="008A013A" w14:paraId="05E46CDE" w14:textId="77777777" w:rsidTr="00FE488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02E7B7F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E89FA6B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E5893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1A6C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BB34B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7E285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2630310050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22E0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D04E27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-31577,3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F71A56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62853,6</w:t>
            </w:r>
          </w:p>
        </w:tc>
      </w:tr>
      <w:tr w:rsidR="00FE4883" w:rsidRPr="008A013A" w14:paraId="55186AE9" w14:textId="77777777" w:rsidTr="00FE488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2731367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029D4A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58EC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779F6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F2D14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52D0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2630310050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1E64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6F544A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57605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2683,6</w:t>
            </w:r>
          </w:p>
        </w:tc>
      </w:tr>
      <w:tr w:rsidR="00FE4883" w:rsidRPr="008A013A" w14:paraId="1742CBC2" w14:textId="77777777" w:rsidTr="00FE488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24CA3D0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94A503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8B52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D602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2C9D4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89BC1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2630310050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5A67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7934D48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-31577,3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AC94AA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60170,0</w:t>
            </w:r>
          </w:p>
        </w:tc>
      </w:tr>
      <w:tr w:rsidR="00FE4883" w:rsidRPr="008A013A" w14:paraId="13608FCB" w14:textId="77777777" w:rsidTr="00FE488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788F7D2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3C163C3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1D0F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EFA9F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B35B4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EC2AD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D77C2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674F0F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-894,2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4E214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125302,1</w:t>
            </w:r>
          </w:p>
        </w:tc>
      </w:tr>
      <w:tr w:rsidR="00FE4883" w:rsidRPr="008A013A" w14:paraId="7FF4465E" w14:textId="77777777" w:rsidTr="00FE4883">
        <w:trPr>
          <w:trHeight w:val="663"/>
        </w:trPr>
        <w:tc>
          <w:tcPr>
            <w:tcW w:w="660" w:type="dxa"/>
            <w:shd w:val="clear" w:color="000000" w:fill="FFFFFF"/>
            <w:vAlign w:val="center"/>
          </w:tcPr>
          <w:p w14:paraId="7A792C2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9F79A3" w14:textId="77777777" w:rsidR="00FE4883" w:rsidRPr="008A013A" w:rsidRDefault="00FE4883" w:rsidP="00FE4883">
            <w:pPr>
              <w:tabs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0A0E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E684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8433E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C81D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1FB5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174645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-894,2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93B388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124807,1</w:t>
            </w:r>
          </w:p>
        </w:tc>
      </w:tr>
      <w:tr w:rsidR="00FE4883" w:rsidRPr="008A013A" w14:paraId="43618AF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93C6E3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E5E488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10E3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FFB5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8EA24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97665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E28C0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6135A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-894,2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853D6B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124807,1</w:t>
            </w:r>
          </w:p>
        </w:tc>
      </w:tr>
      <w:tr w:rsidR="00FE4883" w:rsidRPr="008A013A" w14:paraId="2BBF10C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01D071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4A4C8C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B75D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8D9D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E8D3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311F5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2FCE9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B88ACD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-1862,3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55BBF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85191,4</w:t>
            </w:r>
          </w:p>
        </w:tc>
      </w:tr>
      <w:tr w:rsidR="00FE4883" w:rsidRPr="008A013A" w14:paraId="3DAE786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BF27A7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05092C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1B9F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C5CE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A134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A75F4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A2DDF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CE0069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+968,1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96909E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38787,0</w:t>
            </w:r>
          </w:p>
        </w:tc>
      </w:tr>
      <w:tr w:rsidR="00FE4883" w:rsidRPr="008A013A" w14:paraId="428073C9" w14:textId="77777777" w:rsidTr="00FE4883">
        <w:tc>
          <w:tcPr>
            <w:tcW w:w="660" w:type="dxa"/>
            <w:shd w:val="clear" w:color="000000" w:fill="FFFFFF"/>
            <w:vAlign w:val="center"/>
          </w:tcPr>
          <w:p w14:paraId="694CEC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12B96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45FF71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 xml:space="preserve">      902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980B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EC9A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E999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C3EE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39ABE0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C4B5D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2,7</w:t>
            </w:r>
          </w:p>
        </w:tc>
      </w:tr>
      <w:tr w:rsidR="00FE4883" w:rsidRPr="008A013A" w14:paraId="30ACD82B" w14:textId="77777777" w:rsidTr="00FE4883">
        <w:trPr>
          <w:trHeight w:val="570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54E6C3D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3F385B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5E88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B375A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B50B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C94FD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AD64C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3A519B6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C2A12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826,0</w:t>
            </w:r>
          </w:p>
        </w:tc>
      </w:tr>
      <w:tr w:rsidR="00FE4883" w:rsidRPr="008A013A" w14:paraId="2A34CC1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1EDA74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537882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6F9B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AB830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25DD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2A4AC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27D47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21CB4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A80CC9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495,0</w:t>
            </w:r>
          </w:p>
        </w:tc>
      </w:tr>
      <w:tr w:rsidR="00FE4883" w:rsidRPr="008A013A" w14:paraId="7FA15DAA" w14:textId="77777777" w:rsidTr="00FE4883">
        <w:tc>
          <w:tcPr>
            <w:tcW w:w="660" w:type="dxa"/>
            <w:shd w:val="clear" w:color="000000" w:fill="FFFFFF"/>
            <w:vAlign w:val="center"/>
          </w:tcPr>
          <w:p w14:paraId="46865A0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38D04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расходы, направленные на реализацию и совершенствование функций, связанных с муниципальным управлением и развитием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9B18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131E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27C7C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CBBD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5240000180</w:t>
            </w:r>
          </w:p>
          <w:p w14:paraId="5F440E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FDF5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BCB06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6C7876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495,0</w:t>
            </w:r>
          </w:p>
        </w:tc>
      </w:tr>
      <w:tr w:rsidR="00FE4883" w:rsidRPr="008A013A" w14:paraId="73BB9B27" w14:textId="77777777" w:rsidTr="00FE4883">
        <w:tc>
          <w:tcPr>
            <w:tcW w:w="660" w:type="dxa"/>
            <w:shd w:val="clear" w:color="000000" w:fill="FFFFFF"/>
            <w:vAlign w:val="center"/>
          </w:tcPr>
          <w:p w14:paraId="6C93434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88289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8A45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9A44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550B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B97CD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5240000180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9C48D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4684C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4575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495,0</w:t>
            </w:r>
          </w:p>
        </w:tc>
      </w:tr>
      <w:tr w:rsidR="00FE4883" w:rsidRPr="008A013A" w14:paraId="547639AB" w14:textId="77777777" w:rsidTr="00FE4883">
        <w:trPr>
          <w:trHeight w:val="345"/>
        </w:trPr>
        <w:tc>
          <w:tcPr>
            <w:tcW w:w="660" w:type="dxa"/>
            <w:shd w:val="clear" w:color="000000" w:fill="FFFFFF"/>
            <w:vAlign w:val="center"/>
          </w:tcPr>
          <w:p w14:paraId="7F3C2DD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B66E2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AC0C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5573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42C0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CFCD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0AB8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B44D3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-207,0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784E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6356,4</w:t>
            </w:r>
          </w:p>
        </w:tc>
      </w:tr>
      <w:tr w:rsidR="00FE4883" w:rsidRPr="008A013A" w14:paraId="4C7CF2D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68F369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2E97D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843A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D34B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F46F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059BF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E0BED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AB521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-207,0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1D326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6356,4</w:t>
            </w:r>
          </w:p>
        </w:tc>
      </w:tr>
      <w:tr w:rsidR="00FE4883" w:rsidRPr="008A013A" w14:paraId="3AA7999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07DA0C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E8E281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A407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C035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9C404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FFA86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0B45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0731A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-207,0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DBBB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6356,4</w:t>
            </w:r>
          </w:p>
        </w:tc>
      </w:tr>
      <w:tr w:rsidR="00FE4883" w:rsidRPr="008A013A" w14:paraId="595D7C1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ABC13A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C4B4A7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F7535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9F34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BA53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3250E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FB6F8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97431E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AC7DA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4977,9</w:t>
            </w:r>
          </w:p>
        </w:tc>
      </w:tr>
      <w:tr w:rsidR="00FE4883" w:rsidRPr="008A013A" w14:paraId="03B5DE7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26E1A9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4FF722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CAB4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687D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B2E4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1E97E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59B46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DF98B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-207,0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CF2A52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53,7</w:t>
            </w:r>
          </w:p>
        </w:tc>
      </w:tr>
      <w:tr w:rsidR="00FE4883" w:rsidRPr="008A013A" w14:paraId="65796F6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324889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B9A0C3C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FD436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4C40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47A2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2205E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EDE10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818F6C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C089F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1324,8</w:t>
            </w:r>
          </w:p>
        </w:tc>
      </w:tr>
      <w:tr w:rsidR="00FE4883" w:rsidRPr="008A013A" w14:paraId="55A8715F" w14:textId="77777777" w:rsidTr="00FE4883">
        <w:tc>
          <w:tcPr>
            <w:tcW w:w="660" w:type="dxa"/>
            <w:shd w:val="clear" w:color="000000" w:fill="FFFFFF"/>
            <w:vAlign w:val="center"/>
          </w:tcPr>
          <w:p w14:paraId="7EB345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6C782F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24B7E1C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31EC9D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74F00D9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E07F6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80</w:t>
            </w:r>
            <w:r w:rsidRPr="008A013A">
              <w:rPr>
                <w:sz w:val="24"/>
                <w:szCs w:val="24"/>
              </w:rPr>
              <w:t>4</w:t>
            </w:r>
            <w:r w:rsidRPr="008A013A">
              <w:rPr>
                <w:sz w:val="24"/>
                <w:szCs w:val="24"/>
                <w:lang w:val="en-US"/>
              </w:rPr>
              <w:t>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84E5A4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46AA02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8E5D9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188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E4883" w:rsidRPr="008A013A" w14:paraId="50106445" w14:textId="77777777" w:rsidTr="00FE4883">
        <w:tc>
          <w:tcPr>
            <w:tcW w:w="660" w:type="dxa"/>
            <w:shd w:val="clear" w:color="000000" w:fill="FFFFFF"/>
            <w:vAlign w:val="center"/>
          </w:tcPr>
          <w:p w14:paraId="3A12205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700A8A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95134E9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67B43E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7ABA6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4E53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80</w:t>
            </w:r>
            <w:r w:rsidRPr="008A013A">
              <w:rPr>
                <w:sz w:val="24"/>
                <w:szCs w:val="24"/>
              </w:rPr>
              <w:t>4</w:t>
            </w:r>
            <w:r w:rsidRPr="008A013A">
              <w:rPr>
                <w:sz w:val="24"/>
                <w:szCs w:val="24"/>
                <w:lang w:val="en-US"/>
              </w:rPr>
              <w:t>00</w:t>
            </w:r>
            <w:r w:rsidRPr="008A013A">
              <w:rPr>
                <w:sz w:val="24"/>
                <w:szCs w:val="24"/>
              </w:rPr>
              <w:t>7</w:t>
            </w:r>
            <w:r w:rsidRPr="008A013A">
              <w:rPr>
                <w:sz w:val="24"/>
                <w:szCs w:val="24"/>
                <w:lang w:val="en-US"/>
              </w:rPr>
              <w:t>000</w:t>
            </w:r>
            <w:r w:rsidRPr="008A013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D875B9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293EC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6596F5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188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E4883" w:rsidRPr="008A013A" w14:paraId="2B429423" w14:textId="77777777" w:rsidTr="00FE4883">
        <w:tc>
          <w:tcPr>
            <w:tcW w:w="660" w:type="dxa"/>
            <w:shd w:val="clear" w:color="000000" w:fill="FFFFFF"/>
            <w:vAlign w:val="center"/>
          </w:tcPr>
          <w:p w14:paraId="1FE39B5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CB7341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118139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971DE1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62271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827B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80</w:t>
            </w:r>
            <w:r w:rsidRPr="008A013A">
              <w:rPr>
                <w:sz w:val="24"/>
                <w:szCs w:val="24"/>
              </w:rPr>
              <w:t>4</w:t>
            </w:r>
            <w:r w:rsidRPr="008A013A">
              <w:rPr>
                <w:sz w:val="24"/>
                <w:szCs w:val="24"/>
                <w:lang w:val="en-US"/>
              </w:rPr>
              <w:t>00</w:t>
            </w:r>
            <w:r w:rsidRPr="008A013A">
              <w:rPr>
                <w:sz w:val="24"/>
                <w:szCs w:val="24"/>
              </w:rPr>
              <w:t>7</w:t>
            </w:r>
            <w:r w:rsidRPr="008A013A">
              <w:rPr>
                <w:sz w:val="24"/>
                <w:szCs w:val="24"/>
                <w:lang w:val="en-US"/>
              </w:rPr>
              <w:t>000</w:t>
            </w:r>
            <w:r w:rsidRPr="008A013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DB828F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8</w:t>
            </w:r>
            <w:r w:rsidRPr="008A01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B2C862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622AC8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188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E4883" w:rsidRPr="008A013A" w14:paraId="67B1A3A9" w14:textId="77777777" w:rsidTr="00FE4883">
        <w:trPr>
          <w:trHeight w:val="166"/>
        </w:trPr>
        <w:tc>
          <w:tcPr>
            <w:tcW w:w="660" w:type="dxa"/>
            <w:shd w:val="clear" w:color="000000" w:fill="FFFFFF"/>
            <w:vAlign w:val="center"/>
          </w:tcPr>
          <w:p w14:paraId="3439C06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9635E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9E07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91AE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D22D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3727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F8B8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3BEDB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FF99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234,2</w:t>
            </w:r>
          </w:p>
        </w:tc>
      </w:tr>
      <w:tr w:rsidR="00FE4883" w:rsidRPr="008A013A" w14:paraId="45F15A4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4E07F8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3887465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E61C3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D41A9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0C81F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8E3F29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BDDAA3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D734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7FB7C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234,2</w:t>
            </w:r>
          </w:p>
        </w:tc>
      </w:tr>
      <w:tr w:rsidR="00FE4883" w:rsidRPr="008A013A" w14:paraId="03F40FB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720AD7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BAC2C2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72710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C389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8110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500D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C2842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F8C98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B1D2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234,2</w:t>
            </w:r>
          </w:p>
        </w:tc>
      </w:tr>
      <w:tr w:rsidR="00FE4883" w:rsidRPr="008A013A" w14:paraId="014200D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50C346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0441BFC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F232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8CA7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FCE2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7820C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216A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3EDA6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F21DD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234,2</w:t>
            </w:r>
          </w:p>
        </w:tc>
      </w:tr>
      <w:tr w:rsidR="00FE4883" w:rsidRPr="008A013A" w14:paraId="4E719B09" w14:textId="77777777" w:rsidTr="00FE4883">
        <w:tc>
          <w:tcPr>
            <w:tcW w:w="660" w:type="dxa"/>
            <w:shd w:val="clear" w:color="000000" w:fill="FFFFFF"/>
            <w:vAlign w:val="center"/>
          </w:tcPr>
          <w:p w14:paraId="5C277E4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24C79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0977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3076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481C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D6B23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5240000260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4E3F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E3E3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7A275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234,2</w:t>
            </w:r>
          </w:p>
        </w:tc>
      </w:tr>
      <w:tr w:rsidR="00FE4883" w:rsidRPr="008A013A" w14:paraId="2C4CE759" w14:textId="77777777" w:rsidTr="00FE4883">
        <w:tc>
          <w:tcPr>
            <w:tcW w:w="660" w:type="dxa"/>
            <w:shd w:val="clear" w:color="000000" w:fill="FFFFFF"/>
            <w:vAlign w:val="center"/>
          </w:tcPr>
          <w:p w14:paraId="7755994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9E575E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2E831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B254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672A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4D50B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5240000260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1C4F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52446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A0A0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234,2</w:t>
            </w:r>
          </w:p>
        </w:tc>
      </w:tr>
      <w:tr w:rsidR="00FE4883" w:rsidRPr="008A013A" w14:paraId="18EF14D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D54083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BCBF960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  <w:p w14:paraId="1B2AB816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E4E0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7859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054D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97788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9BDF6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7A04A2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-1125,0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48F51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A013A">
              <w:rPr>
                <w:color w:val="000000"/>
                <w:sz w:val="24"/>
                <w:szCs w:val="24"/>
              </w:rPr>
              <w:t>28636,4</w:t>
            </w:r>
          </w:p>
        </w:tc>
      </w:tr>
      <w:tr w:rsidR="00FE4883" w:rsidRPr="008A013A" w14:paraId="29EAF5B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6FFAA1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92D055B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33351A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88CD0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2E9AA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FEFBDF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B57FA5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92B78E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3CA109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28636,4</w:t>
            </w:r>
          </w:p>
        </w:tc>
      </w:tr>
      <w:tr w:rsidR="00FE4883" w:rsidRPr="008A013A" w14:paraId="7C236B5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5E1B31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E9F6C7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11E5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8C33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AB4B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97307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CEEFD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77AAC8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83AA04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1350,0</w:t>
            </w:r>
          </w:p>
        </w:tc>
      </w:tr>
      <w:tr w:rsidR="00FE4883" w:rsidRPr="008A013A" w14:paraId="30B285B2" w14:textId="77777777" w:rsidTr="00FE4883">
        <w:tc>
          <w:tcPr>
            <w:tcW w:w="660" w:type="dxa"/>
            <w:shd w:val="clear" w:color="000000" w:fill="FFFFFF"/>
            <w:vAlign w:val="center"/>
          </w:tcPr>
          <w:p w14:paraId="75DA584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7A5E82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Совершенствование системы ГО, защита населения  от ЧС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8887A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C8F72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BD380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71A4CB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FEC85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58E86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8D9A59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FE4883" w:rsidRPr="008A013A" w14:paraId="1CA93515" w14:textId="77777777" w:rsidTr="00FE4883">
        <w:tc>
          <w:tcPr>
            <w:tcW w:w="660" w:type="dxa"/>
            <w:shd w:val="clear" w:color="000000" w:fill="FFFFFF"/>
            <w:vAlign w:val="center"/>
          </w:tcPr>
          <w:p w14:paraId="4BBFD07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AD0DB2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F31C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96C6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3911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5AA2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10E55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DEC36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FBD1B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FE4883" w:rsidRPr="008A013A" w14:paraId="51F5CE9F" w14:textId="77777777" w:rsidTr="00FE4883">
        <w:tc>
          <w:tcPr>
            <w:tcW w:w="660" w:type="dxa"/>
            <w:shd w:val="clear" w:color="000000" w:fill="FFFFFF"/>
            <w:vAlign w:val="center"/>
          </w:tcPr>
          <w:p w14:paraId="22662F6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5361AB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7AAA8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20F7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CE64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8EA1A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F4C8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4C05CF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BAC3C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FE4883" w:rsidRPr="008A013A" w14:paraId="1B431505" w14:textId="77777777" w:rsidTr="00FE4883">
        <w:tc>
          <w:tcPr>
            <w:tcW w:w="660" w:type="dxa"/>
            <w:shd w:val="clear" w:color="000000" w:fill="FFFFFF"/>
            <w:vAlign w:val="center"/>
          </w:tcPr>
          <w:p w14:paraId="5E048EB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FE4706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9B807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146B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6769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4B60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C434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01FEC1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B03DE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1300,0</w:t>
            </w:r>
          </w:p>
        </w:tc>
      </w:tr>
      <w:tr w:rsidR="00FE4883" w:rsidRPr="008A013A" w14:paraId="4FB5CB79" w14:textId="77777777" w:rsidTr="00FE4883">
        <w:tc>
          <w:tcPr>
            <w:tcW w:w="660" w:type="dxa"/>
            <w:shd w:val="clear" w:color="000000" w:fill="FFFFFF"/>
            <w:vAlign w:val="center"/>
          </w:tcPr>
          <w:p w14:paraId="778A155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61911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508A5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B79B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9E4D4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AA97B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2E855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628DB5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874B0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436B557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C4BAF5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E92299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5189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1F52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AF2B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A2FB7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932E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06D1AE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4AE07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6CA54A4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7BBA45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49C176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3A07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4D37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58FC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DEA29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B4F33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8770C5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22305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35E22FCB" w14:textId="77777777" w:rsidTr="00FE4883">
        <w:tc>
          <w:tcPr>
            <w:tcW w:w="660" w:type="dxa"/>
            <w:shd w:val="clear" w:color="000000" w:fill="FFFFFF"/>
            <w:vAlign w:val="center"/>
          </w:tcPr>
          <w:p w14:paraId="1C205DD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BDC4B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30B4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79A9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720A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1B3B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C7CB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4C8EB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0A516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316A4ED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15041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FC4B5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FE383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64339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F212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0B9CF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34A89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D9C604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26C54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8A013A" w14:paraId="08ACC413" w14:textId="77777777" w:rsidTr="00FE4883">
        <w:tc>
          <w:tcPr>
            <w:tcW w:w="660" w:type="dxa"/>
            <w:shd w:val="clear" w:color="000000" w:fill="FFFFFF"/>
            <w:vAlign w:val="center"/>
          </w:tcPr>
          <w:p w14:paraId="565E79A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6E9BD9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Совершенствование системы 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5D77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C10E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574B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7F309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C861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F6001F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38BCB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8A013A" w14:paraId="736FAF48" w14:textId="77777777" w:rsidTr="00FE4883">
        <w:tc>
          <w:tcPr>
            <w:tcW w:w="660" w:type="dxa"/>
            <w:shd w:val="clear" w:color="000000" w:fill="FFFFFF"/>
            <w:vAlign w:val="center"/>
          </w:tcPr>
          <w:p w14:paraId="66EACF9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92AA0A8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622D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855E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8D2C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FC58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EDC0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0AD7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FB72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50,0</w:t>
            </w:r>
          </w:p>
        </w:tc>
      </w:tr>
      <w:tr w:rsidR="00FE4883" w:rsidRPr="008A013A" w14:paraId="481CF8CD" w14:textId="77777777" w:rsidTr="00FE4883">
        <w:tc>
          <w:tcPr>
            <w:tcW w:w="660" w:type="dxa"/>
            <w:shd w:val="clear" w:color="000000" w:fill="FFFFFF"/>
            <w:vAlign w:val="center"/>
          </w:tcPr>
          <w:p w14:paraId="1EA45FA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2F7803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FF58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F178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A73F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41BC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D6B0D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D4AAA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48A48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50,0</w:t>
            </w:r>
          </w:p>
        </w:tc>
      </w:tr>
      <w:tr w:rsidR="00FE4883" w:rsidRPr="008A013A" w14:paraId="1BF00BC1" w14:textId="77777777" w:rsidTr="00FE4883">
        <w:tc>
          <w:tcPr>
            <w:tcW w:w="660" w:type="dxa"/>
            <w:shd w:val="clear" w:color="000000" w:fill="FFFFFF"/>
            <w:vAlign w:val="center"/>
          </w:tcPr>
          <w:p w14:paraId="1A81B39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D400B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2BA0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AAE8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A1BB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AB13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0550000000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0D77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A6C0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320C9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0,0</w:t>
            </w:r>
          </w:p>
        </w:tc>
      </w:tr>
      <w:tr w:rsidR="00FE4883" w:rsidRPr="008A013A" w14:paraId="118A9633" w14:textId="77777777" w:rsidTr="00FE4883">
        <w:tc>
          <w:tcPr>
            <w:tcW w:w="660" w:type="dxa"/>
            <w:shd w:val="clear" w:color="000000" w:fill="FFFFFF"/>
            <w:vAlign w:val="center"/>
          </w:tcPr>
          <w:p w14:paraId="62FF9F7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966DFB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05FB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8B0B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41CF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C813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0550100000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7B273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3F7534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2430E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0,0</w:t>
            </w:r>
          </w:p>
        </w:tc>
      </w:tr>
      <w:tr w:rsidR="00FE4883" w:rsidRPr="008A013A" w14:paraId="72CA89DA" w14:textId="77777777" w:rsidTr="00FE4883">
        <w:tc>
          <w:tcPr>
            <w:tcW w:w="660" w:type="dxa"/>
            <w:shd w:val="clear" w:color="000000" w:fill="FFFFFF"/>
            <w:vAlign w:val="center"/>
          </w:tcPr>
          <w:p w14:paraId="0CB0CD9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CCC484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9BFC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421A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1213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71F4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0550110050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B5FD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FC13A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F2AC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0,0</w:t>
            </w:r>
          </w:p>
        </w:tc>
      </w:tr>
      <w:tr w:rsidR="00FE4883" w:rsidRPr="008A013A" w14:paraId="27DAB2FB" w14:textId="77777777" w:rsidTr="00FE4883">
        <w:tc>
          <w:tcPr>
            <w:tcW w:w="660" w:type="dxa"/>
            <w:shd w:val="clear" w:color="000000" w:fill="FFFFFF"/>
            <w:vAlign w:val="center"/>
          </w:tcPr>
          <w:p w14:paraId="5F1760E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ECC58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617B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CF43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61F6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40B1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0550110050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ECEC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D2B5C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978B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0,0</w:t>
            </w:r>
          </w:p>
        </w:tc>
      </w:tr>
      <w:tr w:rsidR="00FE4883" w:rsidRPr="008A013A" w14:paraId="293FA269" w14:textId="77777777" w:rsidTr="00FE4883">
        <w:tc>
          <w:tcPr>
            <w:tcW w:w="660" w:type="dxa"/>
            <w:shd w:val="clear" w:color="000000" w:fill="FFFFFF"/>
            <w:vAlign w:val="center"/>
          </w:tcPr>
          <w:p w14:paraId="0C10FE8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02705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«Построение и внедрение АПК «Безопасный город» на территории муниципального образования Кореновский  муниципальный  район Краснодарского края на  2024-2028 годы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9CA2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2173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56C7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13E2E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99D7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DE232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B8FF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1718,9</w:t>
            </w:r>
          </w:p>
        </w:tc>
      </w:tr>
      <w:tr w:rsidR="00FE4883" w:rsidRPr="008A013A" w14:paraId="31227D41" w14:textId="77777777" w:rsidTr="00FE4883">
        <w:tc>
          <w:tcPr>
            <w:tcW w:w="660" w:type="dxa"/>
            <w:shd w:val="clear" w:color="000000" w:fill="FFFFFF"/>
            <w:vAlign w:val="center"/>
          </w:tcPr>
          <w:p w14:paraId="0946522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9CADBB0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5AE54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199AD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9554A92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1AAC8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259FA6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0E749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4028E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1718,9</w:t>
            </w:r>
          </w:p>
        </w:tc>
      </w:tr>
      <w:tr w:rsidR="00FE4883" w:rsidRPr="008A013A" w14:paraId="1D765F88" w14:textId="77777777" w:rsidTr="00FE4883">
        <w:tc>
          <w:tcPr>
            <w:tcW w:w="660" w:type="dxa"/>
            <w:shd w:val="clear" w:color="000000" w:fill="FFFFFF"/>
            <w:vAlign w:val="center"/>
          </w:tcPr>
          <w:p w14:paraId="132BEC0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709771F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12B9F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9E56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69AD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B3836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A069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F89A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65BDE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1718,9</w:t>
            </w:r>
          </w:p>
        </w:tc>
      </w:tr>
      <w:tr w:rsidR="00FE4883" w:rsidRPr="008A013A" w14:paraId="6E7467F4" w14:textId="77777777" w:rsidTr="00FE4883">
        <w:tc>
          <w:tcPr>
            <w:tcW w:w="660" w:type="dxa"/>
            <w:shd w:val="clear" w:color="000000" w:fill="FFFFFF"/>
            <w:vAlign w:val="center"/>
          </w:tcPr>
          <w:p w14:paraId="613BABB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384880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4244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44C8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D62C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88CB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F166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EF41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AE44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1704,7</w:t>
            </w:r>
          </w:p>
        </w:tc>
      </w:tr>
      <w:tr w:rsidR="00FE4883" w:rsidRPr="008A013A" w14:paraId="3573FB1E" w14:textId="77777777" w:rsidTr="00FE4883">
        <w:tc>
          <w:tcPr>
            <w:tcW w:w="660" w:type="dxa"/>
            <w:shd w:val="clear" w:color="000000" w:fill="FFFFFF"/>
            <w:vAlign w:val="center"/>
          </w:tcPr>
          <w:p w14:paraId="02C4EA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75DBD7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23AD6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5418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33BE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1467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D9ED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37374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F4B43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1704,7</w:t>
            </w:r>
          </w:p>
        </w:tc>
      </w:tr>
      <w:tr w:rsidR="00FE4883" w:rsidRPr="008A013A" w14:paraId="1E321005" w14:textId="77777777" w:rsidTr="00FE4883">
        <w:tc>
          <w:tcPr>
            <w:tcW w:w="660" w:type="dxa"/>
            <w:shd w:val="clear" w:color="000000" w:fill="FFFFFF"/>
            <w:vAlign w:val="center"/>
          </w:tcPr>
          <w:p w14:paraId="3D756ED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D2ADA4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04559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5386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6DDC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DB0A6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DEA6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4A360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BA75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14,2</w:t>
            </w:r>
          </w:p>
        </w:tc>
      </w:tr>
      <w:tr w:rsidR="00FE4883" w:rsidRPr="008A013A" w14:paraId="721BC6C6" w14:textId="77777777" w:rsidTr="00FE4883">
        <w:tc>
          <w:tcPr>
            <w:tcW w:w="660" w:type="dxa"/>
            <w:shd w:val="clear" w:color="000000" w:fill="FFFFFF"/>
            <w:vAlign w:val="center"/>
          </w:tcPr>
          <w:p w14:paraId="019D408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C10AB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C473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9B98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B2587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9CD77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7E7A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13A74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A189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14,2</w:t>
            </w:r>
          </w:p>
        </w:tc>
      </w:tr>
      <w:tr w:rsidR="00FE4883" w:rsidRPr="008A013A" w14:paraId="55799414" w14:textId="77777777" w:rsidTr="00FE4883">
        <w:tc>
          <w:tcPr>
            <w:tcW w:w="660" w:type="dxa"/>
            <w:shd w:val="clear" w:color="000000" w:fill="FFFFFF"/>
            <w:vAlign w:val="center"/>
          </w:tcPr>
          <w:p w14:paraId="2EA5884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6ABAE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C9019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2DA7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8EE8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68742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E0053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D984C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-16,3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6C16C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17567,5</w:t>
            </w:r>
          </w:p>
        </w:tc>
      </w:tr>
      <w:tr w:rsidR="00FE4883" w:rsidRPr="008A013A" w14:paraId="607B13A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432958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39F938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EC0F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0CC0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4776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E9BB5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687EA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72F7C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-16,3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CE68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17567,5</w:t>
            </w:r>
          </w:p>
        </w:tc>
      </w:tr>
      <w:tr w:rsidR="00FE4883" w:rsidRPr="008A013A" w14:paraId="754D189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CAD4EA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AF088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E5FA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C339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92E9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C15E0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E5422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AAC8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-16,3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EEA15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17567,5</w:t>
            </w:r>
          </w:p>
        </w:tc>
      </w:tr>
      <w:tr w:rsidR="00FE4883" w:rsidRPr="008A013A" w14:paraId="39F5C0D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9B5DF0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139FEF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F701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EF45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4394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FB48F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D0441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75C9F4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581A4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17430,6</w:t>
            </w:r>
          </w:p>
        </w:tc>
      </w:tr>
      <w:tr w:rsidR="00FE4883" w:rsidRPr="008A013A" w14:paraId="7E340FD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3F3827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E02BC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FD2F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22FE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7E78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8EBBE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6F0C5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DC27B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-16,3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9160E6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136,9</w:t>
            </w:r>
          </w:p>
        </w:tc>
      </w:tr>
      <w:tr w:rsidR="00FE4883" w:rsidRPr="008A013A" w14:paraId="5653D5A4" w14:textId="77777777" w:rsidTr="00FE4883">
        <w:tc>
          <w:tcPr>
            <w:tcW w:w="660" w:type="dxa"/>
            <w:shd w:val="clear" w:color="000000" w:fill="FFFFFF"/>
            <w:vAlign w:val="center"/>
          </w:tcPr>
          <w:p w14:paraId="2E5167D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4090211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поисковых и аварийно- спасательных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8A0F5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FDF4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8DEF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E34F9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45D1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E81FAE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82DC8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8000,0</w:t>
            </w:r>
          </w:p>
        </w:tc>
      </w:tr>
      <w:tr w:rsidR="00FE4883" w:rsidRPr="008A013A" w14:paraId="4CA5C0D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937D08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D489CD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B4F7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9494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12B2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568A9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5420000000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B3063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6B8CE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B0868B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8000,0</w:t>
            </w:r>
          </w:p>
        </w:tc>
      </w:tr>
      <w:tr w:rsidR="00FE4883" w:rsidRPr="008A013A" w14:paraId="2BCB006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DE3F73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D8EA24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F5A1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431A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52F1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703C2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5420000590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642D6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D1A79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BEA4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8000,0</w:t>
            </w:r>
          </w:p>
        </w:tc>
      </w:tr>
      <w:tr w:rsidR="00FE4883" w:rsidRPr="008A013A" w14:paraId="03B3767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5DC42F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E02EB9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1571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A76D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28AC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B6C56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5420000590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63692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169EEE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3163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8000,0</w:t>
            </w:r>
          </w:p>
        </w:tc>
      </w:tr>
      <w:tr w:rsidR="00FE4883" w:rsidRPr="008A013A" w14:paraId="333A6374" w14:textId="77777777" w:rsidTr="00FE4883">
        <w:trPr>
          <w:trHeight w:val="298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16D3CE6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6A12658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48E6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B6B8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E0A6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B5B81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898F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85E84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D1900A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</w:t>
            </w:r>
          </w:p>
        </w:tc>
      </w:tr>
      <w:tr w:rsidR="00FE4883" w:rsidRPr="008A013A" w14:paraId="03BEDC18" w14:textId="77777777" w:rsidTr="00FE4883">
        <w:tc>
          <w:tcPr>
            <w:tcW w:w="660" w:type="dxa"/>
            <w:shd w:val="clear" w:color="000000" w:fill="FFFFFF"/>
            <w:vAlign w:val="center"/>
          </w:tcPr>
          <w:p w14:paraId="620624B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BC716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584B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DCB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6712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04392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6A09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DEA83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D30D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</w:t>
            </w:r>
          </w:p>
        </w:tc>
      </w:tr>
      <w:tr w:rsidR="00FE4883" w:rsidRPr="008A013A" w14:paraId="4D9EB692" w14:textId="77777777" w:rsidTr="00FE4883">
        <w:tc>
          <w:tcPr>
            <w:tcW w:w="660" w:type="dxa"/>
            <w:shd w:val="clear" w:color="000000" w:fill="FFFFFF"/>
            <w:vAlign w:val="center"/>
          </w:tcPr>
          <w:p w14:paraId="4C0E28D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6416259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66CA8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752B02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FFD6DF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E31FA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410548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7471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C4351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</w:t>
            </w:r>
          </w:p>
        </w:tc>
      </w:tr>
      <w:tr w:rsidR="00FE4883" w:rsidRPr="008A013A" w14:paraId="2254690E" w14:textId="77777777" w:rsidTr="00FE4883">
        <w:tc>
          <w:tcPr>
            <w:tcW w:w="660" w:type="dxa"/>
            <w:shd w:val="clear" w:color="000000" w:fill="FFFFFF"/>
            <w:vAlign w:val="center"/>
          </w:tcPr>
          <w:p w14:paraId="5CCEE44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17EDC2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08D1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69DE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295C5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6C5B3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7434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A168B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DF16F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</w:t>
            </w:r>
          </w:p>
        </w:tc>
      </w:tr>
      <w:tr w:rsidR="00FE4883" w:rsidRPr="008A013A" w14:paraId="14B46291" w14:textId="77777777" w:rsidTr="00FE4883">
        <w:tc>
          <w:tcPr>
            <w:tcW w:w="660" w:type="dxa"/>
            <w:shd w:val="clear" w:color="000000" w:fill="FFFFFF"/>
            <w:vAlign w:val="center"/>
          </w:tcPr>
          <w:p w14:paraId="1B4EF15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8D535F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C449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3B82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15EF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848E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5F5E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C667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7B7E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</w:t>
            </w:r>
          </w:p>
        </w:tc>
      </w:tr>
      <w:tr w:rsidR="00FE4883" w:rsidRPr="008A013A" w14:paraId="5253F09F" w14:textId="77777777" w:rsidTr="00FE4883">
        <w:tc>
          <w:tcPr>
            <w:tcW w:w="660" w:type="dxa"/>
            <w:shd w:val="clear" w:color="000000" w:fill="FFFFFF"/>
            <w:vAlign w:val="center"/>
          </w:tcPr>
          <w:p w14:paraId="673603E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3FB93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B12A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C100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748B3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1B3F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5DBB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9E560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-75,0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FC6A2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</w:t>
            </w:r>
          </w:p>
        </w:tc>
      </w:tr>
      <w:tr w:rsidR="00FE4883" w:rsidRPr="008A013A" w14:paraId="16F4C4A2" w14:textId="77777777" w:rsidTr="00FE4883">
        <w:tc>
          <w:tcPr>
            <w:tcW w:w="660" w:type="dxa"/>
            <w:shd w:val="clear" w:color="000000" w:fill="FFFFFF"/>
            <w:vAlign w:val="center"/>
          </w:tcPr>
          <w:p w14:paraId="7942D67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42B1AE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B3F1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3AFC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EAAD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05B0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A5754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363F8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-1312,0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378B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31190,6</w:t>
            </w:r>
          </w:p>
        </w:tc>
      </w:tr>
      <w:tr w:rsidR="00FE4883" w:rsidRPr="008A013A" w14:paraId="4B9FD57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7283B3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D7487F1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90160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A9A63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59809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3A7E69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B45393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9B0EC71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-847,7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36B6F77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27082,7</w:t>
            </w:r>
          </w:p>
        </w:tc>
      </w:tr>
      <w:tr w:rsidR="00FE4883" w:rsidRPr="008A013A" w14:paraId="3AA81BB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DCDEB2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FC35A0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62ED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36AC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9476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887A9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914D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63FF6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4A0B8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17788,3</w:t>
            </w:r>
          </w:p>
        </w:tc>
      </w:tr>
      <w:tr w:rsidR="00FE4883" w:rsidRPr="008A013A" w14:paraId="1DBC743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E3C431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8E70D71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условий для развития сельскохозяйственного производства в муниципальном образовании Кореновский муниципальный район 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FB8F7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BB221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17BB1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67199C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F245BA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0DBF327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0BD377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013A">
              <w:rPr>
                <w:i/>
                <w:color w:val="000000"/>
                <w:sz w:val="24"/>
                <w:szCs w:val="24"/>
              </w:rPr>
              <w:t>60,0</w:t>
            </w:r>
          </w:p>
        </w:tc>
      </w:tr>
      <w:tr w:rsidR="00FE4883" w:rsidRPr="008A013A" w14:paraId="555D434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1C24E3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63FB30D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C4EB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8A03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C3AB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BA2A1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28F6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3837F1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6AF124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8A013A" w14:paraId="32F2A01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5EABC9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51660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C453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BA41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7171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F1832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E4B51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900B4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0DC95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8A013A" w14:paraId="3A6DD90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0F4921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1960A6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19B6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86EF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89272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53516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09AE7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1A2B07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95985C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8A013A" w14:paraId="5590E91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32B515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FDD074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края.902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6CBB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6325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A64C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BD776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D924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47B65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2B48B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17728,3</w:t>
            </w:r>
          </w:p>
        </w:tc>
      </w:tr>
      <w:tr w:rsidR="00FE4883" w:rsidRPr="008A013A" w14:paraId="28E9EEC1" w14:textId="77777777" w:rsidTr="00FE4883">
        <w:tc>
          <w:tcPr>
            <w:tcW w:w="660" w:type="dxa"/>
            <w:shd w:val="clear" w:color="000000" w:fill="FFFFFF"/>
            <w:vAlign w:val="center"/>
          </w:tcPr>
          <w:p w14:paraId="334B376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9943A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C56A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9A8F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9829F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27BB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50F0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30A1A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+5600,0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B6ABD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11090,0</w:t>
            </w:r>
          </w:p>
        </w:tc>
      </w:tr>
      <w:tr w:rsidR="00FE4883" w:rsidRPr="008A013A" w14:paraId="7FC50DAE" w14:textId="77777777" w:rsidTr="00FE4883">
        <w:tc>
          <w:tcPr>
            <w:tcW w:w="660" w:type="dxa"/>
            <w:shd w:val="clear" w:color="000000" w:fill="FFFFFF"/>
            <w:vAlign w:val="center"/>
          </w:tcPr>
          <w:p w14:paraId="317931B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74030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A518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A71B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DA2B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7BDD7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9094D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4FED9F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FFC5E9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FE4883" w:rsidRPr="008A013A" w14:paraId="146303CC" w14:textId="77777777" w:rsidTr="00FE4883">
        <w:tc>
          <w:tcPr>
            <w:tcW w:w="660" w:type="dxa"/>
            <w:shd w:val="clear" w:color="000000" w:fill="FFFFFF"/>
            <w:vAlign w:val="center"/>
          </w:tcPr>
          <w:p w14:paraId="45AADC1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C9952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6BC1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6E184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93AB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21AA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699FE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3CD3D50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5A05ED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FE4883" w:rsidRPr="008A013A" w14:paraId="0985F6F9" w14:textId="77777777" w:rsidTr="00FE4883">
        <w:tc>
          <w:tcPr>
            <w:tcW w:w="660" w:type="dxa"/>
            <w:shd w:val="clear" w:color="000000" w:fill="FFFFFF"/>
            <w:vAlign w:val="center"/>
          </w:tcPr>
          <w:p w14:paraId="35956A9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273FF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CE56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CDD0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C291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47B3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B94F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C36605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D1A6AF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75366411" w14:textId="77777777" w:rsidTr="00FE4883">
        <w:tc>
          <w:tcPr>
            <w:tcW w:w="660" w:type="dxa"/>
            <w:shd w:val="clear" w:color="000000" w:fill="FFFFFF"/>
            <w:vAlign w:val="center"/>
          </w:tcPr>
          <w:p w14:paraId="73606A3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D8F12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A7CE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A883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CF37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9776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999F1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21C3346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BD677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1FA2EC1D" w14:textId="77777777" w:rsidTr="00FE4883">
        <w:tc>
          <w:tcPr>
            <w:tcW w:w="660" w:type="dxa"/>
            <w:shd w:val="clear" w:color="000000" w:fill="FFFFFF"/>
            <w:vAlign w:val="center"/>
          </w:tcPr>
          <w:p w14:paraId="42A9D05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AA96A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62B1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38C3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C3CC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7AD4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82B7A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70A2F5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C729F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57DA521B" w14:textId="77777777" w:rsidTr="00FE4883">
        <w:tc>
          <w:tcPr>
            <w:tcW w:w="660" w:type="dxa"/>
            <w:shd w:val="clear" w:color="000000" w:fill="FFFFFF"/>
            <w:vAlign w:val="center"/>
          </w:tcPr>
          <w:p w14:paraId="4848CB2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A6A75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36E2D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D9A4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7C23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1704D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6787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AB3E16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1DBC9D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40B0970E" w14:textId="77777777" w:rsidTr="00FE4883">
        <w:tc>
          <w:tcPr>
            <w:tcW w:w="660" w:type="dxa"/>
            <w:shd w:val="clear" w:color="000000" w:fill="FFFFFF"/>
            <w:vAlign w:val="center"/>
          </w:tcPr>
          <w:p w14:paraId="6D8CC75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C79C1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BCB9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3119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B22B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3FB0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6406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54741D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+6500,0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9B570A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10500,0</w:t>
            </w:r>
          </w:p>
        </w:tc>
      </w:tr>
      <w:tr w:rsidR="00FE4883" w:rsidRPr="008A013A" w14:paraId="73C3C84E" w14:textId="77777777" w:rsidTr="00FE4883">
        <w:tc>
          <w:tcPr>
            <w:tcW w:w="660" w:type="dxa"/>
            <w:shd w:val="clear" w:color="000000" w:fill="FFFFFF"/>
            <w:vAlign w:val="center"/>
          </w:tcPr>
          <w:p w14:paraId="519FD7D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273DB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76CE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DDC4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B7B4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9E8E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DF18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2CE361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+6500,0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FCFEB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10500,0</w:t>
            </w:r>
          </w:p>
        </w:tc>
      </w:tr>
      <w:tr w:rsidR="00FE4883" w:rsidRPr="008A013A" w14:paraId="5C604226" w14:textId="77777777" w:rsidTr="00FE4883">
        <w:tc>
          <w:tcPr>
            <w:tcW w:w="660" w:type="dxa"/>
            <w:shd w:val="clear" w:color="000000" w:fill="FFFFFF"/>
            <w:vAlign w:val="center"/>
          </w:tcPr>
          <w:p w14:paraId="38E860C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5D5A9A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DA53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B1A6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44CF8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D8DB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576A1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323146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D34DE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FE4883" w:rsidRPr="008A013A" w14:paraId="6ED7D2F7" w14:textId="77777777" w:rsidTr="00FE4883">
        <w:tc>
          <w:tcPr>
            <w:tcW w:w="660" w:type="dxa"/>
            <w:shd w:val="clear" w:color="000000" w:fill="FFFFFF"/>
            <w:vAlign w:val="center"/>
          </w:tcPr>
          <w:p w14:paraId="73D6A49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75073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A221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E603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1EAA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8726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1920160915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E7C8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160C945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A472D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FE4883" w:rsidRPr="008A013A" w14:paraId="0F681AE0" w14:textId="77777777" w:rsidTr="00FE4883">
        <w:tc>
          <w:tcPr>
            <w:tcW w:w="660" w:type="dxa"/>
            <w:shd w:val="clear" w:color="000000" w:fill="FFFFFF"/>
            <w:vAlign w:val="center"/>
          </w:tcPr>
          <w:p w14:paraId="68C5349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80074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AA441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6BFE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140D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85200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DBCD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760D31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8F602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110,0</w:t>
            </w:r>
          </w:p>
        </w:tc>
      </w:tr>
      <w:tr w:rsidR="00FE4883" w:rsidRPr="008A013A" w14:paraId="369CD91A" w14:textId="77777777" w:rsidTr="00FE4883">
        <w:tc>
          <w:tcPr>
            <w:tcW w:w="660" w:type="dxa"/>
            <w:shd w:val="clear" w:color="000000" w:fill="FFFFFF"/>
            <w:vAlign w:val="center"/>
          </w:tcPr>
          <w:p w14:paraId="27DBB60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E2FC4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F583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DB8AB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9D0B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3D374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192026091E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236C1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B710A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F060FE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8A013A" w14:paraId="702E163F" w14:textId="77777777" w:rsidTr="00FE4883">
        <w:tc>
          <w:tcPr>
            <w:tcW w:w="660" w:type="dxa"/>
            <w:shd w:val="clear" w:color="000000" w:fill="FFFFFF"/>
            <w:vAlign w:val="center"/>
          </w:tcPr>
          <w:p w14:paraId="3A4198A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893EB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936DC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C354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9894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7A3D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192026091E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8EDA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6F63230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944D1B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8A013A" w14:paraId="17E412AF" w14:textId="77777777" w:rsidTr="00FE4883">
        <w:tc>
          <w:tcPr>
            <w:tcW w:w="660" w:type="dxa"/>
            <w:shd w:val="clear" w:color="000000" w:fill="FFFFFF"/>
            <w:vAlign w:val="center"/>
          </w:tcPr>
          <w:p w14:paraId="331854A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73E4D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1E7D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B89B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28E8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D711E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192026091F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9B20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4571B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-420,0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42985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6566641F" w14:textId="77777777" w:rsidTr="00FE4883">
        <w:tc>
          <w:tcPr>
            <w:tcW w:w="660" w:type="dxa"/>
            <w:shd w:val="clear" w:color="000000" w:fill="FFFFFF"/>
            <w:vAlign w:val="center"/>
          </w:tcPr>
          <w:p w14:paraId="23AD8E0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2F77B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0F9B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CDE5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DB01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D8F4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192026091F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21A7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6E3453D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-420,0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822F8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706CB1E4" w14:textId="77777777" w:rsidTr="00FE4883">
        <w:tc>
          <w:tcPr>
            <w:tcW w:w="660" w:type="dxa"/>
            <w:shd w:val="clear" w:color="000000" w:fill="FFFFFF"/>
            <w:vAlign w:val="center"/>
          </w:tcPr>
          <w:p w14:paraId="241BF2C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F3E476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(ЛПХ)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34676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12B30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FEFA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CCE9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192026091G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2490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D6F94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325139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07E5AD1B" w14:textId="77777777" w:rsidTr="00FE4883">
        <w:tc>
          <w:tcPr>
            <w:tcW w:w="660" w:type="dxa"/>
            <w:shd w:val="clear" w:color="000000" w:fill="FFFFFF"/>
            <w:vAlign w:val="center"/>
          </w:tcPr>
          <w:p w14:paraId="14F172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CD65B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C39E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AB4F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913F1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D2880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192026091G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5CFF9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5694F59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B9ED88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8A013A" w14:paraId="7C86D443" w14:textId="77777777" w:rsidTr="00FE4883">
        <w:tc>
          <w:tcPr>
            <w:tcW w:w="660" w:type="dxa"/>
            <w:shd w:val="clear" w:color="000000" w:fill="FFFFFF"/>
            <w:vAlign w:val="center"/>
          </w:tcPr>
          <w:p w14:paraId="112E942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F6E14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2E43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D501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B5BB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FA2C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D92EE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E5EB9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-5080,0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8B0D3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6528,3</w:t>
            </w:r>
          </w:p>
        </w:tc>
      </w:tr>
      <w:tr w:rsidR="00FE4883" w:rsidRPr="008A013A" w14:paraId="0E104541" w14:textId="77777777" w:rsidTr="00FE4883">
        <w:tc>
          <w:tcPr>
            <w:tcW w:w="660" w:type="dxa"/>
            <w:shd w:val="clear" w:color="000000" w:fill="FFFFFF"/>
            <w:vAlign w:val="center"/>
          </w:tcPr>
          <w:p w14:paraId="5B8A140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2E92B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BFC9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8FFB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A185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17C93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412F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B893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1F3B91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8A013A" w14:paraId="4C86482B" w14:textId="77777777" w:rsidTr="00FE4883">
        <w:tc>
          <w:tcPr>
            <w:tcW w:w="660" w:type="dxa"/>
            <w:shd w:val="clear" w:color="000000" w:fill="FFFFFF"/>
            <w:vAlign w:val="center"/>
          </w:tcPr>
          <w:p w14:paraId="213D944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26EFE9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72A2F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867DF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EF33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89CA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3291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660EEA6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542BE2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8A013A" w14:paraId="7A3E9978" w14:textId="77777777" w:rsidTr="00FE4883">
        <w:tc>
          <w:tcPr>
            <w:tcW w:w="660" w:type="dxa"/>
            <w:shd w:val="clear" w:color="000000" w:fill="FFFFFF"/>
            <w:vAlign w:val="center"/>
          </w:tcPr>
          <w:p w14:paraId="568B7D9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3" w:type="dxa"/>
            <w:shd w:val="clear" w:color="000000" w:fill="FFFFFF"/>
          </w:tcPr>
          <w:p w14:paraId="405D561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BC29C3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9AF847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339ED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61C9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192036091S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80839F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4640B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C2D205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0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E4883" w:rsidRPr="008A013A" w14:paraId="65B4A266" w14:textId="77777777" w:rsidTr="00FE4883">
        <w:tc>
          <w:tcPr>
            <w:tcW w:w="660" w:type="dxa"/>
            <w:shd w:val="clear" w:color="000000" w:fill="FFFFFF"/>
            <w:vAlign w:val="center"/>
          </w:tcPr>
          <w:p w14:paraId="4E9298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E0873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B0F872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37D342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B03409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C92B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192036091S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A1BB26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8</w:t>
            </w:r>
            <w:r w:rsidRPr="008A01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099587A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883071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0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E4883" w:rsidRPr="008A013A" w14:paraId="63590746" w14:textId="77777777" w:rsidTr="00FE4883">
        <w:tc>
          <w:tcPr>
            <w:tcW w:w="660" w:type="dxa"/>
            <w:shd w:val="clear" w:color="000000" w:fill="FFFFFF"/>
            <w:vAlign w:val="center"/>
          </w:tcPr>
          <w:p w14:paraId="5DC70C1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828349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7725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E5AD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33B0A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20C2E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192036091L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7273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CE70A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C568F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1B6629BB" w14:textId="77777777" w:rsidTr="00FE4883">
        <w:tc>
          <w:tcPr>
            <w:tcW w:w="660" w:type="dxa"/>
            <w:shd w:val="clear" w:color="000000" w:fill="FFFFFF"/>
            <w:vAlign w:val="center"/>
          </w:tcPr>
          <w:p w14:paraId="6978FB1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44B7E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510F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DA42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2543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8E9C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192036091L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26A4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B729D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1568E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22706D1D" w14:textId="77777777" w:rsidTr="00FE4883">
        <w:tc>
          <w:tcPr>
            <w:tcW w:w="660" w:type="dxa"/>
            <w:shd w:val="clear" w:color="000000" w:fill="FFFFFF"/>
            <w:vAlign w:val="center"/>
          </w:tcPr>
          <w:p w14:paraId="395BAD2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0F3A5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C3DEE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FE13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429D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9234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192036091W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FFAE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CE6A4D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-4900,0</w:t>
            </w:r>
          </w:p>
          <w:p w14:paraId="574FD2A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C505F9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6028,3</w:t>
            </w:r>
          </w:p>
        </w:tc>
      </w:tr>
      <w:tr w:rsidR="00FE4883" w:rsidRPr="008A013A" w14:paraId="5D544EFA" w14:textId="77777777" w:rsidTr="00FE4883">
        <w:tc>
          <w:tcPr>
            <w:tcW w:w="660" w:type="dxa"/>
            <w:shd w:val="clear" w:color="000000" w:fill="FFFFFF"/>
            <w:vAlign w:val="center"/>
          </w:tcPr>
          <w:p w14:paraId="4E16C70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ADE3B0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8C1D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5808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532C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E594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192036091W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775B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59044EB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-4900,0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54D9B8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6028,3</w:t>
            </w:r>
          </w:p>
        </w:tc>
      </w:tr>
      <w:tr w:rsidR="00FE4883" w:rsidRPr="008A013A" w14:paraId="6249C7D1" w14:textId="77777777" w:rsidTr="00FE4883">
        <w:tc>
          <w:tcPr>
            <w:tcW w:w="660" w:type="dxa"/>
            <w:shd w:val="clear" w:color="000000" w:fill="FFFFFF"/>
            <w:vAlign w:val="center"/>
          </w:tcPr>
          <w:p w14:paraId="0666AAD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B56BD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F656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5F10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FF7A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04FE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192036091Z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99A7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EB7D3F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D4B716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09E5613C" w14:textId="77777777" w:rsidTr="00FE4883">
        <w:tc>
          <w:tcPr>
            <w:tcW w:w="660" w:type="dxa"/>
            <w:shd w:val="clear" w:color="000000" w:fill="FFFFFF"/>
            <w:vAlign w:val="center"/>
          </w:tcPr>
          <w:p w14:paraId="4383897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3EAE8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7BAE9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9A00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0372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5E2F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192036091Z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4088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08AE464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CA3F2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5A03B887" w14:textId="77777777" w:rsidTr="00FE4883">
        <w:tc>
          <w:tcPr>
            <w:tcW w:w="660" w:type="dxa"/>
            <w:shd w:val="clear" w:color="000000" w:fill="FFFFFF"/>
            <w:vAlign w:val="center"/>
          </w:tcPr>
          <w:p w14:paraId="3FCFF8C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8732F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 «Мероприятия при осуществлении деятельности по обращению с животными без владельцев в  муниципальном образовании   Кореновский муниципальный  район Краснодарского края на 2025-2029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BC38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D16F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DA9C7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578A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714E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D390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5CED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1302,7</w:t>
            </w:r>
          </w:p>
        </w:tc>
      </w:tr>
      <w:tr w:rsidR="00FE4883" w:rsidRPr="008A013A" w14:paraId="0427EC6B" w14:textId="77777777" w:rsidTr="00FE4883">
        <w:tc>
          <w:tcPr>
            <w:tcW w:w="660" w:type="dxa"/>
            <w:shd w:val="clear" w:color="000000" w:fill="FFFFFF"/>
            <w:vAlign w:val="center"/>
          </w:tcPr>
          <w:p w14:paraId="5BCB038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5284B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BA4F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8109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54CB2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73E7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8D4C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6C5F92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F3343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1302,7</w:t>
            </w:r>
          </w:p>
        </w:tc>
      </w:tr>
      <w:tr w:rsidR="00FE4883" w:rsidRPr="008A013A" w14:paraId="656650C3" w14:textId="77777777" w:rsidTr="00FE4883">
        <w:tc>
          <w:tcPr>
            <w:tcW w:w="660" w:type="dxa"/>
            <w:shd w:val="clear" w:color="000000" w:fill="FFFFFF"/>
            <w:vAlign w:val="center"/>
          </w:tcPr>
          <w:p w14:paraId="0AA579B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93A7DA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мероприятие «Предотвращение причинения вреда здоровью и (или) имуществу граждан, имуществу юридических лиц».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F431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26C0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C682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9C6F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769B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40AC5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21FB4C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1302,7</w:t>
            </w:r>
          </w:p>
        </w:tc>
      </w:tr>
      <w:tr w:rsidR="00FE4883" w:rsidRPr="008A013A" w14:paraId="14233519" w14:textId="77777777" w:rsidTr="00FE4883">
        <w:tc>
          <w:tcPr>
            <w:tcW w:w="660" w:type="dxa"/>
            <w:shd w:val="clear" w:color="000000" w:fill="FFFFFF"/>
            <w:vAlign w:val="center"/>
          </w:tcPr>
          <w:p w14:paraId="2135445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8AE4D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78F6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9184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835D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A431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FBD0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7E022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1256F1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67,6</w:t>
            </w:r>
          </w:p>
        </w:tc>
      </w:tr>
      <w:tr w:rsidR="00FE4883" w:rsidRPr="008A013A" w14:paraId="3D31258A" w14:textId="77777777" w:rsidTr="00FE4883">
        <w:tc>
          <w:tcPr>
            <w:tcW w:w="660" w:type="dxa"/>
            <w:shd w:val="clear" w:color="000000" w:fill="FFFFFF"/>
            <w:vAlign w:val="center"/>
          </w:tcPr>
          <w:p w14:paraId="25B8C9F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D28CB7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11204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47A0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D9A1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2747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2F325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4EFCD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E9ECD2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67,6</w:t>
            </w:r>
          </w:p>
        </w:tc>
      </w:tr>
      <w:tr w:rsidR="00FE4883" w:rsidRPr="008A013A" w14:paraId="5975BCF8" w14:textId="77777777" w:rsidTr="00FE4883">
        <w:tc>
          <w:tcPr>
            <w:tcW w:w="660" w:type="dxa"/>
            <w:shd w:val="clear" w:color="000000" w:fill="FFFFFF"/>
            <w:vAlign w:val="center"/>
          </w:tcPr>
          <w:p w14:paraId="2179E6D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99996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9FC3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28CF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A929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FB110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2510161650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C603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574F98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9515E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1235,1</w:t>
            </w:r>
          </w:p>
        </w:tc>
      </w:tr>
      <w:tr w:rsidR="00FE4883" w:rsidRPr="008A013A" w14:paraId="740EAFE1" w14:textId="77777777" w:rsidTr="00FE4883">
        <w:tc>
          <w:tcPr>
            <w:tcW w:w="660" w:type="dxa"/>
            <w:shd w:val="clear" w:color="000000" w:fill="FFFFFF"/>
            <w:vAlign w:val="center"/>
          </w:tcPr>
          <w:p w14:paraId="14DF5A9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7A28321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08D7F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4E00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6530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F795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2510161650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419C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B1E681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88C290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1235,1</w:t>
            </w:r>
          </w:p>
        </w:tc>
      </w:tr>
      <w:tr w:rsidR="00FE4883" w:rsidRPr="008A013A" w14:paraId="0123C5DC" w14:textId="77777777" w:rsidTr="00FE4883">
        <w:tc>
          <w:tcPr>
            <w:tcW w:w="660" w:type="dxa"/>
            <w:shd w:val="clear" w:color="000000" w:fill="FFFFFF"/>
            <w:vAlign w:val="center"/>
          </w:tcPr>
          <w:p w14:paraId="727E4FB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C5C90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8BDAA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3151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01E6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E29D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C49E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6F6A78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-847,7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86CAE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7991,7</w:t>
            </w:r>
          </w:p>
        </w:tc>
      </w:tr>
      <w:tr w:rsidR="00FE4883" w:rsidRPr="008A013A" w14:paraId="4C766AB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46A41A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B651DA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13046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17D3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2CD5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FF702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216D0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3EB4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-847,7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0AD1E7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7991,7</w:t>
            </w:r>
          </w:p>
        </w:tc>
      </w:tr>
      <w:tr w:rsidR="00FE4883" w:rsidRPr="008A013A" w14:paraId="2BC6CBF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5E98E4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042DC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5D32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D62EC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2784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2141F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91530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CE6F2D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-847,7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2FFD62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7991,7</w:t>
            </w:r>
          </w:p>
        </w:tc>
      </w:tr>
      <w:tr w:rsidR="00FE4883" w:rsidRPr="008A013A" w14:paraId="1549A32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48C898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E839CC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22A8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96F8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0B632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8CBCC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7597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33561A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-847,7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1F0286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7991,7</w:t>
            </w:r>
          </w:p>
        </w:tc>
      </w:tr>
      <w:tr w:rsidR="00FE4883" w:rsidRPr="008A013A" w14:paraId="216AEC4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504AC1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4ACC8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95B0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09AA3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8A60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29EA8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BC32B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976BE1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-194,4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67350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1998,3</w:t>
            </w:r>
          </w:p>
        </w:tc>
      </w:tr>
      <w:tr w:rsidR="00FE4883" w:rsidRPr="008A013A" w14:paraId="3D1EDAE9" w14:textId="77777777" w:rsidTr="00FE4883">
        <w:tc>
          <w:tcPr>
            <w:tcW w:w="660" w:type="dxa"/>
            <w:shd w:val="clear" w:color="000000" w:fill="FFFFFF"/>
            <w:vAlign w:val="center"/>
          </w:tcPr>
          <w:p w14:paraId="1DF7D86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35DB7B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«Информатизация Кореновского муниципального района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531E5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39C9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F138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1F16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2300000000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BD90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84E118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-194,4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603715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1998,3</w:t>
            </w:r>
          </w:p>
        </w:tc>
      </w:tr>
      <w:tr w:rsidR="00FE4883" w:rsidRPr="008A013A" w14:paraId="5FFAFF95" w14:textId="77777777" w:rsidTr="00FE4883">
        <w:tc>
          <w:tcPr>
            <w:tcW w:w="660" w:type="dxa"/>
            <w:shd w:val="clear" w:color="000000" w:fill="FFFFFF"/>
            <w:vAlign w:val="center"/>
          </w:tcPr>
          <w:p w14:paraId="63C0F61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AE655D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738E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1395B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6539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4BE7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8F9D9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131CB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-194,4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C428BD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1998,3</w:t>
            </w:r>
          </w:p>
        </w:tc>
      </w:tr>
      <w:tr w:rsidR="00FE4883" w:rsidRPr="008A013A" w14:paraId="01F8F42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B2BE07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D4F90FF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7A56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66EA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3BD6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DA2A4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38350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FB1ACD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-194,4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E40408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1998,3</w:t>
            </w:r>
          </w:p>
        </w:tc>
      </w:tr>
      <w:tr w:rsidR="00FE4883" w:rsidRPr="008A013A" w14:paraId="0C55F87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6BC60E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DE4FB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2A603F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F3E43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85F92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6B32BD9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2A5FAE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49725F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-194,4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59766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1995,7</w:t>
            </w:r>
          </w:p>
        </w:tc>
      </w:tr>
      <w:tr w:rsidR="00FE4883" w:rsidRPr="008A013A" w14:paraId="56128FA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9297B7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77271B4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80C8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9212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D737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C6BA3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7D27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44FD0A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-194,4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50544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1995,7</w:t>
            </w:r>
          </w:p>
        </w:tc>
      </w:tr>
      <w:tr w:rsidR="00FE4883" w:rsidRPr="008A013A" w14:paraId="58FFA41B" w14:textId="77777777" w:rsidTr="00FE4883">
        <w:tc>
          <w:tcPr>
            <w:tcW w:w="660" w:type="dxa"/>
            <w:shd w:val="clear" w:color="000000" w:fill="FFFFFF"/>
            <w:vAlign w:val="center"/>
          </w:tcPr>
          <w:p w14:paraId="211EF82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23BAC1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C040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85A5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1D59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F114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BC2B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DD412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DEAF8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2,6</w:t>
            </w:r>
          </w:p>
        </w:tc>
      </w:tr>
      <w:tr w:rsidR="00FE4883" w:rsidRPr="008A013A" w14:paraId="5024E443" w14:textId="77777777" w:rsidTr="00FE4883">
        <w:tc>
          <w:tcPr>
            <w:tcW w:w="660" w:type="dxa"/>
            <w:shd w:val="clear" w:color="000000" w:fill="FFFFFF"/>
            <w:vAlign w:val="center"/>
          </w:tcPr>
          <w:p w14:paraId="62477B2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4C2463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1CE4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648F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F41C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1F51F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2310199999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CE1C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531BB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0008CC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2,6</w:t>
            </w:r>
          </w:p>
        </w:tc>
      </w:tr>
      <w:tr w:rsidR="00FE4883" w:rsidRPr="008A013A" w14:paraId="1AC7065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255CCD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A0EAB1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5848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DEE3C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9260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57D61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61C8F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0B4E9F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-270,0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80298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2109,6</w:t>
            </w:r>
          </w:p>
        </w:tc>
      </w:tr>
      <w:tr w:rsidR="00FE4883" w:rsidRPr="008A013A" w14:paraId="57E30B8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04B756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9E3A79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образования Кореновский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A033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E591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04B1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60778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7AFAA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29E1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6B063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291,4</w:t>
            </w:r>
          </w:p>
        </w:tc>
      </w:tr>
      <w:tr w:rsidR="00FE4883" w:rsidRPr="008A013A" w14:paraId="52F638B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C3E76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5FEC10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F002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AFBA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98F7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E5351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D7645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4499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BC0EA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291,4</w:t>
            </w:r>
          </w:p>
        </w:tc>
      </w:tr>
      <w:tr w:rsidR="00FE4883" w:rsidRPr="008A013A" w14:paraId="7401C2E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AEACBF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C9F12B4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9D4C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932E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72E5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DD8C8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9CA6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A126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54F08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291,4</w:t>
            </w:r>
          </w:p>
        </w:tc>
      </w:tr>
      <w:tr w:rsidR="00FE4883" w:rsidRPr="008A013A" w14:paraId="53831F47" w14:textId="77777777" w:rsidTr="00FE4883">
        <w:tc>
          <w:tcPr>
            <w:tcW w:w="660" w:type="dxa"/>
            <w:shd w:val="clear" w:color="000000" w:fill="FFFFFF"/>
            <w:vAlign w:val="center"/>
          </w:tcPr>
          <w:p w14:paraId="029E614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076A91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48FFADE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97FE5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058529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AD22DC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33A28F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3F00B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AEEBA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291,4</w:t>
            </w:r>
          </w:p>
        </w:tc>
      </w:tr>
      <w:tr w:rsidR="00FE4883" w:rsidRPr="008A013A" w14:paraId="7A2357B6" w14:textId="77777777" w:rsidTr="00FE4883">
        <w:tc>
          <w:tcPr>
            <w:tcW w:w="660" w:type="dxa"/>
            <w:shd w:val="clear" w:color="000000" w:fill="FFFFFF"/>
            <w:vAlign w:val="center"/>
          </w:tcPr>
          <w:p w14:paraId="6853B7B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BBC7E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4F12D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35B46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B763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7BFC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A1C6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D3C25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75B8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291,4</w:t>
            </w:r>
          </w:p>
        </w:tc>
      </w:tr>
      <w:tr w:rsidR="00FE4883" w:rsidRPr="008A013A" w14:paraId="7D364654" w14:textId="77777777" w:rsidTr="00FE4883">
        <w:tc>
          <w:tcPr>
            <w:tcW w:w="660" w:type="dxa"/>
            <w:shd w:val="clear" w:color="000000" w:fill="FFFFFF"/>
            <w:vAlign w:val="center"/>
          </w:tcPr>
          <w:p w14:paraId="38E8E4E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9A2D25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6BBA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ED25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D0F2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3F628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87F3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B98239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9A6C3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8A013A" w14:paraId="29580C64" w14:textId="77777777" w:rsidTr="00FE4883">
        <w:tc>
          <w:tcPr>
            <w:tcW w:w="660" w:type="dxa"/>
            <w:shd w:val="clear" w:color="000000" w:fill="FFFFFF"/>
            <w:vAlign w:val="center"/>
          </w:tcPr>
          <w:p w14:paraId="2635083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89F296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2C49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1DA0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A35B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006A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809CB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AC8985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C89463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8A013A" w14:paraId="483AC70E" w14:textId="77777777" w:rsidTr="00FE4883">
        <w:tc>
          <w:tcPr>
            <w:tcW w:w="660" w:type="dxa"/>
            <w:shd w:val="clear" w:color="000000" w:fill="FFFFFF"/>
            <w:vAlign w:val="center"/>
          </w:tcPr>
          <w:p w14:paraId="31E032B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058C6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CE794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46FF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DD27F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7F9B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7B48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9FA35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48E9B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8A013A" w14:paraId="23C85E80" w14:textId="77777777" w:rsidTr="00FE4883">
        <w:tc>
          <w:tcPr>
            <w:tcW w:w="660" w:type="dxa"/>
            <w:shd w:val="clear" w:color="000000" w:fill="FFFFFF"/>
            <w:vAlign w:val="center"/>
          </w:tcPr>
          <w:p w14:paraId="11F3390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AE0A72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7A42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453C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1D89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2558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C0DA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857C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13559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8A013A" w14:paraId="066963E8" w14:textId="77777777" w:rsidTr="00FE4883">
        <w:tc>
          <w:tcPr>
            <w:tcW w:w="660" w:type="dxa"/>
            <w:shd w:val="clear" w:color="000000" w:fill="FFFFFF"/>
            <w:vAlign w:val="center"/>
          </w:tcPr>
          <w:p w14:paraId="58DE0EB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9E787D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539C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A0E5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9A1F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A475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22D5D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01662FE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47D2A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888,2</w:t>
            </w:r>
          </w:p>
        </w:tc>
      </w:tr>
      <w:tr w:rsidR="00FE4883" w:rsidRPr="008A013A" w14:paraId="249711A4" w14:textId="77777777" w:rsidTr="00FE4883">
        <w:tc>
          <w:tcPr>
            <w:tcW w:w="660" w:type="dxa"/>
            <w:shd w:val="clear" w:color="000000" w:fill="FFFFFF"/>
            <w:vAlign w:val="center"/>
          </w:tcPr>
          <w:p w14:paraId="142A774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2F8B6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703E4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6AAC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68B1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60C1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FD0A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799422A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01514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8A013A" w14:paraId="493D1A3C" w14:textId="77777777" w:rsidTr="00FE4883">
        <w:tc>
          <w:tcPr>
            <w:tcW w:w="660" w:type="dxa"/>
            <w:shd w:val="clear" w:color="000000" w:fill="FFFFFF"/>
            <w:vAlign w:val="center"/>
          </w:tcPr>
          <w:p w14:paraId="528C910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A57CB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«Внесение изменений в документы 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8AE15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7DAE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9643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0B8D2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D7FF9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185419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-270,0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031956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880,0</w:t>
            </w:r>
          </w:p>
        </w:tc>
      </w:tr>
      <w:tr w:rsidR="00FE4883" w:rsidRPr="008A013A" w14:paraId="6DA9335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82441C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1FBF17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6B46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761E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7CAC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AE063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5ED8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B597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-270,0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8F5B2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880,0</w:t>
            </w:r>
          </w:p>
        </w:tc>
      </w:tr>
      <w:tr w:rsidR="00FE4883" w:rsidRPr="008A013A" w14:paraId="3953EA08" w14:textId="77777777" w:rsidTr="00FE4883">
        <w:tc>
          <w:tcPr>
            <w:tcW w:w="660" w:type="dxa"/>
            <w:shd w:val="clear" w:color="000000" w:fill="FFFFFF"/>
            <w:vAlign w:val="center"/>
          </w:tcPr>
          <w:p w14:paraId="0F23B60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0BC69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Своевременное внесение  необходимых изменений в схему территориального планирования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CEA6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C57C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42EF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DAED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C869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979A62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-270,0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AE8A02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880,0</w:t>
            </w:r>
          </w:p>
        </w:tc>
      </w:tr>
      <w:tr w:rsidR="00FE4883" w:rsidRPr="008A013A" w14:paraId="6DF8E8A4" w14:textId="77777777" w:rsidTr="00FE4883">
        <w:tc>
          <w:tcPr>
            <w:tcW w:w="660" w:type="dxa"/>
            <w:shd w:val="clear" w:color="000000" w:fill="FFFFFF"/>
            <w:vAlign w:val="center"/>
          </w:tcPr>
          <w:p w14:paraId="6345F8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E664CF4" w14:textId="77777777" w:rsidR="00FE4883" w:rsidRPr="008A013A" w:rsidRDefault="00FE4883" w:rsidP="00FE488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5A2F1E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25F1E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BEB28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FD34C3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20BBA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ACB699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-270,0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9F2F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880,0</w:t>
            </w:r>
          </w:p>
        </w:tc>
      </w:tr>
      <w:tr w:rsidR="00FE4883" w:rsidRPr="008A013A" w14:paraId="4A6D422F" w14:textId="77777777" w:rsidTr="00FE4883">
        <w:tc>
          <w:tcPr>
            <w:tcW w:w="660" w:type="dxa"/>
            <w:shd w:val="clear" w:color="000000" w:fill="FFFFFF"/>
            <w:vAlign w:val="center"/>
          </w:tcPr>
          <w:p w14:paraId="0101C56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FDDFFF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58717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A125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2275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C1071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DDE5F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702162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-270,0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18A48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880,0</w:t>
            </w:r>
          </w:p>
        </w:tc>
      </w:tr>
      <w:tr w:rsidR="00FE4883" w:rsidRPr="008A013A" w14:paraId="28147019" w14:textId="77777777" w:rsidTr="00FE4883">
        <w:tc>
          <w:tcPr>
            <w:tcW w:w="660" w:type="dxa"/>
            <w:shd w:val="clear" w:color="000000" w:fill="FFFFFF"/>
            <w:vAlign w:val="center"/>
          </w:tcPr>
          <w:p w14:paraId="5C90EF2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F344C9E" w14:textId="77777777" w:rsidR="00FE4883" w:rsidRPr="008A013A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6C16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B662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E100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E8E2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73FCE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5E640E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D552F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1958,2</w:t>
            </w:r>
          </w:p>
        </w:tc>
      </w:tr>
      <w:tr w:rsidR="00FE4883" w:rsidRPr="008A013A" w14:paraId="61FC7447" w14:textId="77777777" w:rsidTr="00FE4883">
        <w:tc>
          <w:tcPr>
            <w:tcW w:w="660" w:type="dxa"/>
            <w:shd w:val="clear" w:color="000000" w:fill="FFFFFF"/>
            <w:vAlign w:val="center"/>
          </w:tcPr>
          <w:p w14:paraId="331D492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8BF70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9047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20F8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F651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A090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8CEE7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96B7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4FE7C8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FE4883" w:rsidRPr="008A013A" w14:paraId="62B1455E" w14:textId="77777777" w:rsidTr="00FE4883">
        <w:trPr>
          <w:trHeight w:val="986"/>
        </w:trPr>
        <w:tc>
          <w:tcPr>
            <w:tcW w:w="660" w:type="dxa"/>
            <w:shd w:val="clear" w:color="000000" w:fill="FFFFFF"/>
            <w:vAlign w:val="center"/>
          </w:tcPr>
          <w:p w14:paraId="2D059FD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D198A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2D921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EE6E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2141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CB4A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2200000000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EB6D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CF37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92902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FE4883" w:rsidRPr="008A013A" w14:paraId="4AEACAAC" w14:textId="77777777" w:rsidTr="00FE4883">
        <w:trPr>
          <w:trHeight w:val="2129"/>
        </w:trPr>
        <w:tc>
          <w:tcPr>
            <w:tcW w:w="660" w:type="dxa"/>
            <w:shd w:val="clear" w:color="000000" w:fill="FFFFFF"/>
            <w:vAlign w:val="center"/>
          </w:tcPr>
          <w:p w14:paraId="45BF1B2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F80926F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газоснабжения поселений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7E97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7A4D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FECB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BFC8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79B5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441358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4AF0F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FE4883" w:rsidRPr="008A013A" w14:paraId="3644C610" w14:textId="77777777" w:rsidTr="00FE4883">
        <w:trPr>
          <w:trHeight w:val="443"/>
        </w:trPr>
        <w:tc>
          <w:tcPr>
            <w:tcW w:w="660" w:type="dxa"/>
            <w:shd w:val="clear" w:color="000000" w:fill="FFFFFF"/>
            <w:vAlign w:val="center"/>
          </w:tcPr>
          <w:p w14:paraId="2C6E103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6FC3E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и модернизация существующей газоснабжающей системы (проектирование и  строительство газопроводов и газораспределительных станций).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BB2C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6B314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2F3C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23C49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DD8F8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CE42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ECE2A9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1928,3</w:t>
            </w:r>
          </w:p>
        </w:tc>
      </w:tr>
      <w:tr w:rsidR="00FE4883" w:rsidRPr="008A013A" w14:paraId="5054F2FB" w14:textId="77777777" w:rsidTr="00FE4883">
        <w:tc>
          <w:tcPr>
            <w:tcW w:w="660" w:type="dxa"/>
            <w:shd w:val="clear" w:color="000000" w:fill="FFFFFF"/>
            <w:vAlign w:val="center"/>
          </w:tcPr>
          <w:p w14:paraId="076F1A2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C4BD2F7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E9246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27232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7C0919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75E90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578E54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003EFE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67D4F38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013A">
              <w:rPr>
                <w:i/>
                <w:color w:val="000000"/>
                <w:sz w:val="24"/>
                <w:szCs w:val="24"/>
              </w:rPr>
              <w:t>1928,3</w:t>
            </w:r>
          </w:p>
        </w:tc>
      </w:tr>
      <w:tr w:rsidR="00FE4883" w:rsidRPr="008A013A" w14:paraId="6A222C69" w14:textId="77777777" w:rsidTr="00FE4883">
        <w:tc>
          <w:tcPr>
            <w:tcW w:w="660" w:type="dxa"/>
            <w:shd w:val="clear" w:color="000000" w:fill="FFFFFF"/>
            <w:vAlign w:val="center"/>
          </w:tcPr>
          <w:p w14:paraId="65FA66A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2408B2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272E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2B4F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3A607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71C9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4DAD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202A621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AC2C08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013A">
              <w:rPr>
                <w:i/>
                <w:color w:val="000000"/>
                <w:sz w:val="24"/>
                <w:szCs w:val="24"/>
              </w:rPr>
              <w:t>1928,3</w:t>
            </w:r>
          </w:p>
        </w:tc>
      </w:tr>
      <w:tr w:rsidR="00FE4883" w:rsidRPr="008A013A" w14:paraId="50C7AD19" w14:textId="77777777" w:rsidTr="00FE4883">
        <w:tc>
          <w:tcPr>
            <w:tcW w:w="660" w:type="dxa"/>
            <w:shd w:val="clear" w:color="000000" w:fill="FFFFFF"/>
            <w:vAlign w:val="center"/>
          </w:tcPr>
          <w:p w14:paraId="3C0E9B8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77051C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FEBF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12BF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40B9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115C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135D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F5B44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13343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FE4883" w:rsidRPr="008A013A" w14:paraId="2B165A49" w14:textId="77777777" w:rsidTr="00FE4883">
        <w:tc>
          <w:tcPr>
            <w:tcW w:w="660" w:type="dxa"/>
            <w:shd w:val="clear" w:color="000000" w:fill="FFFFFF"/>
            <w:vAlign w:val="center"/>
          </w:tcPr>
          <w:p w14:paraId="174886F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6EF81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02F76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DFDE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5BAB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BE2D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7D8D3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3E294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C386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FE4883" w:rsidRPr="008A013A" w14:paraId="571CBB1A" w14:textId="77777777" w:rsidTr="00FE4883">
        <w:tc>
          <w:tcPr>
            <w:tcW w:w="660" w:type="dxa"/>
            <w:shd w:val="clear" w:color="000000" w:fill="FFFFFF"/>
            <w:vAlign w:val="center"/>
          </w:tcPr>
          <w:p w14:paraId="13925BC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D73F5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CA62E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E5941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2CA4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89DC9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4E0A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F39E2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106A60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FE4883" w:rsidRPr="008A013A" w14:paraId="1A0EDC46" w14:textId="77777777" w:rsidTr="00FE4883">
        <w:tc>
          <w:tcPr>
            <w:tcW w:w="660" w:type="dxa"/>
            <w:shd w:val="clear" w:color="000000" w:fill="FFFFFF"/>
            <w:vAlign w:val="center"/>
          </w:tcPr>
          <w:p w14:paraId="0442BCC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F4FBF3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1681E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5722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C655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CB67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3C77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2BADC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5B2DE8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FE4883" w:rsidRPr="008A013A" w14:paraId="523C8558" w14:textId="77777777" w:rsidTr="00FE4883">
        <w:tc>
          <w:tcPr>
            <w:tcW w:w="660" w:type="dxa"/>
            <w:shd w:val="clear" w:color="000000" w:fill="FFFFFF"/>
            <w:vAlign w:val="center"/>
          </w:tcPr>
          <w:p w14:paraId="4725220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696392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1BA7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F959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FE55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1527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8D1F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FE3A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921D6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FE4883" w:rsidRPr="008A013A" w14:paraId="21F660D0" w14:textId="77777777" w:rsidTr="00FE4883">
        <w:tc>
          <w:tcPr>
            <w:tcW w:w="660" w:type="dxa"/>
            <w:shd w:val="clear" w:color="000000" w:fill="FFFFFF"/>
            <w:vAlign w:val="center"/>
          </w:tcPr>
          <w:p w14:paraId="76D46F7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C5E52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F5D6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2DF1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90C0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2ECD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83EFD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D9475F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-1170,1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37EC91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29,9</w:t>
            </w:r>
          </w:p>
        </w:tc>
      </w:tr>
      <w:tr w:rsidR="00FE4883" w:rsidRPr="008A013A" w14:paraId="301B659C" w14:textId="77777777" w:rsidTr="00FE4883">
        <w:tc>
          <w:tcPr>
            <w:tcW w:w="660" w:type="dxa"/>
            <w:shd w:val="clear" w:color="000000" w:fill="FFFFFF"/>
            <w:vAlign w:val="center"/>
          </w:tcPr>
          <w:p w14:paraId="03ECC8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DC2A4C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F3890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105F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1E40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8F86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15E2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9A8FE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2511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10445,5</w:t>
            </w:r>
          </w:p>
        </w:tc>
      </w:tr>
      <w:tr w:rsidR="00FE4883" w:rsidRPr="008A013A" w14:paraId="7A88F595" w14:textId="77777777" w:rsidTr="00FE4883">
        <w:tc>
          <w:tcPr>
            <w:tcW w:w="660" w:type="dxa"/>
            <w:shd w:val="clear" w:color="000000" w:fill="FFFFFF"/>
            <w:vAlign w:val="center"/>
          </w:tcPr>
          <w:p w14:paraId="2615DCA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FBFABD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73147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8C25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74B6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8D71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53D9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BCA2D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63BAD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10445,5</w:t>
            </w:r>
          </w:p>
        </w:tc>
      </w:tr>
      <w:tr w:rsidR="00FE4883" w:rsidRPr="008A013A" w14:paraId="23AB4143" w14:textId="77777777" w:rsidTr="00FE4883">
        <w:tc>
          <w:tcPr>
            <w:tcW w:w="660" w:type="dxa"/>
            <w:shd w:val="clear" w:color="000000" w:fill="FFFFFF"/>
            <w:vAlign w:val="center"/>
          </w:tcPr>
          <w:p w14:paraId="7342453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0666B5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315F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1DD2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22B5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9F80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01C3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B8DA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0AB38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2038,0</w:t>
            </w:r>
          </w:p>
        </w:tc>
      </w:tr>
      <w:tr w:rsidR="00FE4883" w:rsidRPr="008A013A" w14:paraId="30BD7194" w14:textId="77777777" w:rsidTr="00FE4883">
        <w:tc>
          <w:tcPr>
            <w:tcW w:w="660" w:type="dxa"/>
            <w:shd w:val="clear" w:color="000000" w:fill="FFFFFF"/>
            <w:vAlign w:val="center"/>
          </w:tcPr>
          <w:p w14:paraId="7BF3621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306A90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9047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118D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638F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77EE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0030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5C88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BE9BB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2038,0</w:t>
            </w:r>
          </w:p>
        </w:tc>
      </w:tr>
      <w:tr w:rsidR="00FE4883" w:rsidRPr="008A013A" w14:paraId="737825C4" w14:textId="77777777" w:rsidTr="00FE4883">
        <w:tc>
          <w:tcPr>
            <w:tcW w:w="660" w:type="dxa"/>
            <w:shd w:val="clear" w:color="000000" w:fill="FFFFFF"/>
            <w:vAlign w:val="center"/>
          </w:tcPr>
          <w:p w14:paraId="6EBB0D4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F89CA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9EA0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7806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A80C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8E43F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6B6C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2480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6889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2038,0</w:t>
            </w:r>
          </w:p>
        </w:tc>
      </w:tr>
      <w:tr w:rsidR="00FE4883" w:rsidRPr="008A013A" w14:paraId="05091A17" w14:textId="77777777" w:rsidTr="00FE4883">
        <w:tc>
          <w:tcPr>
            <w:tcW w:w="660" w:type="dxa"/>
            <w:shd w:val="clear" w:color="000000" w:fill="FFFFFF"/>
            <w:vAlign w:val="center"/>
          </w:tcPr>
          <w:p w14:paraId="634DCCC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AB6FDB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30FB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32ED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D93A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9691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24B1D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6C6B1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A4EC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2038,0</w:t>
            </w:r>
          </w:p>
        </w:tc>
      </w:tr>
      <w:tr w:rsidR="00FE4883" w:rsidRPr="008A013A" w14:paraId="3DE51483" w14:textId="77777777" w:rsidTr="00FE4883">
        <w:tc>
          <w:tcPr>
            <w:tcW w:w="660" w:type="dxa"/>
            <w:shd w:val="clear" w:color="000000" w:fill="FFFFFF"/>
            <w:vAlign w:val="center"/>
          </w:tcPr>
          <w:p w14:paraId="493AA3F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9B1431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6806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1CA5B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2940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89748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B385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804CA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AD664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2038,0</w:t>
            </w:r>
          </w:p>
        </w:tc>
      </w:tr>
      <w:tr w:rsidR="00FE4883" w:rsidRPr="008A013A" w14:paraId="73172367" w14:textId="77777777" w:rsidTr="00FE4883">
        <w:tc>
          <w:tcPr>
            <w:tcW w:w="660" w:type="dxa"/>
            <w:shd w:val="clear" w:color="000000" w:fill="FFFFFF"/>
            <w:vAlign w:val="center"/>
          </w:tcPr>
          <w:p w14:paraId="1850C6E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DEC23B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226D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C83D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DCDA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DAE82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CC79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634E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9BB57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8407,5</w:t>
            </w:r>
          </w:p>
        </w:tc>
      </w:tr>
      <w:tr w:rsidR="00FE4883" w:rsidRPr="008A013A" w14:paraId="326A26A6" w14:textId="77777777" w:rsidTr="00FE4883">
        <w:tc>
          <w:tcPr>
            <w:tcW w:w="660" w:type="dxa"/>
            <w:shd w:val="clear" w:color="000000" w:fill="FFFFFF"/>
            <w:vAlign w:val="center"/>
          </w:tcPr>
          <w:p w14:paraId="59B628F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C4D8F9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89D5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BFBE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0684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1043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6240000270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E8C8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5BDA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D5640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8407,5</w:t>
            </w:r>
          </w:p>
        </w:tc>
      </w:tr>
      <w:tr w:rsidR="00FE4883" w:rsidRPr="008A013A" w14:paraId="091CAC4E" w14:textId="77777777" w:rsidTr="00FE4883">
        <w:tc>
          <w:tcPr>
            <w:tcW w:w="660" w:type="dxa"/>
            <w:shd w:val="clear" w:color="000000" w:fill="FFFFFF"/>
            <w:vAlign w:val="center"/>
          </w:tcPr>
          <w:p w14:paraId="2D596F3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0B902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A705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8478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1B32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5B23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6240000270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6A70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67D4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D3EB1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8407,5</w:t>
            </w:r>
          </w:p>
        </w:tc>
      </w:tr>
      <w:tr w:rsidR="00FE4883" w:rsidRPr="008A013A" w14:paraId="7E9E3EE8" w14:textId="77777777" w:rsidTr="00FE4883">
        <w:tc>
          <w:tcPr>
            <w:tcW w:w="660" w:type="dxa"/>
            <w:shd w:val="clear" w:color="000000" w:fill="FFFFFF"/>
            <w:vAlign w:val="center"/>
          </w:tcPr>
          <w:p w14:paraId="2C0AE3D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8D4394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0A52D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C705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2F25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4BC05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6240000270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2C6B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F3433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-2038,0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A17F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8407,5</w:t>
            </w:r>
          </w:p>
        </w:tc>
      </w:tr>
      <w:tr w:rsidR="00FE4883" w:rsidRPr="008A013A" w14:paraId="61E52C09" w14:textId="77777777" w:rsidTr="00FE4883">
        <w:tc>
          <w:tcPr>
            <w:tcW w:w="660" w:type="dxa"/>
            <w:shd w:val="clear" w:color="000000" w:fill="FFFFFF"/>
            <w:vAlign w:val="center"/>
          </w:tcPr>
          <w:p w14:paraId="17E04D7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0943A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73FF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2682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56F8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9745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34F57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5DA52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+140,9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3A1D1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249223,8</w:t>
            </w:r>
          </w:p>
        </w:tc>
      </w:tr>
      <w:tr w:rsidR="00FE4883" w:rsidRPr="008A013A" w14:paraId="0254E116" w14:textId="77777777" w:rsidTr="00FE4883">
        <w:tc>
          <w:tcPr>
            <w:tcW w:w="660" w:type="dxa"/>
            <w:shd w:val="clear" w:color="000000" w:fill="FFFFFF"/>
            <w:vAlign w:val="center"/>
          </w:tcPr>
          <w:p w14:paraId="2FD7406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FCF18F8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Дошкольное образование</w:t>
            </w:r>
            <w:r w:rsidRPr="008A013A">
              <w:rPr>
                <w:bCs/>
                <w:sz w:val="24"/>
                <w:szCs w:val="24"/>
              </w:rPr>
              <w:tab/>
            </w:r>
            <w:r w:rsidRPr="008A013A">
              <w:rPr>
                <w:bCs/>
                <w:sz w:val="24"/>
                <w:szCs w:val="24"/>
              </w:rPr>
              <w:tab/>
            </w:r>
            <w:r w:rsidRPr="008A013A">
              <w:rPr>
                <w:bCs/>
                <w:sz w:val="24"/>
                <w:szCs w:val="24"/>
              </w:rPr>
              <w:tab/>
            </w:r>
            <w:r w:rsidRPr="008A013A">
              <w:rPr>
                <w:bCs/>
                <w:sz w:val="24"/>
                <w:szCs w:val="24"/>
              </w:rPr>
              <w:tab/>
            </w:r>
            <w:r w:rsidRPr="008A013A">
              <w:rPr>
                <w:bCs/>
                <w:sz w:val="24"/>
                <w:szCs w:val="24"/>
              </w:rPr>
              <w:tab/>
            </w:r>
            <w:r w:rsidRPr="008A013A">
              <w:rPr>
                <w:bCs/>
                <w:sz w:val="24"/>
                <w:szCs w:val="24"/>
              </w:rPr>
              <w:tab/>
            </w:r>
            <w:r w:rsidRPr="008A013A">
              <w:rPr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FDC29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1F65F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985ED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37C613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A93DE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B9EF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01EA2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96680,5</w:t>
            </w:r>
          </w:p>
        </w:tc>
      </w:tr>
      <w:tr w:rsidR="00FE4883" w:rsidRPr="008A013A" w14:paraId="77085770" w14:textId="77777777" w:rsidTr="00FE4883">
        <w:tc>
          <w:tcPr>
            <w:tcW w:w="660" w:type="dxa"/>
            <w:shd w:val="clear" w:color="000000" w:fill="FFFFFF"/>
            <w:vAlign w:val="center"/>
          </w:tcPr>
          <w:p w14:paraId="0D4BA89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905B8A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14990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40C08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3270F2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7E0F2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185B4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71B1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4BD8E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96680,5</w:t>
            </w:r>
          </w:p>
        </w:tc>
      </w:tr>
      <w:tr w:rsidR="00FE4883" w:rsidRPr="008A013A" w14:paraId="7FF50657" w14:textId="77777777" w:rsidTr="00FE4883">
        <w:tc>
          <w:tcPr>
            <w:tcW w:w="660" w:type="dxa"/>
            <w:shd w:val="clear" w:color="000000" w:fill="FFFFFF"/>
            <w:vAlign w:val="center"/>
          </w:tcPr>
          <w:p w14:paraId="160F6A7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874E831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7FC952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FF24AC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D2BF08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9B6B63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1795A1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781CC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98A0B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96680,5</w:t>
            </w:r>
          </w:p>
        </w:tc>
      </w:tr>
      <w:tr w:rsidR="00FE4883" w:rsidRPr="008A013A" w14:paraId="03E6D403" w14:textId="77777777" w:rsidTr="00FE4883">
        <w:tc>
          <w:tcPr>
            <w:tcW w:w="660" w:type="dxa"/>
            <w:shd w:val="clear" w:color="000000" w:fill="FFFFFF"/>
            <w:vAlign w:val="center"/>
          </w:tcPr>
          <w:p w14:paraId="760127D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628D92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Строительство детских дошкольных образовательных учреждений.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DDD68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7B031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33006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A2F78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2610200000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FE27B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14784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FC56C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96680,5</w:t>
            </w:r>
          </w:p>
        </w:tc>
      </w:tr>
      <w:tr w:rsidR="00FE4883" w:rsidRPr="008A013A" w14:paraId="47137A9A" w14:textId="77777777" w:rsidTr="00FE4883">
        <w:tc>
          <w:tcPr>
            <w:tcW w:w="660" w:type="dxa"/>
            <w:shd w:val="clear" w:color="000000" w:fill="FFFFFF"/>
            <w:vAlign w:val="center"/>
          </w:tcPr>
          <w:p w14:paraId="49601C2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25E72F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229AB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96318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F5DF3A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81AB3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291E2E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1BA78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9B95C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65430,5</w:t>
            </w:r>
          </w:p>
        </w:tc>
      </w:tr>
      <w:tr w:rsidR="00FE4883" w:rsidRPr="008A013A" w14:paraId="16C8EE37" w14:textId="77777777" w:rsidTr="00FE4883">
        <w:tc>
          <w:tcPr>
            <w:tcW w:w="660" w:type="dxa"/>
            <w:shd w:val="clear" w:color="000000" w:fill="FFFFFF"/>
            <w:vAlign w:val="center"/>
          </w:tcPr>
          <w:p w14:paraId="515350D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4523636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F655C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44F0C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D510E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8F734C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2610210050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AFB61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5E972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-28,7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7D523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65430,5</w:t>
            </w:r>
          </w:p>
        </w:tc>
      </w:tr>
      <w:tr w:rsidR="00FE4883" w:rsidRPr="008A013A" w14:paraId="654AA995" w14:textId="77777777" w:rsidTr="00FE4883">
        <w:tc>
          <w:tcPr>
            <w:tcW w:w="660" w:type="dxa"/>
            <w:shd w:val="clear" w:color="000000" w:fill="FFFFFF"/>
            <w:vAlign w:val="center"/>
          </w:tcPr>
          <w:p w14:paraId="356784A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F59D2BD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дошкольного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F67A1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1B6D7F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87F22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6095E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26102S1220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63CEC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009E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DCF2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31250,0</w:t>
            </w:r>
          </w:p>
        </w:tc>
      </w:tr>
      <w:tr w:rsidR="00FE4883" w:rsidRPr="008A013A" w14:paraId="6171F09F" w14:textId="77777777" w:rsidTr="00FE4883">
        <w:tc>
          <w:tcPr>
            <w:tcW w:w="660" w:type="dxa"/>
            <w:shd w:val="clear" w:color="000000" w:fill="FFFFFF"/>
            <w:vAlign w:val="center"/>
          </w:tcPr>
          <w:p w14:paraId="7C58A42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F9D4826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E5C2A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6878D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F0048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E9982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26102S1220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7E574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0DE7DD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2DDC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31250,0</w:t>
            </w:r>
          </w:p>
        </w:tc>
      </w:tr>
      <w:tr w:rsidR="00FE4883" w:rsidRPr="008A013A" w14:paraId="64E5BB46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6B28EBD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EC560C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Общее  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ADD40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AB662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7A078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7FDCC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4669A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D4F386D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+982,2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3349FDE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143791,4</w:t>
            </w:r>
          </w:p>
        </w:tc>
      </w:tr>
      <w:tr w:rsidR="00FE4883" w:rsidRPr="008A013A" w14:paraId="18E31CFA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5C4E4C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C7ECC8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D383A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6DA28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02377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15CEA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A6C0E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7423F25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+982,2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37D4C41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143791,4</w:t>
            </w:r>
          </w:p>
        </w:tc>
      </w:tr>
      <w:tr w:rsidR="00FE4883" w:rsidRPr="008A013A" w14:paraId="445E3392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5BDB619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3C7FC2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Строительство объектов социальной сферы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FDE00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8899B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7D5F7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2C4203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158CF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ACEB508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+982,2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703B5B1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143791,4</w:t>
            </w:r>
          </w:p>
        </w:tc>
      </w:tr>
      <w:tr w:rsidR="00FE4883" w:rsidRPr="008A013A" w14:paraId="208102DB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6CED53E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B9E73E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Строительство общеобразовательных организаций.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1E9134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94ADB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D9C83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E27AF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9403C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C63113C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+982,2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F992083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143791,4</w:t>
            </w:r>
          </w:p>
        </w:tc>
      </w:tr>
      <w:tr w:rsidR="00FE4883" w:rsidRPr="008A013A" w14:paraId="7026EB16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1057470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F4DA01A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03F23D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71047A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C56888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47E35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4E8D0A8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29966EA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+982,2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20E0D75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29504,5</w:t>
            </w:r>
          </w:p>
        </w:tc>
      </w:tr>
      <w:tr w:rsidR="00FE4883" w:rsidRPr="008A013A" w14:paraId="1AE0DEB1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2015A3E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3EB275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5119E7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5BA63C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051441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3E6CDE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757A39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DDEA0BD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+1109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0C9702B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9596,9</w:t>
            </w:r>
          </w:p>
        </w:tc>
      </w:tr>
      <w:tr w:rsidR="00FE4883" w:rsidRPr="008A013A" w14:paraId="150C30C9" w14:textId="77777777" w:rsidTr="00FE4883">
        <w:trPr>
          <w:trHeight w:val="585"/>
        </w:trPr>
        <w:tc>
          <w:tcPr>
            <w:tcW w:w="660" w:type="dxa"/>
            <w:shd w:val="clear" w:color="000000" w:fill="FFFFFF"/>
            <w:vAlign w:val="center"/>
          </w:tcPr>
          <w:p w14:paraId="3FCBE13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8B4483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D0070A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FAB0656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1F0D40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54C1B5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C13F80" w14:textId="77777777" w:rsidR="00FE4883" w:rsidRPr="008A013A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8A013A">
              <w:rPr>
                <w:bCs/>
                <w:i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7AE1778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-126,8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CC74E1B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19907,6</w:t>
            </w:r>
          </w:p>
        </w:tc>
      </w:tr>
      <w:tr w:rsidR="00FE4883" w:rsidRPr="008A013A" w14:paraId="7BC0EA07" w14:textId="77777777" w:rsidTr="00FE4883">
        <w:tc>
          <w:tcPr>
            <w:tcW w:w="660" w:type="dxa"/>
            <w:shd w:val="clear" w:color="000000" w:fill="FFFFFF"/>
            <w:vAlign w:val="center"/>
          </w:tcPr>
          <w:p w14:paraId="0FB853B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D70F611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 приобретение объектов общего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19CA87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F6CEB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65304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F8E51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</w:t>
            </w:r>
            <w:r w:rsidRPr="008A013A">
              <w:rPr>
                <w:bCs/>
                <w:sz w:val="24"/>
                <w:szCs w:val="24"/>
                <w:lang w:val="en-US"/>
              </w:rPr>
              <w:t>S1210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785A2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282F24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A533CC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114286,9</w:t>
            </w:r>
          </w:p>
        </w:tc>
      </w:tr>
      <w:tr w:rsidR="00FE4883" w:rsidRPr="008A013A" w14:paraId="1A2A1F93" w14:textId="77777777" w:rsidTr="00FE4883">
        <w:tc>
          <w:tcPr>
            <w:tcW w:w="660" w:type="dxa"/>
            <w:shd w:val="clear" w:color="000000" w:fill="FFFFFF"/>
            <w:vAlign w:val="center"/>
          </w:tcPr>
          <w:p w14:paraId="32DF155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3427BC1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926A1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FCB91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548A4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34AB6F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26101S1210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59F96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AC18577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-1109,0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D29DDAE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11418,2</w:t>
            </w:r>
          </w:p>
        </w:tc>
      </w:tr>
      <w:tr w:rsidR="00FE4883" w:rsidRPr="008A013A" w14:paraId="1BCD7F54" w14:textId="77777777" w:rsidTr="00FE4883">
        <w:tc>
          <w:tcPr>
            <w:tcW w:w="660" w:type="dxa"/>
            <w:shd w:val="clear" w:color="000000" w:fill="FFFFFF"/>
            <w:vAlign w:val="center"/>
          </w:tcPr>
          <w:p w14:paraId="5D0A093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50F7EE1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E83750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2D479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821231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A4CB12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26101</w:t>
            </w:r>
            <w:r w:rsidRPr="008A013A">
              <w:rPr>
                <w:bCs/>
                <w:sz w:val="24"/>
                <w:szCs w:val="24"/>
                <w:lang w:val="en-US"/>
              </w:rPr>
              <w:t>S1210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35FA8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  <w:lang w:val="en-US"/>
              </w:rPr>
              <w:t>400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D96F40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+1109,0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08DD267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102868,7</w:t>
            </w:r>
          </w:p>
        </w:tc>
      </w:tr>
      <w:tr w:rsidR="00FE4883" w:rsidRPr="008A013A" w14:paraId="4FAAFE6C" w14:textId="77777777" w:rsidTr="00FE4883">
        <w:tc>
          <w:tcPr>
            <w:tcW w:w="660" w:type="dxa"/>
            <w:shd w:val="clear" w:color="000000" w:fill="FFFFFF"/>
            <w:vAlign w:val="center"/>
          </w:tcPr>
          <w:p w14:paraId="359A7F0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08DEC8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5755F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F894D6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6C52F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3B87CE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79C0D8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8BF873A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6B382BB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291,1</w:t>
            </w:r>
          </w:p>
        </w:tc>
      </w:tr>
      <w:tr w:rsidR="00FE4883" w:rsidRPr="008A013A" w14:paraId="66A1E7CE" w14:textId="77777777" w:rsidTr="00FE4883">
        <w:tc>
          <w:tcPr>
            <w:tcW w:w="660" w:type="dxa"/>
            <w:shd w:val="clear" w:color="000000" w:fill="FFFFFF"/>
            <w:vAlign w:val="center"/>
          </w:tcPr>
          <w:p w14:paraId="6DEF61C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87FD3F" w14:textId="77777777" w:rsidR="00FE4883" w:rsidRPr="008A013A" w:rsidRDefault="00FE4883" w:rsidP="00FE4883">
            <w:pPr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муниципальной службы в администрации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30B127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CFF1AA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76D47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7C1743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1000000000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393D7B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9C765BE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196F0D5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115,8</w:t>
            </w:r>
          </w:p>
        </w:tc>
      </w:tr>
      <w:tr w:rsidR="00FE4883" w:rsidRPr="008A013A" w14:paraId="0AEFE3A7" w14:textId="77777777" w:rsidTr="00FE4883">
        <w:tc>
          <w:tcPr>
            <w:tcW w:w="660" w:type="dxa"/>
            <w:shd w:val="clear" w:color="000000" w:fill="FFFFFF"/>
            <w:vAlign w:val="center"/>
          </w:tcPr>
          <w:p w14:paraId="6C46AE2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946369" w14:textId="77777777" w:rsidR="00FE4883" w:rsidRPr="008A013A" w:rsidRDefault="00FE4883" w:rsidP="00FE4883">
            <w:pPr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B6B18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4C6322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80053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56298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1010000000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883688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4D9FAB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0F32570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115,8</w:t>
            </w:r>
          </w:p>
        </w:tc>
      </w:tr>
      <w:tr w:rsidR="00FE4883" w:rsidRPr="008A013A" w14:paraId="7321EFCB" w14:textId="77777777" w:rsidTr="00FE4883">
        <w:tc>
          <w:tcPr>
            <w:tcW w:w="660" w:type="dxa"/>
            <w:shd w:val="clear" w:color="000000" w:fill="FFFFFF"/>
            <w:vAlign w:val="center"/>
          </w:tcPr>
          <w:p w14:paraId="2FFD265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DB5483D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A11FD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4E7A5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BB842D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6E9B0F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E35B7D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DD96B1F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8EF65D1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115,8</w:t>
            </w:r>
          </w:p>
        </w:tc>
      </w:tr>
      <w:tr w:rsidR="00FE4883" w:rsidRPr="008A013A" w14:paraId="1989CF6B" w14:textId="77777777" w:rsidTr="00FE4883">
        <w:tc>
          <w:tcPr>
            <w:tcW w:w="660" w:type="dxa"/>
            <w:shd w:val="clear" w:color="000000" w:fill="FFFFFF"/>
            <w:vAlign w:val="center"/>
          </w:tcPr>
          <w:p w14:paraId="77F93C0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F80A6F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933F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E4F6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CA12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3D8E8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9303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EADFB9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095AFE5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115,8</w:t>
            </w:r>
          </w:p>
        </w:tc>
      </w:tr>
      <w:tr w:rsidR="00FE4883" w:rsidRPr="008A013A" w14:paraId="1214EE8C" w14:textId="77777777" w:rsidTr="00FE4883">
        <w:tc>
          <w:tcPr>
            <w:tcW w:w="660" w:type="dxa"/>
            <w:shd w:val="clear" w:color="000000" w:fill="FFFFFF"/>
            <w:vAlign w:val="center"/>
          </w:tcPr>
          <w:p w14:paraId="56E6EC9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0E9FC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  <w:p w14:paraId="7014E0C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00D8D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8B64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A61A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5F3C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8FE2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5EF1BE57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B1FE804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115,8</w:t>
            </w:r>
          </w:p>
        </w:tc>
      </w:tr>
      <w:tr w:rsidR="00FE4883" w:rsidRPr="008A013A" w14:paraId="15CB340A" w14:textId="77777777" w:rsidTr="00FE4883">
        <w:tc>
          <w:tcPr>
            <w:tcW w:w="660" w:type="dxa"/>
            <w:shd w:val="clear" w:color="000000" w:fill="FFFFFF"/>
            <w:vAlign w:val="center"/>
          </w:tcPr>
          <w:p w14:paraId="4810258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7CC6D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E530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8824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3EE08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D4EF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E677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074814E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916B38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80,7</w:t>
            </w:r>
          </w:p>
        </w:tc>
      </w:tr>
      <w:tr w:rsidR="00FE4883" w:rsidRPr="008A013A" w14:paraId="35CFAB24" w14:textId="77777777" w:rsidTr="00FE4883">
        <w:tc>
          <w:tcPr>
            <w:tcW w:w="660" w:type="dxa"/>
            <w:shd w:val="clear" w:color="000000" w:fill="FFFFFF"/>
            <w:vAlign w:val="center"/>
          </w:tcPr>
          <w:p w14:paraId="2F981E4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CF526D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9A13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E5A2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9F13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C96A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1469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70D66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295C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47,7</w:t>
            </w:r>
          </w:p>
        </w:tc>
      </w:tr>
      <w:tr w:rsidR="00FE4883" w:rsidRPr="008A013A" w14:paraId="290E1267" w14:textId="77777777" w:rsidTr="00FE4883">
        <w:tc>
          <w:tcPr>
            <w:tcW w:w="660" w:type="dxa"/>
            <w:shd w:val="clear" w:color="000000" w:fill="FFFFFF"/>
            <w:vAlign w:val="center"/>
          </w:tcPr>
          <w:p w14:paraId="7AE566D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A6E2A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5202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34D1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4A0F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3BE5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E54E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F1CB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0C83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47,7</w:t>
            </w:r>
          </w:p>
        </w:tc>
      </w:tr>
      <w:tr w:rsidR="00FE4883" w:rsidRPr="008A013A" w14:paraId="7E0AFA36" w14:textId="77777777" w:rsidTr="00FE4883">
        <w:tc>
          <w:tcPr>
            <w:tcW w:w="660" w:type="dxa"/>
            <w:shd w:val="clear" w:color="000000" w:fill="FFFFFF"/>
            <w:vAlign w:val="center"/>
          </w:tcPr>
          <w:p w14:paraId="1BE4B55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00E7040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4F51B5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25EAF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BB4A95A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CD1B97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C3CC1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6785B80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5B279A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47,7</w:t>
            </w:r>
          </w:p>
        </w:tc>
      </w:tr>
      <w:tr w:rsidR="00FE4883" w:rsidRPr="008A013A" w14:paraId="613F8E3D" w14:textId="77777777" w:rsidTr="00FE4883">
        <w:tc>
          <w:tcPr>
            <w:tcW w:w="660" w:type="dxa"/>
            <w:shd w:val="clear" w:color="000000" w:fill="FFFFFF"/>
            <w:vAlign w:val="center"/>
          </w:tcPr>
          <w:p w14:paraId="062DDD7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95BB61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4244F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5C919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495FB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E9A2A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5240000260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11E33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245B8AD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CA9192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33,0</w:t>
            </w:r>
          </w:p>
        </w:tc>
      </w:tr>
      <w:tr w:rsidR="00FE4883" w:rsidRPr="008A013A" w14:paraId="5DD5CC78" w14:textId="77777777" w:rsidTr="00FE4883">
        <w:tc>
          <w:tcPr>
            <w:tcW w:w="660" w:type="dxa"/>
            <w:shd w:val="clear" w:color="000000" w:fill="FFFFFF"/>
            <w:vAlign w:val="center"/>
          </w:tcPr>
          <w:p w14:paraId="5E40B23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301018D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A572D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326151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DCC2C6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CD04C4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5240000260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0BFA9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C98694A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0C02D6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33,0</w:t>
            </w:r>
          </w:p>
        </w:tc>
      </w:tr>
      <w:tr w:rsidR="00FE4883" w:rsidRPr="008A013A" w14:paraId="4FD908EF" w14:textId="77777777" w:rsidTr="00FE4883">
        <w:tc>
          <w:tcPr>
            <w:tcW w:w="660" w:type="dxa"/>
            <w:shd w:val="clear" w:color="000000" w:fill="FFFFFF"/>
            <w:vAlign w:val="center"/>
          </w:tcPr>
          <w:p w14:paraId="6E11F3D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1C3FCDC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C84CA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327100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25D2E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D18FA2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2427FC4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C2C5FDD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D667D13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94,6</w:t>
            </w:r>
          </w:p>
        </w:tc>
      </w:tr>
      <w:tr w:rsidR="00FE4883" w:rsidRPr="008A013A" w14:paraId="10EF3986" w14:textId="77777777" w:rsidTr="00FE4883">
        <w:tc>
          <w:tcPr>
            <w:tcW w:w="660" w:type="dxa"/>
            <w:shd w:val="clear" w:color="000000" w:fill="FFFFFF"/>
            <w:vAlign w:val="center"/>
          </w:tcPr>
          <w:p w14:paraId="54389A2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7EC880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CDE936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CA3D3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9A926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2EEB70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F08A4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8F637AB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8C24C20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94,6</w:t>
            </w:r>
          </w:p>
        </w:tc>
      </w:tr>
      <w:tr w:rsidR="00FE4883" w:rsidRPr="008A013A" w14:paraId="219A8F33" w14:textId="77777777" w:rsidTr="00FE4883">
        <w:tc>
          <w:tcPr>
            <w:tcW w:w="660" w:type="dxa"/>
            <w:shd w:val="clear" w:color="000000" w:fill="FFFFFF"/>
            <w:vAlign w:val="center"/>
          </w:tcPr>
          <w:p w14:paraId="447E919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6A4F5E6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7A456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C674B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794016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9C8C7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C6AB65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8AA1192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70B346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94,6</w:t>
            </w:r>
          </w:p>
        </w:tc>
      </w:tr>
      <w:tr w:rsidR="00FE4883" w:rsidRPr="008A013A" w14:paraId="7D025483" w14:textId="77777777" w:rsidTr="00FE4883">
        <w:tc>
          <w:tcPr>
            <w:tcW w:w="660" w:type="dxa"/>
            <w:shd w:val="clear" w:color="000000" w:fill="FFFFFF"/>
            <w:vAlign w:val="center"/>
          </w:tcPr>
          <w:p w14:paraId="41745A4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7B89CA8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5E8F5A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AE63F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3E90C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4571E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302AB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3E3D9B2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7233703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94,6</w:t>
            </w:r>
          </w:p>
        </w:tc>
      </w:tr>
      <w:tr w:rsidR="00FE4883" w:rsidRPr="008A013A" w14:paraId="0E95EA16" w14:textId="77777777" w:rsidTr="00FE4883">
        <w:tc>
          <w:tcPr>
            <w:tcW w:w="660" w:type="dxa"/>
            <w:shd w:val="clear" w:color="000000" w:fill="FFFFFF"/>
            <w:vAlign w:val="center"/>
          </w:tcPr>
          <w:p w14:paraId="5D71316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A813A85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AEF50E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FBF3C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C3DD0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503372D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6886D3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091F73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-773,4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9084D9A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8460,8</w:t>
            </w:r>
          </w:p>
        </w:tc>
      </w:tr>
      <w:tr w:rsidR="00FE4883" w:rsidRPr="008A013A" w14:paraId="5DC14D74" w14:textId="77777777" w:rsidTr="00FE4883">
        <w:tc>
          <w:tcPr>
            <w:tcW w:w="660" w:type="dxa"/>
            <w:shd w:val="clear" w:color="000000" w:fill="FFFFFF"/>
            <w:vAlign w:val="center"/>
          </w:tcPr>
          <w:p w14:paraId="2841F90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FA58E2" w14:textId="77777777" w:rsidR="00FE4883" w:rsidRPr="008A013A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«Молодежь Кореновского  муниципального  района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308E7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D59C09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CFB90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DFAC88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1800000000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8EC456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B2F5024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22591C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850,0</w:t>
            </w:r>
          </w:p>
        </w:tc>
      </w:tr>
      <w:tr w:rsidR="00FE4883" w:rsidRPr="008A013A" w14:paraId="3844B547" w14:textId="77777777" w:rsidTr="00FE4883">
        <w:tc>
          <w:tcPr>
            <w:tcW w:w="660" w:type="dxa"/>
            <w:shd w:val="clear" w:color="000000" w:fill="FFFFFF"/>
            <w:vAlign w:val="center"/>
          </w:tcPr>
          <w:p w14:paraId="5BC5438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9BBF9C4" w14:textId="77777777" w:rsidR="00FE4883" w:rsidRPr="008A013A" w:rsidRDefault="00FE4883" w:rsidP="00FE4883">
            <w:pPr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69B3B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12123D7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68C25B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0F4C8F8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1810000000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CE9682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570A67B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DAFB1CC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850,0</w:t>
            </w:r>
          </w:p>
        </w:tc>
      </w:tr>
      <w:tr w:rsidR="00FE4883" w:rsidRPr="008A013A" w14:paraId="30D5C634" w14:textId="77777777" w:rsidTr="00FE4883">
        <w:tc>
          <w:tcPr>
            <w:tcW w:w="660" w:type="dxa"/>
            <w:shd w:val="clear" w:color="000000" w:fill="FFFFFF"/>
            <w:vAlign w:val="center"/>
          </w:tcPr>
          <w:p w14:paraId="3EEB3A4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27E60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B056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EFD9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64D3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C14C0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1810100000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263D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032127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C1BC808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850,0</w:t>
            </w:r>
          </w:p>
        </w:tc>
      </w:tr>
      <w:tr w:rsidR="00FE4883" w:rsidRPr="008A013A" w14:paraId="46FFBC9B" w14:textId="77777777" w:rsidTr="00FE4883">
        <w:tc>
          <w:tcPr>
            <w:tcW w:w="660" w:type="dxa"/>
            <w:shd w:val="clear" w:color="000000" w:fill="FFFFFF"/>
            <w:vAlign w:val="center"/>
          </w:tcPr>
          <w:p w14:paraId="142196E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7A7DA5C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bCs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70FA9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49BC9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1D57308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AAC2E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6035529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E6BF71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74B18B5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850,0</w:t>
            </w:r>
          </w:p>
        </w:tc>
      </w:tr>
      <w:tr w:rsidR="00FE4883" w:rsidRPr="008A013A" w14:paraId="3C18F02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BF372E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58B0326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0481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E41F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8769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BF936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1810110050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2B7F2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5E1A95F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-50,0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D2B95A6" w14:textId="77777777" w:rsidR="00FE4883" w:rsidRPr="008A013A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A013A">
              <w:rPr>
                <w:bCs/>
                <w:color w:val="000000"/>
                <w:sz w:val="24"/>
                <w:szCs w:val="24"/>
              </w:rPr>
              <w:t>850,0</w:t>
            </w:r>
          </w:p>
        </w:tc>
      </w:tr>
      <w:tr w:rsidR="00FE4883" w:rsidRPr="008A013A" w14:paraId="1E1CDC1A" w14:textId="77777777" w:rsidTr="00FE4883">
        <w:tc>
          <w:tcPr>
            <w:tcW w:w="660" w:type="dxa"/>
            <w:shd w:val="clear" w:color="000000" w:fill="FFFFFF"/>
            <w:vAlign w:val="center"/>
          </w:tcPr>
          <w:p w14:paraId="23C0C7F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5C49F2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1B8D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22FA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EE07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9FED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75475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1BD3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7DB8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7610,8</w:t>
            </w:r>
          </w:p>
        </w:tc>
      </w:tr>
      <w:tr w:rsidR="00FE4883" w:rsidRPr="008A013A" w14:paraId="5B035B1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43488B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E6EBCC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94E3E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9C42E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3AAF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46287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2F875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0AFAC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E681B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7610,8</w:t>
            </w:r>
          </w:p>
        </w:tc>
      </w:tr>
      <w:tr w:rsidR="00FE4883" w:rsidRPr="008A013A" w14:paraId="7DB0AF11" w14:textId="77777777" w:rsidTr="00FE4883">
        <w:tc>
          <w:tcPr>
            <w:tcW w:w="660" w:type="dxa"/>
            <w:shd w:val="clear" w:color="000000" w:fill="FFFFFF"/>
            <w:vAlign w:val="center"/>
          </w:tcPr>
          <w:p w14:paraId="2AC94F1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EC6D9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3414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FD1E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77C2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E63FB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CA2E7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9737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43E86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7610,8</w:t>
            </w:r>
          </w:p>
        </w:tc>
      </w:tr>
      <w:tr w:rsidR="00FE4883" w:rsidRPr="008A013A" w14:paraId="63186AF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E39285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1CE8E7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C3C4F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D082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A3182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85A2C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65865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084398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-723,4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440C0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7207,9</w:t>
            </w:r>
          </w:p>
        </w:tc>
      </w:tr>
      <w:tr w:rsidR="00FE4883" w:rsidRPr="008A013A" w14:paraId="7383954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ACC548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D4A8B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85992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591B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8667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7433B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95EA6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F34A6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E684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394,1</w:t>
            </w:r>
          </w:p>
        </w:tc>
      </w:tr>
      <w:tr w:rsidR="00FE4883" w:rsidRPr="008A013A" w14:paraId="07F69A5C" w14:textId="77777777" w:rsidTr="00FE4883">
        <w:tc>
          <w:tcPr>
            <w:tcW w:w="660" w:type="dxa"/>
            <w:shd w:val="clear" w:color="000000" w:fill="FFFFFF"/>
            <w:vAlign w:val="center"/>
          </w:tcPr>
          <w:p w14:paraId="1A02CF3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8D32AC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1D9D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2052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9FE36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86ACF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4A784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199170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8713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3,1</w:t>
            </w:r>
          </w:p>
        </w:tc>
      </w:tr>
      <w:tr w:rsidR="00FE4883" w:rsidRPr="008A013A" w14:paraId="60AD015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A8C712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8DD7B5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D1D6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127C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329F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51F5F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F9141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728483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0C781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5,7</w:t>
            </w:r>
          </w:p>
        </w:tc>
      </w:tr>
      <w:tr w:rsidR="00FE4883" w:rsidRPr="008A013A" w14:paraId="6B0FF61F" w14:textId="77777777" w:rsidTr="00FE4883">
        <w:tc>
          <w:tcPr>
            <w:tcW w:w="660" w:type="dxa"/>
            <w:shd w:val="clear" w:color="000000" w:fill="FFFFFF"/>
            <w:vAlign w:val="center"/>
          </w:tcPr>
          <w:p w14:paraId="6818673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3CFE0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ЗДРАВООХРАНЕНИЕ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E92F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CA52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B8E7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84AC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E4F3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7626C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F034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850,0</w:t>
            </w:r>
          </w:p>
        </w:tc>
      </w:tr>
      <w:tr w:rsidR="00FE4883" w:rsidRPr="008A013A" w14:paraId="25D07826" w14:textId="77777777" w:rsidTr="00FE4883">
        <w:tc>
          <w:tcPr>
            <w:tcW w:w="660" w:type="dxa"/>
            <w:shd w:val="clear" w:color="000000" w:fill="FFFFFF"/>
            <w:vAlign w:val="center"/>
          </w:tcPr>
          <w:p w14:paraId="5E6202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11DF3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Амбулаторная помощь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5AD27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BF47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14D1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8BCB6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B933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F71D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3AC6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850,0</w:t>
            </w:r>
          </w:p>
        </w:tc>
      </w:tr>
      <w:tr w:rsidR="00FE4883" w:rsidRPr="008A013A" w14:paraId="036DA6DE" w14:textId="77777777" w:rsidTr="00FE4883">
        <w:tc>
          <w:tcPr>
            <w:tcW w:w="660" w:type="dxa"/>
            <w:shd w:val="clear" w:color="000000" w:fill="FFFFFF"/>
            <w:vAlign w:val="center"/>
          </w:tcPr>
          <w:p w14:paraId="499E034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F07A7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97A9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E547E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7B5B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8539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EF50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F536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B2B9E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850,0</w:t>
            </w:r>
          </w:p>
        </w:tc>
      </w:tr>
      <w:tr w:rsidR="00FE4883" w:rsidRPr="008A013A" w14:paraId="5ED3E729" w14:textId="77777777" w:rsidTr="00FE4883">
        <w:tc>
          <w:tcPr>
            <w:tcW w:w="660" w:type="dxa"/>
            <w:shd w:val="clear" w:color="000000" w:fill="FFFFFF"/>
            <w:vAlign w:val="center"/>
          </w:tcPr>
          <w:p w14:paraId="20A7560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9B6FE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1FEC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CD05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74DC9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26C8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0F202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F4801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8772B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850,0</w:t>
            </w:r>
          </w:p>
        </w:tc>
      </w:tr>
      <w:tr w:rsidR="00FE4883" w:rsidRPr="008A013A" w14:paraId="26330EB7" w14:textId="77777777" w:rsidTr="00FE4883">
        <w:tc>
          <w:tcPr>
            <w:tcW w:w="660" w:type="dxa"/>
            <w:shd w:val="clear" w:color="000000" w:fill="FFFFFF"/>
            <w:vAlign w:val="center"/>
          </w:tcPr>
          <w:p w14:paraId="0258032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7D172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ED16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81F80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1413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2408C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261Д1А3651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5A11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75DDB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6AF17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850,0</w:t>
            </w:r>
          </w:p>
        </w:tc>
      </w:tr>
      <w:tr w:rsidR="00FE4883" w:rsidRPr="008A013A" w14:paraId="3D43DA2B" w14:textId="77777777" w:rsidTr="00FE4883">
        <w:tc>
          <w:tcPr>
            <w:tcW w:w="660" w:type="dxa"/>
            <w:shd w:val="clear" w:color="000000" w:fill="FFFFFF"/>
            <w:vAlign w:val="center"/>
          </w:tcPr>
          <w:p w14:paraId="0FC85A6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43FCAD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E54D2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0CF3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F6CC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0499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261Д1А3651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71FC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2BDE1E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465B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850,0</w:t>
            </w:r>
          </w:p>
        </w:tc>
      </w:tr>
      <w:tr w:rsidR="00FE4883" w:rsidRPr="008A013A" w14:paraId="72747F91" w14:textId="77777777" w:rsidTr="00FE4883">
        <w:trPr>
          <w:trHeight w:val="377"/>
        </w:trPr>
        <w:tc>
          <w:tcPr>
            <w:tcW w:w="660" w:type="dxa"/>
            <w:shd w:val="clear" w:color="000000" w:fill="FFFFFF"/>
            <w:vAlign w:val="center"/>
          </w:tcPr>
          <w:p w14:paraId="6F15749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27CFC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35BD5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25C3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C188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FA382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EDF8A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0C049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+20400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BCBBF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114235,3</w:t>
            </w:r>
          </w:p>
        </w:tc>
      </w:tr>
      <w:tr w:rsidR="00FE4883" w:rsidRPr="008A013A" w14:paraId="5AB23E3B" w14:textId="77777777" w:rsidTr="00FE4883">
        <w:tc>
          <w:tcPr>
            <w:tcW w:w="660" w:type="dxa"/>
            <w:shd w:val="clear" w:color="000000" w:fill="FFFFFF"/>
            <w:vAlign w:val="center"/>
          </w:tcPr>
          <w:p w14:paraId="7A4ED9E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0A796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E0B3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14571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2F6E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A0BF4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FD6F8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4F830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057FD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FE4883" w:rsidRPr="008A013A" w14:paraId="1A87950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30A337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964B0B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 пенсии за выслугу лет лицам, замещавшим муниципальные должности и должности муниципальной  службы в органах местного самоуправления муниципального образования Кореновский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DB88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0D1C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1029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80E31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7B34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898235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910C0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FE4883" w:rsidRPr="008A013A" w14:paraId="072DE02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E6D0CA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88A433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41A7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B6DE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8AA7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C4A0E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011CB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B8B8F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A9C3F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FE4883" w:rsidRPr="008A013A" w14:paraId="4E29CCA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5FDF15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A2186E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ежемесячных денежных выплат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4036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7812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606F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C93E4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0B60C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128C7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A29B3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FE4883" w:rsidRPr="008A013A" w14:paraId="77920C7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49CC83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B9732A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84114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970CAF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CE6B2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F12E8E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93B556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A05D1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20F63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FE4883" w:rsidRPr="008A013A" w14:paraId="6AE5CA2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8F540C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3C3867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0B1B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2F24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91CA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00B0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7E55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4DA8460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933F0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8148,8</w:t>
            </w:r>
          </w:p>
        </w:tc>
      </w:tr>
      <w:tr w:rsidR="00FE4883" w:rsidRPr="008A013A" w14:paraId="7B3C6417" w14:textId="77777777" w:rsidTr="00FE4883">
        <w:tc>
          <w:tcPr>
            <w:tcW w:w="660" w:type="dxa"/>
            <w:shd w:val="clear" w:color="000000" w:fill="FFFFFF"/>
            <w:vAlign w:val="center"/>
          </w:tcPr>
          <w:p w14:paraId="0C8844F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CB27B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BFDC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7C8F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95F9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9CD4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98BB1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2C150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+20400,0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92FD64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54490,0</w:t>
            </w:r>
          </w:p>
        </w:tc>
      </w:tr>
      <w:tr w:rsidR="00FE4883" w:rsidRPr="008A013A" w14:paraId="224CC8A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6D8C1B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8B562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«Меры социальной  поддержки медицинских  кадров в  муниципальном образовании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75E3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5924A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53E3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5988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2100000000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DD24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C279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C43C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5090,0</w:t>
            </w:r>
          </w:p>
        </w:tc>
      </w:tr>
      <w:tr w:rsidR="00FE4883" w:rsidRPr="008A013A" w14:paraId="33DD9832" w14:textId="77777777" w:rsidTr="00FE4883">
        <w:tc>
          <w:tcPr>
            <w:tcW w:w="660" w:type="dxa"/>
            <w:shd w:val="clear" w:color="000000" w:fill="FFFFFF"/>
            <w:vAlign w:val="center"/>
          </w:tcPr>
          <w:p w14:paraId="76BA74B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1CD70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7281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F080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378C9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D12E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2E656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99850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35B62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5090,0</w:t>
            </w:r>
          </w:p>
        </w:tc>
      </w:tr>
      <w:tr w:rsidR="00FE4883" w:rsidRPr="008A013A" w14:paraId="23445F94" w14:textId="77777777" w:rsidTr="00FE4883">
        <w:tc>
          <w:tcPr>
            <w:tcW w:w="660" w:type="dxa"/>
            <w:shd w:val="clear" w:color="000000" w:fill="FFFFFF"/>
            <w:vAlign w:val="center"/>
          </w:tcPr>
          <w:p w14:paraId="572480A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68028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7368F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1B9A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F1CF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BC06E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04D08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652D3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7F28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5090,0</w:t>
            </w:r>
          </w:p>
        </w:tc>
      </w:tr>
      <w:tr w:rsidR="00FE4883" w:rsidRPr="008A013A" w14:paraId="6254FB49" w14:textId="77777777" w:rsidTr="00FE4883">
        <w:tc>
          <w:tcPr>
            <w:tcW w:w="660" w:type="dxa"/>
            <w:shd w:val="clear" w:color="000000" w:fill="FFFFFF"/>
            <w:vAlign w:val="center"/>
          </w:tcPr>
          <w:p w14:paraId="111371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0498A9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614FA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39A5B7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9734A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2CA9B1E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1ADA23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D3418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AC2D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5060,0</w:t>
            </w:r>
          </w:p>
        </w:tc>
      </w:tr>
      <w:tr w:rsidR="00FE4883" w:rsidRPr="008A013A" w14:paraId="0C1ED63E" w14:textId="77777777" w:rsidTr="00FE4883">
        <w:tc>
          <w:tcPr>
            <w:tcW w:w="660" w:type="dxa"/>
            <w:shd w:val="clear" w:color="000000" w:fill="FFFFFF"/>
            <w:vAlign w:val="center"/>
          </w:tcPr>
          <w:p w14:paraId="713909B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435B3E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436E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EA46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A34D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D758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75C3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0DE947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95CE7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5060,0</w:t>
            </w:r>
          </w:p>
        </w:tc>
      </w:tr>
      <w:tr w:rsidR="00FE4883" w:rsidRPr="008A013A" w14:paraId="7360EA50" w14:textId="77777777" w:rsidTr="00FE4883">
        <w:tc>
          <w:tcPr>
            <w:tcW w:w="660" w:type="dxa"/>
            <w:shd w:val="clear" w:color="000000" w:fill="FFFFFF"/>
            <w:vAlign w:val="center"/>
          </w:tcPr>
          <w:p w14:paraId="160DB0E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48B0D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DB3F1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3389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33248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0452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2110199999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EB4D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04A0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9926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30,0</w:t>
            </w:r>
          </w:p>
        </w:tc>
      </w:tr>
      <w:tr w:rsidR="00FE4883" w:rsidRPr="008A013A" w14:paraId="6F7E9FED" w14:textId="77777777" w:rsidTr="00FE4883">
        <w:tc>
          <w:tcPr>
            <w:tcW w:w="660" w:type="dxa"/>
            <w:shd w:val="clear" w:color="000000" w:fill="FFFFFF"/>
            <w:vAlign w:val="center"/>
          </w:tcPr>
          <w:p w14:paraId="6809FD6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4C38A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265A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7449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33FEC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7312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2110199999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A536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48272D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20D33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30,0</w:t>
            </w:r>
          </w:p>
        </w:tc>
      </w:tr>
      <w:tr w:rsidR="00FE4883" w:rsidRPr="008A013A" w14:paraId="031A5AA6" w14:textId="77777777" w:rsidTr="00FE4883">
        <w:tc>
          <w:tcPr>
            <w:tcW w:w="660" w:type="dxa"/>
            <w:shd w:val="clear" w:color="000000" w:fill="FFFFFF"/>
            <w:vAlign w:val="center"/>
          </w:tcPr>
          <w:p w14:paraId="67CA37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CB216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CDC1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96EE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3A5A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8A269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BC2E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35BF6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+20400,0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A1783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49400,0</w:t>
            </w:r>
          </w:p>
        </w:tc>
      </w:tr>
      <w:tr w:rsidR="00FE4883" w:rsidRPr="008A013A" w14:paraId="629C1450" w14:textId="77777777" w:rsidTr="00FE4883">
        <w:tc>
          <w:tcPr>
            <w:tcW w:w="660" w:type="dxa"/>
            <w:shd w:val="clear" w:color="000000" w:fill="FFFFFF"/>
            <w:vAlign w:val="center"/>
          </w:tcPr>
          <w:p w14:paraId="2514488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30368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A963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68E8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A4DC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9B48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6550000000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14A64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E08D9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+20400,0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4830D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49400,0</w:t>
            </w:r>
          </w:p>
        </w:tc>
      </w:tr>
      <w:tr w:rsidR="00FE4883" w:rsidRPr="008A013A" w14:paraId="5C346980" w14:textId="77777777" w:rsidTr="00FE4883">
        <w:tc>
          <w:tcPr>
            <w:tcW w:w="660" w:type="dxa"/>
            <w:shd w:val="clear" w:color="000000" w:fill="FFFFFF"/>
            <w:vAlign w:val="center"/>
          </w:tcPr>
          <w:p w14:paraId="18C4332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9EC37B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Оказание единовременной материальной помощи участникам СВО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213B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00BB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31C9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192E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6550000333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1B8A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8AA86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+20400,0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F46E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49400,0</w:t>
            </w:r>
          </w:p>
        </w:tc>
      </w:tr>
      <w:tr w:rsidR="00FE4883" w:rsidRPr="008A013A" w14:paraId="7C9D3F63" w14:textId="77777777" w:rsidTr="00FE4883">
        <w:tc>
          <w:tcPr>
            <w:tcW w:w="660" w:type="dxa"/>
            <w:shd w:val="clear" w:color="000000" w:fill="FFFFFF"/>
            <w:vAlign w:val="center"/>
          </w:tcPr>
          <w:p w14:paraId="61C03E9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72D568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5D84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9F24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58D2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93EF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6550000333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45C9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7471A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+20400,0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E105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49400,0</w:t>
            </w:r>
          </w:p>
        </w:tc>
      </w:tr>
      <w:tr w:rsidR="00FE4883" w:rsidRPr="008A013A" w14:paraId="27206EC2" w14:textId="77777777" w:rsidTr="00FE4883">
        <w:tc>
          <w:tcPr>
            <w:tcW w:w="660" w:type="dxa"/>
            <w:shd w:val="clear" w:color="000000" w:fill="FFFFFF"/>
            <w:vAlign w:val="center"/>
          </w:tcPr>
          <w:p w14:paraId="3795C02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F8CC4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C126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ED94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5F05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5444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DC5DB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A8E74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622FB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48920,7</w:t>
            </w:r>
          </w:p>
        </w:tc>
      </w:tr>
      <w:tr w:rsidR="00FE4883" w:rsidRPr="008A013A" w14:paraId="49646D12" w14:textId="77777777" w:rsidTr="00FE4883">
        <w:trPr>
          <w:trHeight w:val="303"/>
        </w:trPr>
        <w:tc>
          <w:tcPr>
            <w:tcW w:w="660" w:type="dxa"/>
            <w:shd w:val="clear" w:color="000000" w:fill="FFFFFF"/>
            <w:vAlign w:val="center"/>
          </w:tcPr>
          <w:p w14:paraId="2245CDF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FA324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B6789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07B8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2EB5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FEF49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9DD18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1FBD9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CD8B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43783,5</w:t>
            </w:r>
          </w:p>
        </w:tc>
      </w:tr>
      <w:tr w:rsidR="00FE4883" w:rsidRPr="008A013A" w14:paraId="400AEEB8" w14:textId="77777777" w:rsidTr="00FE4883">
        <w:tc>
          <w:tcPr>
            <w:tcW w:w="660" w:type="dxa"/>
            <w:shd w:val="clear" w:color="000000" w:fill="FFFFFF"/>
            <w:vAlign w:val="center"/>
          </w:tcPr>
          <w:p w14:paraId="2CB91C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7FFB8F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CE276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DFD5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200E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CCF2C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2DCAC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C351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1BEA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43783,5</w:t>
            </w:r>
          </w:p>
        </w:tc>
      </w:tr>
      <w:tr w:rsidR="00FE4883" w:rsidRPr="008A013A" w14:paraId="19407C8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E74F09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73FCD3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5AFAA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3DA6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B3243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248F1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369F8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35E6A7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26F2E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43783,5</w:t>
            </w:r>
          </w:p>
        </w:tc>
      </w:tr>
      <w:tr w:rsidR="00FE4883" w:rsidRPr="008A013A" w14:paraId="11F3BBC7" w14:textId="77777777" w:rsidTr="00FE4883">
        <w:tc>
          <w:tcPr>
            <w:tcW w:w="660" w:type="dxa"/>
            <w:shd w:val="clear" w:color="000000" w:fill="FFFFFF"/>
            <w:vAlign w:val="center"/>
          </w:tcPr>
          <w:p w14:paraId="59F70CC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B138A7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(A)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D7582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5CAE66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9B52A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BF8599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07101A0820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7514C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A9DF3E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8E63107" w14:textId="77777777" w:rsidR="00FE4883" w:rsidRPr="008A013A" w:rsidRDefault="00FE4883" w:rsidP="00FE488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A013A">
              <w:rPr>
                <w:i/>
                <w:color w:val="000000"/>
                <w:sz w:val="24"/>
                <w:szCs w:val="24"/>
              </w:rPr>
              <w:t>42,3</w:t>
            </w:r>
          </w:p>
        </w:tc>
      </w:tr>
      <w:tr w:rsidR="00FE4883" w:rsidRPr="008A013A" w14:paraId="1283B80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E7779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888129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3D63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1469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0E44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601D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07101A0820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F6B33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EB1DE5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8AC3BE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42,3</w:t>
            </w:r>
          </w:p>
        </w:tc>
      </w:tr>
      <w:tr w:rsidR="00FE4883" w:rsidRPr="008A013A" w14:paraId="15C42890" w14:textId="77777777" w:rsidTr="00FE4883">
        <w:tc>
          <w:tcPr>
            <w:tcW w:w="660" w:type="dxa"/>
            <w:shd w:val="clear" w:color="000000" w:fill="FFFFFF"/>
            <w:vAlign w:val="center"/>
          </w:tcPr>
          <w:p w14:paraId="6237E8F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F03DD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8053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1876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8E04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47A0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07101R0820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E897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0AB5C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7EC0D3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43741,2</w:t>
            </w:r>
          </w:p>
        </w:tc>
      </w:tr>
      <w:tr w:rsidR="00FE4883" w:rsidRPr="008A013A" w14:paraId="13C128E8" w14:textId="77777777" w:rsidTr="00FE4883">
        <w:tc>
          <w:tcPr>
            <w:tcW w:w="660" w:type="dxa"/>
            <w:shd w:val="clear" w:color="000000" w:fill="FFFFFF"/>
            <w:vAlign w:val="center"/>
          </w:tcPr>
          <w:p w14:paraId="2154E28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082E9B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4D3D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2F6D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7E8A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AA201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07101R0820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42519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4E536DC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1A64C1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43741,2</w:t>
            </w:r>
          </w:p>
        </w:tc>
      </w:tr>
      <w:tr w:rsidR="00FE4883" w:rsidRPr="008A013A" w14:paraId="00A03DF2" w14:textId="77777777" w:rsidTr="00FE4883">
        <w:tc>
          <w:tcPr>
            <w:tcW w:w="660" w:type="dxa"/>
            <w:shd w:val="clear" w:color="000000" w:fill="FFFFFF"/>
            <w:vAlign w:val="center"/>
          </w:tcPr>
          <w:p w14:paraId="744B022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9E830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жильем молодых семей на территории  сельских поселений муниципального образования Кореновский муниципальный  район Краснодарского края на 2024 -2028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814D2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E990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60C9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209A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2400000000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E3BD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8D9795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A10C69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FE4883" w:rsidRPr="008A013A" w14:paraId="267A0920" w14:textId="77777777" w:rsidTr="00FE4883">
        <w:tc>
          <w:tcPr>
            <w:tcW w:w="660" w:type="dxa"/>
            <w:shd w:val="clear" w:color="000000" w:fill="FFFFFF"/>
            <w:vAlign w:val="center"/>
          </w:tcPr>
          <w:p w14:paraId="1E75164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E45F7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2F03A7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ABEE55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E2E7BD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E13057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2410000000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084056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8990F1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E3C14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FE4883" w:rsidRPr="008A013A" w14:paraId="6EDBEF32" w14:textId="77777777" w:rsidTr="00FE4883">
        <w:tc>
          <w:tcPr>
            <w:tcW w:w="660" w:type="dxa"/>
            <w:shd w:val="clear" w:color="000000" w:fill="FFFFFF"/>
            <w:vAlign w:val="center"/>
          </w:tcPr>
          <w:p w14:paraId="32BCC5C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EFB284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444D0E2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0E4491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69600C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96591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2410100000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E4B20E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C8F8FB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8A188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FE4883" w:rsidRPr="008A013A" w14:paraId="4E521658" w14:textId="77777777" w:rsidTr="00FE4883">
        <w:tc>
          <w:tcPr>
            <w:tcW w:w="660" w:type="dxa"/>
            <w:shd w:val="clear" w:color="000000" w:fill="FFFFFF"/>
            <w:vAlign w:val="center"/>
          </w:tcPr>
          <w:p w14:paraId="0674508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742B63E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жильем молодых семей на территории сельских поселений  муниципального образования Кореновский муниципальный район Краснодарского края (Реализация мероприятий по обеспечению жильем молодых семей)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55648E2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36D03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3DE4D62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4B710E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24101L4970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3D18B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9EA6DF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18960C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5137,2</w:t>
            </w:r>
          </w:p>
        </w:tc>
      </w:tr>
      <w:tr w:rsidR="00FE4883" w:rsidRPr="008A013A" w14:paraId="22647D21" w14:textId="77777777" w:rsidTr="00FE4883">
        <w:tc>
          <w:tcPr>
            <w:tcW w:w="660" w:type="dxa"/>
            <w:shd w:val="clear" w:color="000000" w:fill="FFFFFF"/>
            <w:vAlign w:val="center"/>
          </w:tcPr>
          <w:p w14:paraId="3E30115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3" w:type="dxa"/>
            <w:shd w:val="clear" w:color="000000" w:fill="FFFFFF"/>
          </w:tcPr>
          <w:p w14:paraId="5515717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AE0984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9AFE465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D9CF8E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FC64C2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24101L4970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B24F13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3</w:t>
            </w:r>
            <w:r w:rsidRPr="008A01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11907B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E355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5137,2</w:t>
            </w:r>
          </w:p>
        </w:tc>
      </w:tr>
      <w:tr w:rsidR="00FE4883" w:rsidRPr="008A013A" w14:paraId="4A554AD9" w14:textId="77777777" w:rsidTr="00FE4883">
        <w:tc>
          <w:tcPr>
            <w:tcW w:w="660" w:type="dxa"/>
            <w:shd w:val="clear" w:color="000000" w:fill="FFFFFF"/>
            <w:vAlign w:val="center"/>
          </w:tcPr>
          <w:p w14:paraId="0421239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5F587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D0687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44D51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B03CE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1D70C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7CCD6C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DE192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BD68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2675,8</w:t>
            </w:r>
          </w:p>
        </w:tc>
      </w:tr>
      <w:tr w:rsidR="00FE4883" w:rsidRPr="008A013A" w14:paraId="669850DF" w14:textId="77777777" w:rsidTr="00FE4883">
        <w:tc>
          <w:tcPr>
            <w:tcW w:w="660" w:type="dxa"/>
            <w:shd w:val="clear" w:color="000000" w:fill="FFFFFF"/>
            <w:vAlign w:val="center"/>
          </w:tcPr>
          <w:p w14:paraId="45253A6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3D630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0C91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278D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7CA4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BB130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2000000000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78F0C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D491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E6FD8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2675,8</w:t>
            </w:r>
          </w:p>
        </w:tc>
      </w:tr>
      <w:tr w:rsidR="00FE4883" w:rsidRPr="008A013A" w14:paraId="753BAD3C" w14:textId="77777777" w:rsidTr="00FE4883">
        <w:tc>
          <w:tcPr>
            <w:tcW w:w="660" w:type="dxa"/>
            <w:shd w:val="clear" w:color="000000" w:fill="FFFFFF"/>
            <w:vAlign w:val="center"/>
          </w:tcPr>
          <w:p w14:paraId="7C63636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E8A7C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795C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EAFB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2B380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520E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FFE3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4BF14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8CE5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2675,8</w:t>
            </w:r>
          </w:p>
        </w:tc>
      </w:tr>
      <w:tr w:rsidR="00FE4883" w:rsidRPr="008A013A" w14:paraId="21CFC82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D71D9A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3B6884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9795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5A39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5BE8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EE3B4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08A3C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23A45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08177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2675,8</w:t>
            </w:r>
          </w:p>
        </w:tc>
      </w:tr>
      <w:tr w:rsidR="00FE4883" w:rsidRPr="008A013A" w14:paraId="6A3EF59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B3F1A9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EEB4407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9DBD73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79B6D4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679286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6CD84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B2CF9A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8D301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E647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2675,8</w:t>
            </w:r>
          </w:p>
        </w:tc>
      </w:tr>
      <w:tr w:rsidR="00FE4883" w:rsidRPr="008A013A" w14:paraId="09ADC8A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C61525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A19AD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BD26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764B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2831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F3F7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7437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7481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A082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2675,8</w:t>
            </w:r>
          </w:p>
        </w:tc>
      </w:tr>
      <w:tr w:rsidR="00FE4883" w:rsidRPr="008A013A" w14:paraId="0633670E" w14:textId="77777777" w:rsidTr="00FE4883">
        <w:tc>
          <w:tcPr>
            <w:tcW w:w="660" w:type="dxa"/>
            <w:shd w:val="clear" w:color="000000" w:fill="FFFFFF"/>
            <w:vAlign w:val="center"/>
          </w:tcPr>
          <w:p w14:paraId="6AF7177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4B180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E688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FC94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C7F8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A4BB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5C60B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9A4DD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4E1D1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67889,5</w:t>
            </w:r>
          </w:p>
        </w:tc>
      </w:tr>
      <w:tr w:rsidR="00FE4883" w:rsidRPr="008A013A" w14:paraId="2454C497" w14:textId="77777777" w:rsidTr="00FE4883">
        <w:tc>
          <w:tcPr>
            <w:tcW w:w="660" w:type="dxa"/>
            <w:shd w:val="clear" w:color="000000" w:fill="FFFFFF"/>
            <w:vAlign w:val="center"/>
          </w:tcPr>
          <w:p w14:paraId="7D05309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260D0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CE05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A98E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AC9C7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A0427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617E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3379D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79C5A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63706,1</w:t>
            </w:r>
          </w:p>
        </w:tc>
      </w:tr>
      <w:tr w:rsidR="00FE4883" w:rsidRPr="008A013A" w14:paraId="6F54BD11" w14:textId="77777777" w:rsidTr="00FE4883">
        <w:tc>
          <w:tcPr>
            <w:tcW w:w="660" w:type="dxa"/>
            <w:shd w:val="clear" w:color="000000" w:fill="FFFFFF"/>
            <w:vAlign w:val="center"/>
          </w:tcPr>
          <w:p w14:paraId="6306A55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01648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796C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63C8B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C962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E69C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094E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10A50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CB75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49,2</w:t>
            </w:r>
          </w:p>
        </w:tc>
      </w:tr>
      <w:tr w:rsidR="00FE4883" w:rsidRPr="008A013A" w14:paraId="030310F8" w14:textId="77777777" w:rsidTr="00FE4883">
        <w:tc>
          <w:tcPr>
            <w:tcW w:w="660" w:type="dxa"/>
            <w:shd w:val="clear" w:color="000000" w:fill="FFFFFF"/>
            <w:vAlign w:val="center"/>
          </w:tcPr>
          <w:p w14:paraId="20E6323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A21E16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0D193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144F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D48E4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7679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10CB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50BE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B071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49,2</w:t>
            </w:r>
          </w:p>
        </w:tc>
      </w:tr>
      <w:tr w:rsidR="00FE4883" w:rsidRPr="008A013A" w14:paraId="5580FBA4" w14:textId="77777777" w:rsidTr="00FE4883">
        <w:tc>
          <w:tcPr>
            <w:tcW w:w="660" w:type="dxa"/>
            <w:shd w:val="clear" w:color="000000" w:fill="FFFFFF"/>
            <w:vAlign w:val="center"/>
          </w:tcPr>
          <w:p w14:paraId="27AE9C6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0B3495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спортивной инфракстуктуры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910FC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B569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98F5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C169B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0410300000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614E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211DC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24A3F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49,2</w:t>
            </w:r>
          </w:p>
        </w:tc>
      </w:tr>
      <w:tr w:rsidR="00FE4883" w:rsidRPr="008A013A" w14:paraId="31D5BFD5" w14:textId="77777777" w:rsidTr="00FE4883">
        <w:tc>
          <w:tcPr>
            <w:tcW w:w="660" w:type="dxa"/>
            <w:shd w:val="clear" w:color="000000" w:fill="FFFFFF"/>
            <w:vAlign w:val="center"/>
          </w:tcPr>
          <w:p w14:paraId="5042B42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06BD8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Остатки, сложившийся по состоянию на 01.01.2026 года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A27B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5E31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AFBF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4031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0410399999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B42F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9807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B6B63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49,2</w:t>
            </w:r>
          </w:p>
        </w:tc>
      </w:tr>
      <w:tr w:rsidR="00FE4883" w:rsidRPr="008A013A" w14:paraId="406F2525" w14:textId="77777777" w:rsidTr="00FE4883">
        <w:tc>
          <w:tcPr>
            <w:tcW w:w="660" w:type="dxa"/>
            <w:shd w:val="clear" w:color="000000" w:fill="FFFFFF"/>
            <w:vAlign w:val="center"/>
          </w:tcPr>
          <w:p w14:paraId="702D12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19E44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5809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46BC8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F47A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1E94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0410399999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44F6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57BA56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2981B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49,2</w:t>
            </w:r>
          </w:p>
        </w:tc>
      </w:tr>
      <w:tr w:rsidR="00FE4883" w:rsidRPr="008A013A" w14:paraId="1F064415" w14:textId="77777777" w:rsidTr="00FE4883">
        <w:tc>
          <w:tcPr>
            <w:tcW w:w="660" w:type="dxa"/>
            <w:shd w:val="clear" w:color="000000" w:fill="FFFFFF"/>
            <w:vAlign w:val="center"/>
          </w:tcPr>
          <w:p w14:paraId="02F0D39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BF1DE7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8F10F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E67A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FE66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AEC9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C739D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A7FEE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8E833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63656,9</w:t>
            </w:r>
          </w:p>
        </w:tc>
      </w:tr>
      <w:tr w:rsidR="00FE4883" w:rsidRPr="008A013A" w14:paraId="475440BA" w14:textId="77777777" w:rsidTr="00FE4883">
        <w:tc>
          <w:tcPr>
            <w:tcW w:w="660" w:type="dxa"/>
            <w:shd w:val="clear" w:color="000000" w:fill="FFFFFF"/>
            <w:vAlign w:val="center"/>
          </w:tcPr>
          <w:p w14:paraId="4E6EAB4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AE825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CBF8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EF656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6E68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AC9E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3F87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24D07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02E32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63656,9</w:t>
            </w:r>
          </w:p>
        </w:tc>
      </w:tr>
      <w:tr w:rsidR="00FE4883" w:rsidRPr="008A013A" w14:paraId="051F46B4" w14:textId="77777777" w:rsidTr="00FE4883">
        <w:tc>
          <w:tcPr>
            <w:tcW w:w="660" w:type="dxa"/>
            <w:shd w:val="clear" w:color="000000" w:fill="FFFFFF"/>
            <w:vAlign w:val="center"/>
          </w:tcPr>
          <w:p w14:paraId="0643EC7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6D2B93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спортивной инфраструктуры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1756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53EF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1AA1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B5C0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A2D8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3632E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F4EC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63656,9</w:t>
            </w:r>
          </w:p>
        </w:tc>
      </w:tr>
      <w:tr w:rsidR="00FE4883" w:rsidRPr="008A013A" w14:paraId="0927790A" w14:textId="77777777" w:rsidTr="00FE4883">
        <w:tc>
          <w:tcPr>
            <w:tcW w:w="660" w:type="dxa"/>
            <w:shd w:val="clear" w:color="000000" w:fill="FFFFFF"/>
            <w:vAlign w:val="center"/>
          </w:tcPr>
          <w:p w14:paraId="1BE81BD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80E6A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1CEB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8D44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8C7F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0D42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B5C9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10AB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9A65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3299,5</w:t>
            </w:r>
          </w:p>
        </w:tc>
      </w:tr>
      <w:tr w:rsidR="00FE4883" w:rsidRPr="008A013A" w14:paraId="197AD83F" w14:textId="77777777" w:rsidTr="00FE4883">
        <w:tc>
          <w:tcPr>
            <w:tcW w:w="660" w:type="dxa"/>
            <w:shd w:val="clear" w:color="000000" w:fill="FFFFFF"/>
            <w:vAlign w:val="center"/>
          </w:tcPr>
          <w:p w14:paraId="4A5B2F6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7355F4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595D6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04947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54EC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2FC00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8B981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FBBA1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C2B70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800,0</w:t>
            </w:r>
          </w:p>
        </w:tc>
      </w:tr>
      <w:tr w:rsidR="00FE4883" w:rsidRPr="008A013A" w14:paraId="3C900759" w14:textId="77777777" w:rsidTr="00FE4883">
        <w:tc>
          <w:tcPr>
            <w:tcW w:w="660" w:type="dxa"/>
            <w:shd w:val="clear" w:color="000000" w:fill="FFFFFF"/>
            <w:vAlign w:val="center"/>
          </w:tcPr>
          <w:p w14:paraId="18C6AC5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8CDB1E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2F15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5CAC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5693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95AAE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6D8BE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340694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+327,1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B81C5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2499,5</w:t>
            </w:r>
          </w:p>
        </w:tc>
      </w:tr>
      <w:tr w:rsidR="00FE4883" w:rsidRPr="008A013A" w14:paraId="320AF101" w14:textId="77777777" w:rsidTr="00FE4883">
        <w:tc>
          <w:tcPr>
            <w:tcW w:w="660" w:type="dxa"/>
            <w:shd w:val="clear" w:color="000000" w:fill="FFFFFF"/>
            <w:vAlign w:val="center"/>
          </w:tcPr>
          <w:p w14:paraId="7C76C25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30B4C3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78B4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A116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F248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DBAE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26103S1200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1B11D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2C131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89BF4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60357,4</w:t>
            </w:r>
          </w:p>
        </w:tc>
      </w:tr>
      <w:tr w:rsidR="00FE4883" w:rsidRPr="008A013A" w14:paraId="5962BE56" w14:textId="77777777" w:rsidTr="00FE4883">
        <w:tc>
          <w:tcPr>
            <w:tcW w:w="660" w:type="dxa"/>
            <w:shd w:val="clear" w:color="000000" w:fill="FFFFFF"/>
            <w:vAlign w:val="center"/>
          </w:tcPr>
          <w:p w14:paraId="68CC845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FEA4D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C05FF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2BA5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803C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8A207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26103S1200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FD5F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55783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+3902,3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961D6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3902,3</w:t>
            </w:r>
          </w:p>
        </w:tc>
      </w:tr>
      <w:tr w:rsidR="00FE4883" w:rsidRPr="008A013A" w14:paraId="33157B10" w14:textId="77777777" w:rsidTr="00FE4883">
        <w:tc>
          <w:tcPr>
            <w:tcW w:w="660" w:type="dxa"/>
            <w:shd w:val="clear" w:color="000000" w:fill="FFFFFF"/>
            <w:vAlign w:val="center"/>
          </w:tcPr>
          <w:p w14:paraId="3C2CCD5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DCE9C9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59E4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9B5E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49047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E0FC9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26103S1200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B6FA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CB333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-3902,3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1CF26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56455,1</w:t>
            </w:r>
          </w:p>
        </w:tc>
      </w:tr>
      <w:tr w:rsidR="00FE4883" w:rsidRPr="008A013A" w14:paraId="6246D363" w14:textId="77777777" w:rsidTr="00FE4883">
        <w:tc>
          <w:tcPr>
            <w:tcW w:w="660" w:type="dxa"/>
            <w:shd w:val="clear" w:color="000000" w:fill="FFFFFF"/>
            <w:vAlign w:val="center"/>
          </w:tcPr>
          <w:p w14:paraId="5A1EDF5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D6BE8B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CBD7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0F73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D196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C8CA2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4637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2C255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49E7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4183,4</w:t>
            </w:r>
          </w:p>
        </w:tc>
      </w:tr>
      <w:tr w:rsidR="00FE4883" w:rsidRPr="008A013A" w14:paraId="4B5FF7D6" w14:textId="77777777" w:rsidTr="00FE4883">
        <w:tc>
          <w:tcPr>
            <w:tcW w:w="660" w:type="dxa"/>
            <w:shd w:val="clear" w:color="000000" w:fill="FFFFFF"/>
            <w:vAlign w:val="center"/>
          </w:tcPr>
          <w:p w14:paraId="5228720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AA5F8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720F0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C797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0171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7878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BD5A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E4311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FF04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4183,4</w:t>
            </w:r>
          </w:p>
        </w:tc>
      </w:tr>
      <w:tr w:rsidR="00FE4883" w:rsidRPr="008A013A" w14:paraId="72E1130D" w14:textId="77777777" w:rsidTr="00FE4883">
        <w:tc>
          <w:tcPr>
            <w:tcW w:w="660" w:type="dxa"/>
            <w:shd w:val="clear" w:color="000000" w:fill="FFFFFF"/>
            <w:vAlign w:val="center"/>
          </w:tcPr>
          <w:p w14:paraId="3BB3A48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BCD74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89C2D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966F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344A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0C5E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88B9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A2F44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6189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4183,4</w:t>
            </w:r>
          </w:p>
        </w:tc>
      </w:tr>
      <w:tr w:rsidR="00FE4883" w:rsidRPr="008A013A" w14:paraId="09FCEA5C" w14:textId="77777777" w:rsidTr="00FE4883">
        <w:tc>
          <w:tcPr>
            <w:tcW w:w="660" w:type="dxa"/>
            <w:shd w:val="clear" w:color="000000" w:fill="FFFFFF"/>
            <w:vAlign w:val="center"/>
          </w:tcPr>
          <w:p w14:paraId="3FA4C36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EE808C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Строительство объектов спортивной инфраструктуры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6A578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FABE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6BD8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E6034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C071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0BF25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13FD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4183,4</w:t>
            </w:r>
          </w:p>
        </w:tc>
      </w:tr>
      <w:tr w:rsidR="00FE4883" w:rsidRPr="008A013A" w14:paraId="750011C0" w14:textId="77777777" w:rsidTr="00FE4883">
        <w:tc>
          <w:tcPr>
            <w:tcW w:w="660" w:type="dxa"/>
            <w:shd w:val="clear" w:color="000000" w:fill="FFFFFF"/>
            <w:vAlign w:val="center"/>
          </w:tcPr>
          <w:p w14:paraId="46B77E1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86C70A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2A70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30F3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0831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5C77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6730B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67A22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67BC3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4183,4</w:t>
            </w:r>
          </w:p>
        </w:tc>
      </w:tr>
      <w:tr w:rsidR="00FE4883" w:rsidRPr="008A013A" w14:paraId="3C446149" w14:textId="77777777" w:rsidTr="00FE4883">
        <w:tc>
          <w:tcPr>
            <w:tcW w:w="660" w:type="dxa"/>
            <w:shd w:val="clear" w:color="000000" w:fill="FFFFFF"/>
            <w:vAlign w:val="center"/>
          </w:tcPr>
          <w:p w14:paraId="1EB5D61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E39E4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3AF24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6DD0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D48F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B8B00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2610310050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E9FF6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9B928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F5508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4183,4</w:t>
            </w:r>
          </w:p>
        </w:tc>
      </w:tr>
      <w:tr w:rsidR="00FE4883" w:rsidRPr="008A013A" w14:paraId="67A9D929" w14:textId="77777777" w:rsidTr="00FE4883">
        <w:tc>
          <w:tcPr>
            <w:tcW w:w="660" w:type="dxa"/>
            <w:shd w:val="clear" w:color="000000" w:fill="FFFFFF"/>
            <w:vAlign w:val="center"/>
          </w:tcPr>
          <w:p w14:paraId="26550AA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786A06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2C473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8809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EDA59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96D5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7B66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2A2E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-926,7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C403E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25534,0</w:t>
            </w:r>
          </w:p>
        </w:tc>
      </w:tr>
      <w:tr w:rsidR="00FE4883" w:rsidRPr="008A013A" w14:paraId="7E81FDBE" w14:textId="77777777" w:rsidTr="00FE4883">
        <w:tc>
          <w:tcPr>
            <w:tcW w:w="660" w:type="dxa"/>
            <w:shd w:val="clear" w:color="000000" w:fill="FFFFFF"/>
            <w:vAlign w:val="center"/>
          </w:tcPr>
          <w:p w14:paraId="79FCE9F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6A95E8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A9D71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082A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50F5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E863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7388B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3B48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-926,7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0502A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25534,0</w:t>
            </w:r>
          </w:p>
        </w:tc>
      </w:tr>
      <w:tr w:rsidR="00FE4883" w:rsidRPr="008A013A" w14:paraId="13D5820A" w14:textId="77777777" w:rsidTr="00FE4883">
        <w:tc>
          <w:tcPr>
            <w:tcW w:w="660" w:type="dxa"/>
            <w:shd w:val="clear" w:color="000000" w:fill="FFFFFF"/>
            <w:vAlign w:val="center"/>
          </w:tcPr>
          <w:p w14:paraId="5BF06C7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17EEB0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D0B29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4162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6D17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F322A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29EFE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8A7FCD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-926,7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9B4C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25534,0</w:t>
            </w:r>
          </w:p>
        </w:tc>
      </w:tr>
      <w:tr w:rsidR="00FE4883" w:rsidRPr="008A013A" w14:paraId="3A0FC2DD" w14:textId="77777777" w:rsidTr="00FE4883">
        <w:tc>
          <w:tcPr>
            <w:tcW w:w="660" w:type="dxa"/>
            <w:shd w:val="clear" w:color="000000" w:fill="FFFFFF"/>
            <w:vAlign w:val="center"/>
          </w:tcPr>
          <w:p w14:paraId="00EA7CE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EC7218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5F2A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5F963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66F5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E9F6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5260000000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5A39F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12C4C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-926,7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B8721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25534,0</w:t>
            </w:r>
          </w:p>
        </w:tc>
      </w:tr>
      <w:tr w:rsidR="00FE4883" w:rsidRPr="008A013A" w14:paraId="7EFD7386" w14:textId="77777777" w:rsidTr="00FE4883">
        <w:tc>
          <w:tcPr>
            <w:tcW w:w="660" w:type="dxa"/>
            <w:shd w:val="clear" w:color="000000" w:fill="FFFFFF"/>
            <w:vAlign w:val="center"/>
          </w:tcPr>
          <w:p w14:paraId="09B36F2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3BB0C7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DA3C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44AEE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99DB4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211A8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7527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B6D65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-926,7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ECCB9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25534,0</w:t>
            </w:r>
          </w:p>
        </w:tc>
      </w:tr>
      <w:tr w:rsidR="00FE4883" w:rsidRPr="008A013A" w14:paraId="67C71BA4" w14:textId="77777777" w:rsidTr="00FE4883">
        <w:tc>
          <w:tcPr>
            <w:tcW w:w="660" w:type="dxa"/>
            <w:shd w:val="clear" w:color="000000" w:fill="FFFFFF"/>
            <w:vAlign w:val="center"/>
          </w:tcPr>
          <w:p w14:paraId="5C45D7E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E78E5C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13DE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5950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6689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9C405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5260000110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016E9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700</w:t>
            </w:r>
          </w:p>
        </w:tc>
        <w:tc>
          <w:tcPr>
            <w:tcW w:w="1843" w:type="dxa"/>
            <w:shd w:val="clear" w:color="000000" w:fill="FFFFFF"/>
          </w:tcPr>
          <w:p w14:paraId="19FEA7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-926,7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963E1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25534,0</w:t>
            </w:r>
          </w:p>
        </w:tc>
      </w:tr>
      <w:tr w:rsidR="00FE4883" w:rsidRPr="008A013A" w14:paraId="0C1E32BB" w14:textId="77777777" w:rsidTr="00FE4883">
        <w:tc>
          <w:tcPr>
            <w:tcW w:w="660" w:type="dxa"/>
            <w:shd w:val="clear" w:color="000000" w:fill="FFFFFF"/>
            <w:vAlign w:val="center"/>
          </w:tcPr>
          <w:p w14:paraId="5C7C462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9C55B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91C1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BFBC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9E0D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6671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2C72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D3BF7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086BD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9270,5</w:t>
            </w:r>
          </w:p>
        </w:tc>
      </w:tr>
      <w:tr w:rsidR="00FE4883" w:rsidRPr="008A013A" w14:paraId="5D458663" w14:textId="77777777" w:rsidTr="00FE4883">
        <w:tc>
          <w:tcPr>
            <w:tcW w:w="660" w:type="dxa"/>
            <w:shd w:val="clear" w:color="000000" w:fill="FFFFFF"/>
            <w:vAlign w:val="center"/>
          </w:tcPr>
          <w:p w14:paraId="7D8CD68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0E9B1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5F7A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E291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F556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C0D45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3B01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6B6FC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12CC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9270,5</w:t>
            </w:r>
          </w:p>
        </w:tc>
      </w:tr>
      <w:tr w:rsidR="00FE4883" w:rsidRPr="008A013A" w14:paraId="6CD9069C" w14:textId="77777777" w:rsidTr="00FE4883">
        <w:tc>
          <w:tcPr>
            <w:tcW w:w="660" w:type="dxa"/>
            <w:shd w:val="clear" w:color="000000" w:fill="FFFFFF"/>
            <w:vAlign w:val="center"/>
          </w:tcPr>
          <w:p w14:paraId="4F417D5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72A31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2026году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EE66D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906E5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B1F4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F31C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5800000000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29292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C09B1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F6E5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9270,5</w:t>
            </w:r>
          </w:p>
        </w:tc>
      </w:tr>
      <w:tr w:rsidR="00FE4883" w:rsidRPr="008A013A" w14:paraId="1A32C100" w14:textId="77777777" w:rsidTr="00FE4883">
        <w:tc>
          <w:tcPr>
            <w:tcW w:w="660" w:type="dxa"/>
            <w:shd w:val="clear" w:color="000000" w:fill="FFFFFF"/>
            <w:vAlign w:val="center"/>
          </w:tcPr>
          <w:p w14:paraId="5CDF854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0909A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C508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8E855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34B4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4FF1D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5870000000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242B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89C4F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FAD661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9270,5</w:t>
            </w:r>
          </w:p>
        </w:tc>
      </w:tr>
      <w:tr w:rsidR="00FE4883" w:rsidRPr="008A013A" w14:paraId="49CBA3A4" w14:textId="77777777" w:rsidTr="00FE4883">
        <w:tc>
          <w:tcPr>
            <w:tcW w:w="660" w:type="dxa"/>
            <w:shd w:val="clear" w:color="000000" w:fill="FFFFFF"/>
            <w:vAlign w:val="center"/>
          </w:tcPr>
          <w:p w14:paraId="2822D06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AA1CA1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2026 году.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D3E4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FC4D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40C0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B364B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5870062950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E9C4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F1140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E3EB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9270,5</w:t>
            </w:r>
          </w:p>
        </w:tc>
      </w:tr>
      <w:tr w:rsidR="00FE4883" w:rsidRPr="008A013A" w14:paraId="536BF42A" w14:textId="77777777" w:rsidTr="00FE4883">
        <w:tc>
          <w:tcPr>
            <w:tcW w:w="660" w:type="dxa"/>
            <w:shd w:val="clear" w:color="000000" w:fill="FFFFFF"/>
            <w:vAlign w:val="center"/>
          </w:tcPr>
          <w:p w14:paraId="2451ABC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C3721D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1B2D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A0BD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97E9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2D5C6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5870062950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37E6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8398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08D2F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9270,5</w:t>
            </w:r>
          </w:p>
        </w:tc>
      </w:tr>
      <w:tr w:rsidR="00FE4883" w:rsidRPr="008A013A" w14:paraId="25D5121A" w14:textId="77777777" w:rsidTr="00FE4883">
        <w:tc>
          <w:tcPr>
            <w:tcW w:w="660" w:type="dxa"/>
            <w:shd w:val="clear" w:color="000000" w:fill="FFFFFF"/>
            <w:vAlign w:val="center"/>
          </w:tcPr>
          <w:p w14:paraId="6F82DF0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3" w:type="dxa"/>
            <w:shd w:val="clear" w:color="000000" w:fill="FFFFFF"/>
          </w:tcPr>
          <w:p w14:paraId="0AB3CFD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Финансовое управление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F3A18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CC5C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0074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7360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5AC0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A9090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-81727,7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71118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24060,0</w:t>
            </w:r>
          </w:p>
        </w:tc>
      </w:tr>
      <w:tr w:rsidR="00FE4883" w:rsidRPr="008A013A" w14:paraId="28F1FE3D" w14:textId="77777777" w:rsidTr="00FE4883">
        <w:tc>
          <w:tcPr>
            <w:tcW w:w="660" w:type="dxa"/>
            <w:shd w:val="clear" w:color="000000" w:fill="FFFFFF"/>
            <w:vAlign w:val="center"/>
          </w:tcPr>
          <w:p w14:paraId="7A2445A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924D66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3B021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0568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74F4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D53E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9C0FB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B7C714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-545,8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0138C1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22026,7</w:t>
            </w:r>
          </w:p>
        </w:tc>
      </w:tr>
      <w:tr w:rsidR="00FE4883" w:rsidRPr="008A013A" w14:paraId="4580FC1A" w14:textId="77777777" w:rsidTr="00FE4883">
        <w:tc>
          <w:tcPr>
            <w:tcW w:w="660" w:type="dxa"/>
            <w:shd w:val="clear" w:color="000000" w:fill="FFFFFF"/>
            <w:vAlign w:val="center"/>
          </w:tcPr>
          <w:p w14:paraId="66B3204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0E9635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95A30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B9C1E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5993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707A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821B0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8A6F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-545,8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CDB560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22026,7</w:t>
            </w:r>
          </w:p>
        </w:tc>
      </w:tr>
      <w:tr w:rsidR="00FE4883" w:rsidRPr="008A013A" w14:paraId="520722F1" w14:textId="77777777" w:rsidTr="00FE4883">
        <w:tc>
          <w:tcPr>
            <w:tcW w:w="660" w:type="dxa"/>
            <w:shd w:val="clear" w:color="000000" w:fill="FFFFFF"/>
            <w:vAlign w:val="center"/>
          </w:tcPr>
          <w:p w14:paraId="005440F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4C530A" w14:textId="77777777" w:rsidR="00FE4883" w:rsidRPr="008A013A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A1A7947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AB8E6E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83F2B2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025D3E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C017C5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5CD15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-545,8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DD791F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22026,7</w:t>
            </w:r>
          </w:p>
        </w:tc>
      </w:tr>
      <w:tr w:rsidR="00FE4883" w:rsidRPr="008A013A" w14:paraId="1EAD3913" w14:textId="77777777" w:rsidTr="00FE4883">
        <w:tc>
          <w:tcPr>
            <w:tcW w:w="660" w:type="dxa"/>
            <w:shd w:val="clear" w:color="000000" w:fill="FFFFFF"/>
            <w:vAlign w:val="center"/>
          </w:tcPr>
          <w:p w14:paraId="76D4679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9614B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A5B8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976E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6FD6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7EBB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EE417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F652DA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-545,8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79588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22026,7</w:t>
            </w:r>
          </w:p>
        </w:tc>
      </w:tr>
      <w:tr w:rsidR="00FE4883" w:rsidRPr="008A013A" w14:paraId="11EE94A9" w14:textId="77777777" w:rsidTr="00FE4883">
        <w:tc>
          <w:tcPr>
            <w:tcW w:w="660" w:type="dxa"/>
            <w:shd w:val="clear" w:color="000000" w:fill="FFFFFF"/>
            <w:vAlign w:val="center"/>
          </w:tcPr>
          <w:p w14:paraId="76734E4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8E61A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145A4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BFED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F83D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4E4C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CB04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B662DF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-545,8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9FD9FF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22026,7</w:t>
            </w:r>
          </w:p>
        </w:tc>
      </w:tr>
      <w:tr w:rsidR="00FE4883" w:rsidRPr="008A013A" w14:paraId="1C522C27" w14:textId="77777777" w:rsidTr="00FE4883">
        <w:tc>
          <w:tcPr>
            <w:tcW w:w="660" w:type="dxa"/>
            <w:shd w:val="clear" w:color="000000" w:fill="FFFFFF"/>
            <w:vAlign w:val="center"/>
          </w:tcPr>
          <w:p w14:paraId="08C9C74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FEEA4E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389E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41A60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EA46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08DFD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25400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BADF6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-235,8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BC840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17939,9</w:t>
            </w:r>
          </w:p>
        </w:tc>
      </w:tr>
      <w:tr w:rsidR="00FE4883" w:rsidRPr="008A013A" w14:paraId="6C79ED3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774A40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0C6059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D1A2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6686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4948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E68A2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F223B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F5C8B1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C5037D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4086,8</w:t>
            </w:r>
          </w:p>
        </w:tc>
      </w:tr>
      <w:tr w:rsidR="00FE4883" w:rsidRPr="008A013A" w14:paraId="07E45450" w14:textId="77777777" w:rsidTr="00FE4883">
        <w:tc>
          <w:tcPr>
            <w:tcW w:w="660" w:type="dxa"/>
            <w:shd w:val="clear" w:color="000000" w:fill="FFFFFF"/>
            <w:vAlign w:val="center"/>
          </w:tcPr>
          <w:p w14:paraId="1C8E623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D5A04E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7A41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2D89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FF1B0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1549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B198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4D31812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F33F8F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</w:t>
            </w:r>
          </w:p>
        </w:tc>
      </w:tr>
      <w:tr w:rsidR="00FE4883" w:rsidRPr="008A013A" w14:paraId="7E6A178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D83365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DC860B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B329C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FAE97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E9EA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CB36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5F74D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B6248E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492CA5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120,3</w:t>
            </w:r>
          </w:p>
        </w:tc>
      </w:tr>
      <w:tr w:rsidR="00FE4883" w:rsidRPr="008A013A" w14:paraId="6B90AD6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7160D7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40F12F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156DF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BAA9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FA6D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54BD0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7F9F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32822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35C1EC3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120,3</w:t>
            </w:r>
          </w:p>
        </w:tc>
      </w:tr>
      <w:tr w:rsidR="00FE4883" w:rsidRPr="008A013A" w14:paraId="149FA9F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859906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F05919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финансового 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B017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8F6A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02D5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9BA2C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3A66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76E3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211097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120,3</w:t>
            </w:r>
          </w:p>
        </w:tc>
      </w:tr>
      <w:tr w:rsidR="00FE4883" w:rsidRPr="008A013A" w14:paraId="4E51CFB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C47718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BDAD58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3E90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3C82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7316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22A0B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5560000000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1F849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D32F1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765FA5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120,3</w:t>
            </w:r>
          </w:p>
        </w:tc>
      </w:tr>
      <w:tr w:rsidR="00FE4883" w:rsidRPr="008A013A" w14:paraId="2A5D1CC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39AD49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5DA32F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E127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A541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C208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2BCD1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0CFBD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CA12B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3E0D96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120,3</w:t>
            </w:r>
          </w:p>
        </w:tc>
      </w:tr>
      <w:tr w:rsidR="00FE4883" w:rsidRPr="008A013A" w14:paraId="735DEFB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1255CF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16BB6A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4A55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B7F6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885DD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0845A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5560000110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088C5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700</w:t>
            </w:r>
          </w:p>
        </w:tc>
        <w:tc>
          <w:tcPr>
            <w:tcW w:w="1843" w:type="dxa"/>
            <w:shd w:val="clear" w:color="000000" w:fill="FFFFFF"/>
          </w:tcPr>
          <w:p w14:paraId="2A12E8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3272A6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120,3</w:t>
            </w:r>
          </w:p>
        </w:tc>
      </w:tr>
      <w:tr w:rsidR="00FE4883" w:rsidRPr="008A013A" w14:paraId="220BFF0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5C1A0A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3E40C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46E4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AEAD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433A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B2DFE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E7AC2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6920B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-81181,9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BE317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1913,0</w:t>
            </w:r>
          </w:p>
        </w:tc>
      </w:tr>
      <w:tr w:rsidR="00FE4883" w:rsidRPr="008A013A" w14:paraId="54DFF56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14371D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373AEE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808E3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7FF1A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B5BB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6F40C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8162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A5A20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646CAD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FE4883" w:rsidRPr="008A013A" w14:paraId="7F77D98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ED5D70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CA69E8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1D68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4C67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1997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CAF5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1424E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7DA5F7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F8E419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FE4883" w:rsidRPr="008A013A" w14:paraId="3BEB518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3E12AC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032A4D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 xml:space="preserve">Прочие обязательства муниципального образования Кореновский муниципальный район Краснодарского края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EB1E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FE16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B20B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A819F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9D3C7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CABD28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6B7956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FE4883" w:rsidRPr="008A013A" w14:paraId="699F42A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DA3A25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99734C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  <w:p w14:paraId="58D07BFA" w14:textId="77777777" w:rsidR="00FE4883" w:rsidRPr="008A013A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30FC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5F8C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B055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AD55A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5540060030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5F20E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22E91C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9A9DA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FE4883" w:rsidRPr="008A013A" w14:paraId="68CD5E5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DCD981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34FF7B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</w:t>
            </w:r>
          </w:p>
          <w:p w14:paraId="5DDE965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F39B1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5054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BD5A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A4755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5540060030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DB806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</w:tcPr>
          <w:p w14:paraId="47ED2F9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147C13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1500,0</w:t>
            </w:r>
          </w:p>
        </w:tc>
      </w:tr>
      <w:tr w:rsidR="00FE4883" w:rsidRPr="008A013A" w14:paraId="7D82477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9A9CC8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2195B5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D13C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114A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7377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DBC65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F9A76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3CBECE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-81181,9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14BA19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413,0</w:t>
            </w:r>
          </w:p>
        </w:tc>
      </w:tr>
      <w:tr w:rsidR="00FE4883" w:rsidRPr="008A013A" w14:paraId="0C9FCCA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9FC699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36B72B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1D8E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5012B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E470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EB987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E94B4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9EDE3F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-81181,9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64EEB2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413,0</w:t>
            </w:r>
          </w:p>
        </w:tc>
      </w:tr>
      <w:tr w:rsidR="00FE4883" w:rsidRPr="008A013A" w14:paraId="231857F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97BC15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B5252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5F67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1ABE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16D1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966A4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5570000000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1BF90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D1ACF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-81181,9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88E387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413,0</w:t>
            </w:r>
          </w:p>
        </w:tc>
      </w:tr>
      <w:tr w:rsidR="00FE4883" w:rsidRPr="008A013A" w14:paraId="3F2E973C" w14:textId="77777777" w:rsidTr="00FE4883">
        <w:tc>
          <w:tcPr>
            <w:tcW w:w="660" w:type="dxa"/>
            <w:shd w:val="clear" w:color="000000" w:fill="FFFFFF"/>
            <w:vAlign w:val="center"/>
          </w:tcPr>
          <w:p w14:paraId="77F35D7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E54B98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5E45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8D3D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6BF0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EF30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5570000130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51596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83A031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-81181,9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49625A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413,0</w:t>
            </w:r>
          </w:p>
        </w:tc>
      </w:tr>
      <w:tr w:rsidR="00FE4883" w:rsidRPr="008A013A" w14:paraId="7BD3965C" w14:textId="77777777" w:rsidTr="00FE4883">
        <w:tc>
          <w:tcPr>
            <w:tcW w:w="660" w:type="dxa"/>
            <w:shd w:val="clear" w:color="000000" w:fill="FFFFFF"/>
            <w:vAlign w:val="center"/>
          </w:tcPr>
          <w:p w14:paraId="796CBB7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6119A0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20F4F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6208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F500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19E0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5570000130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6D47C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B4D6B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-81181,9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49D911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413,0</w:t>
            </w:r>
          </w:p>
        </w:tc>
      </w:tr>
      <w:tr w:rsidR="00FE4883" w:rsidRPr="008A013A" w14:paraId="79ABF1F6" w14:textId="77777777" w:rsidTr="00FE4883">
        <w:tc>
          <w:tcPr>
            <w:tcW w:w="660" w:type="dxa"/>
            <w:shd w:val="clear" w:color="000000" w:fill="FFFFFF"/>
            <w:vAlign w:val="center"/>
          </w:tcPr>
          <w:p w14:paraId="7F3C4F6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3" w:type="dxa"/>
            <w:shd w:val="clear" w:color="000000" w:fill="FFFFFF"/>
          </w:tcPr>
          <w:p w14:paraId="47BF896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Контрольно - счетная палата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07CE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7980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4660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FC19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7D31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D5B0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+1 115,5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E498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10131,1</w:t>
            </w:r>
          </w:p>
        </w:tc>
      </w:tr>
      <w:tr w:rsidR="00FE4883" w:rsidRPr="008A013A" w14:paraId="3B5D3924" w14:textId="77777777" w:rsidTr="00FE4883">
        <w:tc>
          <w:tcPr>
            <w:tcW w:w="660" w:type="dxa"/>
            <w:shd w:val="clear" w:color="000000" w:fill="FFFFFF"/>
            <w:vAlign w:val="center"/>
          </w:tcPr>
          <w:p w14:paraId="546E665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A5A3C0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2BDB9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3823E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B741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F560A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2E84A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88E5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+1 115,5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2E662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10105,1</w:t>
            </w:r>
          </w:p>
        </w:tc>
      </w:tr>
      <w:tr w:rsidR="00FE4883" w:rsidRPr="008A013A" w14:paraId="4DBD506D" w14:textId="77777777" w:rsidTr="00FE4883">
        <w:tc>
          <w:tcPr>
            <w:tcW w:w="660" w:type="dxa"/>
            <w:shd w:val="clear" w:color="000000" w:fill="FFFFFF"/>
            <w:vAlign w:val="center"/>
          </w:tcPr>
          <w:p w14:paraId="0265EAD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EF7FB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0282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59C5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00AB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FBA76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F4FF9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2A9F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03574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10105,1</w:t>
            </w:r>
          </w:p>
        </w:tc>
      </w:tr>
      <w:tr w:rsidR="00FE4883" w:rsidRPr="008A013A" w14:paraId="70F184D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2C3343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5B650C2" w14:textId="77777777" w:rsidR="00FE4883" w:rsidRPr="008A013A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Руководитель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450035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25FA60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02F7F0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0EE7B78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0376CB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7F13F8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D1F32E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2920,2</w:t>
            </w:r>
          </w:p>
        </w:tc>
      </w:tr>
      <w:tr w:rsidR="00FE4883" w:rsidRPr="008A013A" w14:paraId="4FDD3567" w14:textId="77777777" w:rsidTr="00FE4883">
        <w:trPr>
          <w:trHeight w:val="315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7C82F92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79D82D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B26A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BCA5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1D11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526BB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5620000000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9EF98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7C620D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6E73B5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2920,2</w:t>
            </w:r>
          </w:p>
        </w:tc>
      </w:tr>
      <w:tr w:rsidR="00FE4883" w:rsidRPr="008A013A" w14:paraId="08E534F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456895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6E0593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CADE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B97C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DE77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BABE9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5620000190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D2ED5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C44DA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DE3028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2920,2</w:t>
            </w:r>
          </w:p>
        </w:tc>
      </w:tr>
      <w:tr w:rsidR="00FE4883" w:rsidRPr="008A013A" w14:paraId="4A18025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C2C95B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578154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AD4F4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A447F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6A42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27971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5620000190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807A5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85FD61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+1115,5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A64E5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2920,2</w:t>
            </w:r>
          </w:p>
        </w:tc>
      </w:tr>
      <w:tr w:rsidR="00FE4883" w:rsidRPr="008A013A" w14:paraId="52FE5C7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61FDB2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26CBB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6325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ADBA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DAC3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68392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0A877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9EFB99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B0501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7184,9</w:t>
            </w:r>
          </w:p>
        </w:tc>
      </w:tr>
      <w:tr w:rsidR="00FE4883" w:rsidRPr="008A013A" w14:paraId="621420A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32D818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3CF7C3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DC8E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41FA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32F7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951D4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568D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6D71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B0D62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7184,9</w:t>
            </w:r>
          </w:p>
        </w:tc>
      </w:tr>
      <w:tr w:rsidR="00FE4883" w:rsidRPr="008A013A" w14:paraId="31645A0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935B75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CC7EE3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0B34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1F9A29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DE58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D06B4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555A6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1CE49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1F43A1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7184,9</w:t>
            </w:r>
          </w:p>
        </w:tc>
      </w:tr>
      <w:tr w:rsidR="00FE4883" w:rsidRPr="008A013A" w14:paraId="25F8EAF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1DF36D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B4847C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F562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D642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B7E0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D1A13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C59E7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3020D2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640909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6128,6</w:t>
            </w:r>
          </w:p>
        </w:tc>
      </w:tr>
      <w:tr w:rsidR="00FE4883" w:rsidRPr="008A013A" w14:paraId="4A73F06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95A0EF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EFD1DC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6B50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0B75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954F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019D5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A1C89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3D7301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5D7C3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1032,1</w:t>
            </w:r>
          </w:p>
        </w:tc>
      </w:tr>
      <w:tr w:rsidR="00FE4883" w:rsidRPr="008A013A" w14:paraId="79B03063" w14:textId="77777777" w:rsidTr="00FE4883">
        <w:tc>
          <w:tcPr>
            <w:tcW w:w="660" w:type="dxa"/>
            <w:shd w:val="clear" w:color="000000" w:fill="FFFFFF"/>
            <w:vAlign w:val="center"/>
          </w:tcPr>
          <w:p w14:paraId="5CD95FE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40F04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4E48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E36C0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83D5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8F4D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D99FB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175A0FB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519CBE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24,2</w:t>
            </w:r>
          </w:p>
        </w:tc>
      </w:tr>
      <w:tr w:rsidR="00FE4883" w:rsidRPr="008A013A" w14:paraId="2749813E" w14:textId="77777777" w:rsidTr="00FE4883">
        <w:tc>
          <w:tcPr>
            <w:tcW w:w="660" w:type="dxa"/>
            <w:shd w:val="clear" w:color="000000" w:fill="FFFFFF"/>
            <w:vAlign w:val="center"/>
          </w:tcPr>
          <w:p w14:paraId="773D2D4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0FF5C4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84EF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F378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715B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DDAD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5C02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6E0E38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864D1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FE4883" w:rsidRPr="008A013A" w14:paraId="3C41605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9EFFF5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72381F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3D1C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8874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FB1F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8FA75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7F76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E7A00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7F4252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FE4883" w:rsidRPr="008A013A" w14:paraId="1BA21A7C" w14:textId="77777777" w:rsidTr="00FE4883">
        <w:tc>
          <w:tcPr>
            <w:tcW w:w="660" w:type="dxa"/>
            <w:shd w:val="clear" w:color="000000" w:fill="FFFFFF"/>
            <w:vAlign w:val="center"/>
          </w:tcPr>
          <w:p w14:paraId="3319E56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81E38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9018B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5F08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DCD6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E2E02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615C4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1A621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31414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FE4883" w:rsidRPr="008A013A" w14:paraId="61314B45" w14:textId="77777777" w:rsidTr="00FE4883">
        <w:tc>
          <w:tcPr>
            <w:tcW w:w="660" w:type="dxa"/>
            <w:shd w:val="clear" w:color="000000" w:fill="FFFFFF"/>
            <w:vAlign w:val="center"/>
          </w:tcPr>
          <w:p w14:paraId="34DECAC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163C4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13B0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618C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4D0F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C4BC1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15500D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50E68B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4D3ECD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FE4883" w:rsidRPr="008A013A" w14:paraId="386F1E63" w14:textId="77777777" w:rsidTr="00FE4883">
        <w:tc>
          <w:tcPr>
            <w:tcW w:w="660" w:type="dxa"/>
            <w:shd w:val="clear" w:color="000000" w:fill="FFFFFF"/>
            <w:vAlign w:val="center"/>
          </w:tcPr>
          <w:p w14:paraId="3B21702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D7889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9EEF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5E9B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8989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A61B7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C9B6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265FA3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D3C96B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FE4883" w:rsidRPr="008A013A" w14:paraId="64C9C5E0" w14:textId="77777777" w:rsidTr="00FE4883">
        <w:tc>
          <w:tcPr>
            <w:tcW w:w="660" w:type="dxa"/>
            <w:shd w:val="clear" w:color="000000" w:fill="FFFFFF"/>
            <w:vAlign w:val="center"/>
          </w:tcPr>
          <w:p w14:paraId="19ED8B0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FAE42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C0EB1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B6FB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D858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ED14A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5720000190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17F3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77D6C46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38881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26,0</w:t>
            </w:r>
          </w:p>
        </w:tc>
      </w:tr>
      <w:tr w:rsidR="00FE4883" w:rsidRPr="008A013A" w14:paraId="15B16589" w14:textId="77777777" w:rsidTr="00FE4883">
        <w:tc>
          <w:tcPr>
            <w:tcW w:w="660" w:type="dxa"/>
            <w:shd w:val="clear" w:color="000000" w:fill="FFFFFF"/>
            <w:vAlign w:val="center"/>
          </w:tcPr>
          <w:p w14:paraId="2BB9155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83" w:type="dxa"/>
            <w:shd w:val="clear" w:color="000000" w:fill="FFFFFF"/>
          </w:tcPr>
          <w:p w14:paraId="7673905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74C0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0714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AE2D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30965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908D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681F3F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7821B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17176,3</w:t>
            </w:r>
          </w:p>
        </w:tc>
      </w:tr>
      <w:tr w:rsidR="00FE4883" w:rsidRPr="008A013A" w14:paraId="4DA29B4A" w14:textId="77777777" w:rsidTr="00FE4883">
        <w:tc>
          <w:tcPr>
            <w:tcW w:w="660" w:type="dxa"/>
            <w:shd w:val="clear" w:color="000000" w:fill="FFFFFF"/>
            <w:vAlign w:val="center"/>
          </w:tcPr>
          <w:p w14:paraId="5190F14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8495E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97744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790E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2AE4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29A720F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A1694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F55416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4BBA48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7528,6</w:t>
            </w:r>
          </w:p>
        </w:tc>
      </w:tr>
      <w:tr w:rsidR="00FE4883" w:rsidRPr="008A013A" w14:paraId="4391F5EE" w14:textId="77777777" w:rsidTr="00FE4883">
        <w:tc>
          <w:tcPr>
            <w:tcW w:w="660" w:type="dxa"/>
            <w:shd w:val="clear" w:color="000000" w:fill="FFFFFF"/>
            <w:vAlign w:val="center"/>
          </w:tcPr>
          <w:p w14:paraId="722C491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7FCBDB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606DE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940B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8756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17CADC" w14:textId="77777777" w:rsidR="00FE4883" w:rsidRPr="008A013A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CCE1BE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A127AA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1F79EB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7528,6</w:t>
            </w:r>
          </w:p>
        </w:tc>
      </w:tr>
      <w:tr w:rsidR="00FE4883" w:rsidRPr="008A013A" w14:paraId="3849D970" w14:textId="77777777" w:rsidTr="00FE4883">
        <w:tc>
          <w:tcPr>
            <w:tcW w:w="660" w:type="dxa"/>
            <w:shd w:val="clear" w:color="000000" w:fill="FFFFFF"/>
            <w:vAlign w:val="center"/>
          </w:tcPr>
          <w:p w14:paraId="51947EB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8CDB806" w14:textId="77777777" w:rsidR="00FE4883" w:rsidRPr="008A013A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 земельных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19A8F5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736C43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0D1517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EEE986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D818F2D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E5E6E7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7C193A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7528,6</w:t>
            </w:r>
          </w:p>
        </w:tc>
      </w:tr>
      <w:tr w:rsidR="00FE4883" w:rsidRPr="008A013A" w14:paraId="619A074A" w14:textId="77777777" w:rsidTr="00FE4883">
        <w:tc>
          <w:tcPr>
            <w:tcW w:w="660" w:type="dxa"/>
            <w:shd w:val="clear" w:color="000000" w:fill="FFFFFF"/>
            <w:vAlign w:val="center"/>
          </w:tcPr>
          <w:p w14:paraId="042775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8E20A8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BBF7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0A24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3492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EB6A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17231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4D79F8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F105BA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7528,6</w:t>
            </w:r>
          </w:p>
        </w:tc>
      </w:tr>
      <w:tr w:rsidR="00FE4883" w:rsidRPr="008A013A" w14:paraId="1DBBB64F" w14:textId="77777777" w:rsidTr="00FE4883">
        <w:trPr>
          <w:trHeight w:val="535"/>
        </w:trPr>
        <w:tc>
          <w:tcPr>
            <w:tcW w:w="660" w:type="dxa"/>
            <w:shd w:val="clear" w:color="000000" w:fill="FFFFFF"/>
            <w:vAlign w:val="center"/>
          </w:tcPr>
          <w:p w14:paraId="6D167D1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2C8F78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2CDB8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1ED1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65E4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F70F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21DF0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90933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26BD44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7528,6</w:t>
            </w:r>
          </w:p>
        </w:tc>
      </w:tr>
      <w:tr w:rsidR="00FE4883" w:rsidRPr="008A013A" w14:paraId="62411326" w14:textId="77777777" w:rsidTr="00FE4883">
        <w:tc>
          <w:tcPr>
            <w:tcW w:w="660" w:type="dxa"/>
            <w:shd w:val="clear" w:color="000000" w:fill="FFFFFF"/>
            <w:vAlign w:val="center"/>
          </w:tcPr>
          <w:p w14:paraId="454DC61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B5F45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6C10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C165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6199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346F3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40536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704E93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73744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7134,6</w:t>
            </w:r>
          </w:p>
        </w:tc>
      </w:tr>
      <w:tr w:rsidR="00FE4883" w:rsidRPr="008A013A" w14:paraId="45A21896" w14:textId="77777777" w:rsidTr="00FE4883">
        <w:tc>
          <w:tcPr>
            <w:tcW w:w="660" w:type="dxa"/>
            <w:shd w:val="clear" w:color="000000" w:fill="FFFFFF"/>
            <w:vAlign w:val="center"/>
          </w:tcPr>
          <w:p w14:paraId="7588719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E7AB76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DB96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3AFD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2E83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C6D9B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E2C8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3E270B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DE85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394,0</w:t>
            </w:r>
          </w:p>
        </w:tc>
      </w:tr>
      <w:tr w:rsidR="00FE4883" w:rsidRPr="008A013A" w14:paraId="78B23C81" w14:textId="77777777" w:rsidTr="00FE4883">
        <w:tc>
          <w:tcPr>
            <w:tcW w:w="660" w:type="dxa"/>
            <w:shd w:val="clear" w:color="000000" w:fill="FFFFFF"/>
            <w:vAlign w:val="center"/>
          </w:tcPr>
          <w:p w14:paraId="7696116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62761C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DE1D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717EED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337B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E229B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B955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124B7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9A0B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9647,7</w:t>
            </w:r>
          </w:p>
        </w:tc>
      </w:tr>
      <w:tr w:rsidR="00FE4883" w:rsidRPr="008A013A" w14:paraId="38534AFA" w14:textId="77777777" w:rsidTr="00FE4883">
        <w:tc>
          <w:tcPr>
            <w:tcW w:w="660" w:type="dxa"/>
            <w:shd w:val="clear" w:color="000000" w:fill="FFFFFF"/>
            <w:vAlign w:val="center"/>
          </w:tcPr>
          <w:p w14:paraId="68C825A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58B2F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D64B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1D45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F876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D6FF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02DC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CB57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BD9A9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9647,7</w:t>
            </w:r>
          </w:p>
        </w:tc>
      </w:tr>
      <w:tr w:rsidR="00FE4883" w:rsidRPr="008A013A" w14:paraId="4C10AD72" w14:textId="77777777" w:rsidTr="00FE4883">
        <w:tc>
          <w:tcPr>
            <w:tcW w:w="660" w:type="dxa"/>
            <w:shd w:val="clear" w:color="000000" w:fill="FFFFFF"/>
            <w:vAlign w:val="center"/>
          </w:tcPr>
          <w:p w14:paraId="6E70332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686E2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E56FD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5652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9BF7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651C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F063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1A79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6B941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9647,7</w:t>
            </w:r>
          </w:p>
        </w:tc>
      </w:tr>
      <w:tr w:rsidR="00FE4883" w:rsidRPr="008A013A" w14:paraId="58018A37" w14:textId="77777777" w:rsidTr="00FE4883">
        <w:tc>
          <w:tcPr>
            <w:tcW w:w="660" w:type="dxa"/>
            <w:shd w:val="clear" w:color="000000" w:fill="FFFFFF"/>
            <w:vAlign w:val="center"/>
          </w:tcPr>
          <w:p w14:paraId="36DAD1F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B6E67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AB48A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39A7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D150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2130F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033FA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52479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35F3F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9647,7</w:t>
            </w:r>
          </w:p>
        </w:tc>
      </w:tr>
      <w:tr w:rsidR="00FE4883" w:rsidRPr="008A013A" w14:paraId="577B9760" w14:textId="77777777" w:rsidTr="00FE4883">
        <w:tc>
          <w:tcPr>
            <w:tcW w:w="660" w:type="dxa"/>
            <w:shd w:val="clear" w:color="000000" w:fill="FFFFFF"/>
            <w:vAlign w:val="center"/>
          </w:tcPr>
          <w:p w14:paraId="4E20534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2852F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049F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6AF1A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0C50A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23490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59F62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E84D8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98111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9647,7</w:t>
            </w:r>
          </w:p>
        </w:tc>
      </w:tr>
      <w:tr w:rsidR="00FE4883" w:rsidRPr="008A013A" w14:paraId="469046C9" w14:textId="77777777" w:rsidTr="00FE4883">
        <w:tc>
          <w:tcPr>
            <w:tcW w:w="660" w:type="dxa"/>
            <w:shd w:val="clear" w:color="000000" w:fill="FFFFFF"/>
            <w:vAlign w:val="center"/>
          </w:tcPr>
          <w:p w14:paraId="3B6B1D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745AFF9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77CA4C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CAE892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A49074D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A9DBC8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561541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1E38DF5" w14:textId="77777777" w:rsidR="00FE4883" w:rsidRPr="008A013A" w:rsidRDefault="00FE4883" w:rsidP="00FE4883">
            <w:pPr>
              <w:jc w:val="center"/>
            </w:pPr>
            <w:r w:rsidRPr="008A013A"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1C9D229" w14:textId="77777777" w:rsidR="00FE4883" w:rsidRPr="008A013A" w:rsidRDefault="00FE4883" w:rsidP="00FE4883">
            <w:pPr>
              <w:jc w:val="center"/>
            </w:pPr>
            <w:r w:rsidRPr="008A013A">
              <w:t>2895,9</w:t>
            </w:r>
          </w:p>
        </w:tc>
      </w:tr>
      <w:tr w:rsidR="00FE4883" w:rsidRPr="008A013A" w14:paraId="54BA5A4C" w14:textId="77777777" w:rsidTr="00FE4883">
        <w:tc>
          <w:tcPr>
            <w:tcW w:w="660" w:type="dxa"/>
            <w:shd w:val="clear" w:color="000000" w:fill="FFFFFF"/>
            <w:vAlign w:val="center"/>
          </w:tcPr>
          <w:p w14:paraId="27F8695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FEDB35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05620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8D74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C44F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12032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3939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D585A86" w14:textId="77777777" w:rsidR="00FE4883" w:rsidRPr="008A013A" w:rsidRDefault="00FE4883" w:rsidP="00FE4883">
            <w:pPr>
              <w:jc w:val="center"/>
            </w:pPr>
            <w:r w:rsidRPr="008A013A">
              <w:t>+1000,0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195A3D1" w14:textId="77777777" w:rsidR="00FE4883" w:rsidRPr="008A013A" w:rsidRDefault="00FE4883" w:rsidP="00FE4883">
            <w:pPr>
              <w:jc w:val="center"/>
            </w:pPr>
            <w:r w:rsidRPr="008A013A">
              <w:t>2895,9</w:t>
            </w:r>
          </w:p>
        </w:tc>
      </w:tr>
      <w:tr w:rsidR="00FE4883" w:rsidRPr="008A013A" w14:paraId="022F46C7" w14:textId="77777777" w:rsidTr="00FE4883">
        <w:tc>
          <w:tcPr>
            <w:tcW w:w="660" w:type="dxa"/>
            <w:shd w:val="clear" w:color="000000" w:fill="FFFFFF"/>
            <w:vAlign w:val="center"/>
          </w:tcPr>
          <w:p w14:paraId="0C26F97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83" w:type="dxa"/>
            <w:shd w:val="clear" w:color="000000" w:fill="FFFFFF"/>
          </w:tcPr>
          <w:p w14:paraId="4E3E0F1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Субсидии на организацию выполнения комплексных кадастровых работ и утверждения карты-плана территорий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D6E284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BCBC04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85CC0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F11C03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06101S3500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5CC4F0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A013C6D" w14:textId="77777777" w:rsidR="00FE4883" w:rsidRPr="008A013A" w:rsidRDefault="00FE4883" w:rsidP="00FE4883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77FCEF" w14:textId="77777777" w:rsidR="00FE4883" w:rsidRPr="008A013A" w:rsidRDefault="00FE4883" w:rsidP="00FE4883">
            <w:pPr>
              <w:jc w:val="center"/>
            </w:pPr>
            <w:r w:rsidRPr="008A013A">
              <w:t>6751,8</w:t>
            </w:r>
          </w:p>
        </w:tc>
      </w:tr>
      <w:tr w:rsidR="00FE4883" w:rsidRPr="008A013A" w14:paraId="6F52EE5E" w14:textId="77777777" w:rsidTr="00FE4883">
        <w:tc>
          <w:tcPr>
            <w:tcW w:w="660" w:type="dxa"/>
            <w:shd w:val="clear" w:color="000000" w:fill="FFFFFF"/>
            <w:vAlign w:val="center"/>
          </w:tcPr>
          <w:p w14:paraId="6ABAED9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03AE8D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038F86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921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A5AE1F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D1595B4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01D0E4D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06101S3500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5BAA02D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2</w:t>
            </w:r>
            <w:r w:rsidRPr="008A01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039FB019" w14:textId="77777777" w:rsidR="00FE4883" w:rsidRPr="008A013A" w:rsidRDefault="00FE4883" w:rsidP="00FE4883">
            <w:pPr>
              <w:jc w:val="center"/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0336914" w14:textId="77777777" w:rsidR="00FE4883" w:rsidRPr="008A013A" w:rsidRDefault="00FE4883" w:rsidP="00FE4883">
            <w:pPr>
              <w:jc w:val="center"/>
            </w:pPr>
            <w:r w:rsidRPr="008A013A">
              <w:t>6751,8</w:t>
            </w:r>
          </w:p>
        </w:tc>
      </w:tr>
      <w:tr w:rsidR="00FE4883" w:rsidRPr="008A013A" w14:paraId="51CA219F" w14:textId="77777777" w:rsidTr="00FE4883">
        <w:tc>
          <w:tcPr>
            <w:tcW w:w="660" w:type="dxa"/>
            <w:shd w:val="clear" w:color="000000" w:fill="FFFFFF"/>
            <w:vAlign w:val="center"/>
          </w:tcPr>
          <w:p w14:paraId="5B8F7EA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3" w:type="dxa"/>
            <w:shd w:val="clear" w:color="000000" w:fill="FFFFFF"/>
          </w:tcPr>
          <w:p w14:paraId="2AFA220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Управление образования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F87F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41F4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4425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6528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5CD80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7D1D9DD" w14:textId="77777777" w:rsidR="00FE4883" w:rsidRPr="008A013A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A013A">
              <w:rPr>
                <w:b/>
                <w:color w:val="000000"/>
                <w:sz w:val="24"/>
                <w:szCs w:val="24"/>
              </w:rPr>
              <w:t>+12129,2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9FB40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2094943,2</w:t>
            </w:r>
          </w:p>
        </w:tc>
      </w:tr>
      <w:tr w:rsidR="00FE4883" w:rsidRPr="008A013A" w14:paraId="5849AFB1" w14:textId="77777777" w:rsidTr="00FE4883">
        <w:tc>
          <w:tcPr>
            <w:tcW w:w="660" w:type="dxa"/>
            <w:shd w:val="clear" w:color="000000" w:fill="FFFFFF"/>
            <w:vAlign w:val="center"/>
          </w:tcPr>
          <w:p w14:paraId="5278A9A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A10494C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D8D1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DECD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B909C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5D597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2D0F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AFEA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+12129,2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4B253E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2019989,5</w:t>
            </w:r>
          </w:p>
        </w:tc>
      </w:tr>
      <w:tr w:rsidR="00FE4883" w:rsidRPr="008A013A" w14:paraId="01A257C0" w14:textId="77777777" w:rsidTr="00FE4883">
        <w:tc>
          <w:tcPr>
            <w:tcW w:w="660" w:type="dxa"/>
            <w:shd w:val="clear" w:color="000000" w:fill="FFFFFF"/>
            <w:vAlign w:val="center"/>
          </w:tcPr>
          <w:p w14:paraId="1DE603E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C3160C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5AAF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1148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1FBD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BF08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0B129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78C8A2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59C20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633907,0</w:t>
            </w:r>
          </w:p>
        </w:tc>
      </w:tr>
      <w:tr w:rsidR="00FE4883" w:rsidRPr="008A013A" w14:paraId="78D880C9" w14:textId="77777777" w:rsidTr="00FE4883">
        <w:tc>
          <w:tcPr>
            <w:tcW w:w="660" w:type="dxa"/>
            <w:shd w:val="clear" w:color="000000" w:fill="FFFFFF"/>
            <w:vAlign w:val="center"/>
          </w:tcPr>
          <w:p w14:paraId="4C0D122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7D4A5E" w14:textId="77777777" w:rsidR="00FE4883" w:rsidRPr="008A013A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9AB6F0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68F746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CE2E2FD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2AE457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386D50A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6A7CF0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EBD224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633907,0</w:t>
            </w:r>
          </w:p>
        </w:tc>
      </w:tr>
      <w:tr w:rsidR="00FE4883" w:rsidRPr="008A013A" w14:paraId="7FBDB4DD" w14:textId="77777777" w:rsidTr="00FE4883">
        <w:tc>
          <w:tcPr>
            <w:tcW w:w="660" w:type="dxa"/>
            <w:shd w:val="clear" w:color="000000" w:fill="FFFFFF"/>
            <w:vAlign w:val="center"/>
          </w:tcPr>
          <w:p w14:paraId="24D1A96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A5D0DD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EE9C6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75E5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E5F5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30F7B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3F9A6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B79C1F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913981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628043,0</w:t>
            </w:r>
          </w:p>
        </w:tc>
      </w:tr>
      <w:tr w:rsidR="00FE4883" w:rsidRPr="008A013A" w14:paraId="2F7A5775" w14:textId="77777777" w:rsidTr="00FE4883">
        <w:tc>
          <w:tcPr>
            <w:tcW w:w="660" w:type="dxa"/>
            <w:shd w:val="clear" w:color="000000" w:fill="FFFFFF"/>
            <w:vAlign w:val="center"/>
          </w:tcPr>
          <w:p w14:paraId="2BD089A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A3EBAB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8EDF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1CED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D1F5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B550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ED48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06BC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96DAC5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628043,0</w:t>
            </w:r>
          </w:p>
        </w:tc>
      </w:tr>
      <w:tr w:rsidR="00FE4883" w:rsidRPr="008A013A" w14:paraId="04C6F93C" w14:textId="77777777" w:rsidTr="00FE4883">
        <w:tc>
          <w:tcPr>
            <w:tcW w:w="660" w:type="dxa"/>
            <w:shd w:val="clear" w:color="000000" w:fill="FFFFFF"/>
            <w:vAlign w:val="center"/>
          </w:tcPr>
          <w:p w14:paraId="0379FE0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A12C97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C827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B2C0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87DD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D4D4D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99FA7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EEE0A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2DF2C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200852,7</w:t>
            </w:r>
          </w:p>
        </w:tc>
      </w:tr>
      <w:tr w:rsidR="00FE4883" w:rsidRPr="008A013A" w14:paraId="123019ED" w14:textId="77777777" w:rsidTr="00FE4883">
        <w:tc>
          <w:tcPr>
            <w:tcW w:w="660" w:type="dxa"/>
            <w:shd w:val="clear" w:color="000000" w:fill="FFFFFF"/>
            <w:vAlign w:val="center"/>
          </w:tcPr>
          <w:p w14:paraId="605436D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9C8608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72BB1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4BE7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07A4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13A8E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6B87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E2F332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3CA47C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200852,7</w:t>
            </w:r>
          </w:p>
        </w:tc>
      </w:tr>
      <w:tr w:rsidR="00FE4883" w:rsidRPr="008A013A" w14:paraId="6044EA24" w14:textId="77777777" w:rsidTr="00FE4883">
        <w:tc>
          <w:tcPr>
            <w:tcW w:w="660" w:type="dxa"/>
            <w:shd w:val="clear" w:color="000000" w:fill="FFFFFF"/>
            <w:vAlign w:val="center"/>
          </w:tcPr>
          <w:p w14:paraId="5A5F45E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409A09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6263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7DB0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E617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2E8A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8124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86FB4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06510D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891,7</w:t>
            </w:r>
          </w:p>
        </w:tc>
      </w:tr>
      <w:tr w:rsidR="00FE4883" w:rsidRPr="008A013A" w14:paraId="5ADF98C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ED74A9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455185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F9460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3E82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1B62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49159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72323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A0728C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FB3AC2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891,7</w:t>
            </w:r>
          </w:p>
        </w:tc>
      </w:tr>
      <w:tr w:rsidR="00FE4883" w:rsidRPr="008A013A" w14:paraId="44D6080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EF3D61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B69101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9C07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DD259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F71E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D589F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EE13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75FCAB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F0115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426298,6</w:t>
            </w:r>
          </w:p>
        </w:tc>
      </w:tr>
      <w:tr w:rsidR="00FE4883" w:rsidRPr="008A013A" w14:paraId="09211B76" w14:textId="77777777" w:rsidTr="00FE4883">
        <w:tc>
          <w:tcPr>
            <w:tcW w:w="660" w:type="dxa"/>
            <w:shd w:val="clear" w:color="000000" w:fill="FFFFFF"/>
            <w:vAlign w:val="center"/>
          </w:tcPr>
          <w:p w14:paraId="61FFC5A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4E2C8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0DF1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E3B0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FC78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A374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CBCD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E986FA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9017CE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426298,6</w:t>
            </w:r>
          </w:p>
        </w:tc>
      </w:tr>
      <w:tr w:rsidR="00FE4883" w:rsidRPr="008A013A" w14:paraId="75D5C5C3" w14:textId="77777777" w:rsidTr="00FE4883">
        <w:tc>
          <w:tcPr>
            <w:tcW w:w="660" w:type="dxa"/>
            <w:shd w:val="clear" w:color="000000" w:fill="FFFFFF"/>
            <w:vAlign w:val="center"/>
          </w:tcPr>
          <w:p w14:paraId="56272F2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849726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образовательного процесса"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4B644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60DC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F599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61E8F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62FF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9E71B0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205DC0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4834,9</w:t>
            </w:r>
          </w:p>
        </w:tc>
      </w:tr>
      <w:tr w:rsidR="00FE4883" w:rsidRPr="008A013A" w14:paraId="35EE11D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510BAE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DDF33D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D5A0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79E6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960E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6B121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45D57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BE0730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A8771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4834,9</w:t>
            </w:r>
          </w:p>
        </w:tc>
      </w:tr>
      <w:tr w:rsidR="00FE4883" w:rsidRPr="008A013A" w14:paraId="6BDCD00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92E2B9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B4AD6D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2186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392D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8657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6CC79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D6C56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35B7E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7DE07C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4834,9</w:t>
            </w:r>
          </w:p>
        </w:tc>
      </w:tr>
      <w:tr w:rsidR="00FE4883" w:rsidRPr="008A013A" w14:paraId="1C9F90EE" w14:textId="77777777" w:rsidTr="00FE4883">
        <w:tc>
          <w:tcPr>
            <w:tcW w:w="660" w:type="dxa"/>
            <w:shd w:val="clear" w:color="000000" w:fill="FFFFFF"/>
            <w:vAlign w:val="center"/>
          </w:tcPr>
          <w:p w14:paraId="112596F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A1DC72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6E88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6437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9B1F8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B9BE4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6A440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65777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488BBF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4834,9</w:t>
            </w:r>
          </w:p>
        </w:tc>
      </w:tr>
      <w:tr w:rsidR="00FE4883" w:rsidRPr="008A013A" w14:paraId="02CA4ABE" w14:textId="77777777" w:rsidTr="00FE4883">
        <w:trPr>
          <w:trHeight w:val="431"/>
        </w:trPr>
        <w:tc>
          <w:tcPr>
            <w:tcW w:w="660" w:type="dxa"/>
            <w:shd w:val="clear" w:color="000000" w:fill="FFFFFF"/>
            <w:vAlign w:val="center"/>
          </w:tcPr>
          <w:p w14:paraId="3087B5A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150B48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2AE9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93B66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CB86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8FC07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B5BE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259656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A92F4E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1 029,1</w:t>
            </w:r>
          </w:p>
        </w:tc>
      </w:tr>
      <w:tr w:rsidR="00FE4883" w:rsidRPr="008A013A" w14:paraId="43E348BD" w14:textId="77777777" w:rsidTr="00FE4883">
        <w:trPr>
          <w:trHeight w:val="431"/>
        </w:trPr>
        <w:tc>
          <w:tcPr>
            <w:tcW w:w="660" w:type="dxa"/>
            <w:shd w:val="clear" w:color="000000" w:fill="FFFFFF"/>
            <w:vAlign w:val="center"/>
          </w:tcPr>
          <w:p w14:paraId="25A202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335EBA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9DDC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21FA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9CFA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43E2D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5C2A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AE6351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C8FCE1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1 029,1</w:t>
            </w:r>
          </w:p>
        </w:tc>
      </w:tr>
      <w:tr w:rsidR="00FE4883" w:rsidRPr="008A013A" w14:paraId="6355312B" w14:textId="77777777" w:rsidTr="00FE4883">
        <w:trPr>
          <w:trHeight w:val="431"/>
        </w:trPr>
        <w:tc>
          <w:tcPr>
            <w:tcW w:w="660" w:type="dxa"/>
            <w:shd w:val="clear" w:color="000000" w:fill="FFFFFF"/>
            <w:vAlign w:val="center"/>
          </w:tcPr>
          <w:p w14:paraId="016A4D7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2A505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05883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EBF7A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CB82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62F5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8290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EE1F7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43A157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100</w:t>
            </w:r>
            <w:r w:rsidRPr="008A013A">
              <w:rPr>
                <w:sz w:val="24"/>
                <w:szCs w:val="24"/>
              </w:rPr>
              <w:t>,0</w:t>
            </w:r>
          </w:p>
        </w:tc>
      </w:tr>
      <w:tr w:rsidR="00FE4883" w:rsidRPr="008A013A" w14:paraId="386A182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64C236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1F6E5A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37D5438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8DA3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C694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4B6A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44E25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9AB37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88AC51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B8F3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8A013A" w14:paraId="2D7851DE" w14:textId="77777777" w:rsidTr="00FE4883">
        <w:tc>
          <w:tcPr>
            <w:tcW w:w="660" w:type="dxa"/>
            <w:shd w:val="clear" w:color="000000" w:fill="FFFFFF"/>
            <w:vAlign w:val="center"/>
          </w:tcPr>
          <w:p w14:paraId="592C9EB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FD21F4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0611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2C9E7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C440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E183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859F6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840E9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D3ECE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929,1</w:t>
            </w:r>
          </w:p>
        </w:tc>
      </w:tr>
      <w:tr w:rsidR="00FE4883" w:rsidRPr="008A013A" w14:paraId="2AB18FD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BE969F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49425E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7E75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8072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ACD6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BB577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BC002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501C976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E81D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929,1</w:t>
            </w:r>
          </w:p>
        </w:tc>
      </w:tr>
      <w:tr w:rsidR="00FE4883" w:rsidRPr="008A013A" w14:paraId="56CAD77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8E80ED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98DF88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83B2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677E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7C76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7DFCA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F7B37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01CA4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+16188,8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0BA513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1188433,9</w:t>
            </w:r>
          </w:p>
        </w:tc>
      </w:tr>
      <w:tr w:rsidR="00FE4883" w:rsidRPr="008A013A" w14:paraId="12B9589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EB8CF5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2F61D2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C9735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5B2C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B969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9068B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13EE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6BD977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+16188,8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269DFB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1187433,9</w:t>
            </w:r>
          </w:p>
        </w:tc>
      </w:tr>
      <w:tr w:rsidR="00FE4883" w:rsidRPr="008A013A" w14:paraId="3BA87AA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B874C4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087047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C2D8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F07C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DC91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FB850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CF894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757D00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ED4FA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998812,8</w:t>
            </w:r>
          </w:p>
        </w:tc>
      </w:tr>
      <w:tr w:rsidR="00FE4883" w:rsidRPr="008A013A" w14:paraId="5DBFF82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975288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EA0020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  <w:p w14:paraId="4B79C71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D798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EFB48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2861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D30F2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D87B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F5920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F06E2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926455,2</w:t>
            </w:r>
          </w:p>
        </w:tc>
      </w:tr>
      <w:tr w:rsidR="00FE4883" w:rsidRPr="008A013A" w14:paraId="053A57D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89F225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BF461D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59EB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9E97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371C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148F2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67DD8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4F97B0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F1D30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147854,1</w:t>
            </w:r>
          </w:p>
        </w:tc>
      </w:tr>
      <w:tr w:rsidR="00FE4883" w:rsidRPr="008A013A" w14:paraId="6297BCA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A489CD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EB58D6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5FE12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1450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69FD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23F98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CBD2A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01AD0C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FC8BA1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147854,1</w:t>
            </w:r>
          </w:p>
        </w:tc>
      </w:tr>
      <w:tr w:rsidR="00FE4883" w:rsidRPr="008A013A" w14:paraId="51BACD84" w14:textId="77777777" w:rsidTr="00FE4883">
        <w:tc>
          <w:tcPr>
            <w:tcW w:w="660" w:type="dxa"/>
            <w:shd w:val="clear" w:color="000000" w:fill="FFFFFF"/>
            <w:vAlign w:val="center"/>
          </w:tcPr>
          <w:p w14:paraId="722C2FC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319D1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E6547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80CE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6EB5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26662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290F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63DCF5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486E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2906,9</w:t>
            </w:r>
          </w:p>
        </w:tc>
      </w:tr>
      <w:tr w:rsidR="00FE4883" w:rsidRPr="008A013A" w14:paraId="4BCAAFA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66B1E3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673E97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7D07C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3AC2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538E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8ADCA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F3F1D2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34F178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C4630C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2906,9</w:t>
            </w:r>
          </w:p>
        </w:tc>
      </w:tr>
      <w:tr w:rsidR="00FE4883" w:rsidRPr="008A013A" w14:paraId="4F5CAFE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9C1F76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13C304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D1537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FF72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C593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9AF57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6C3FF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8389D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F07F55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772272,5</w:t>
            </w:r>
          </w:p>
        </w:tc>
      </w:tr>
      <w:tr w:rsidR="00FE4883" w:rsidRPr="008A013A" w14:paraId="70B3914F" w14:textId="77777777" w:rsidTr="00FE4883">
        <w:tc>
          <w:tcPr>
            <w:tcW w:w="660" w:type="dxa"/>
            <w:shd w:val="clear" w:color="000000" w:fill="FFFFFF"/>
            <w:vAlign w:val="center"/>
          </w:tcPr>
          <w:p w14:paraId="31D3FBF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C76198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BE58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4FC4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D35BD8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B4DA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3806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A70BD4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21AFEF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772272,5</w:t>
            </w:r>
          </w:p>
        </w:tc>
      </w:tr>
      <w:tr w:rsidR="00FE4883" w:rsidRPr="008A013A" w14:paraId="36B96B1C" w14:textId="77777777" w:rsidTr="00FE4883">
        <w:tc>
          <w:tcPr>
            <w:tcW w:w="660" w:type="dxa"/>
            <w:shd w:val="clear" w:color="000000" w:fill="FFFFFF"/>
            <w:vAlign w:val="center"/>
          </w:tcPr>
          <w:p w14:paraId="33DA662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C8DDA1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F431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17BA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85692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C33A2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0110162500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F722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AEB9E5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C265C8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3421,7</w:t>
            </w:r>
          </w:p>
        </w:tc>
      </w:tr>
      <w:tr w:rsidR="00FE4883" w:rsidRPr="008A013A" w14:paraId="3824EF3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24EDB8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6479E8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2499A9DE" w14:textId="77777777" w:rsidR="00FE4883" w:rsidRPr="008A013A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61667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94B4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CC9D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FC639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0110162500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2A4D4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2886857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B9F62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3421,7</w:t>
            </w:r>
          </w:p>
        </w:tc>
      </w:tr>
      <w:tr w:rsidR="00FE4883" w:rsidRPr="008A013A" w14:paraId="78DF225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BF8E70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6C46C5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7CE2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1992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192F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B48C4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011Ю651790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1BA16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B02B42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C5B5D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5011,9</w:t>
            </w:r>
          </w:p>
        </w:tc>
      </w:tr>
      <w:tr w:rsidR="00FE4883" w:rsidRPr="008A013A" w14:paraId="530C892E" w14:textId="77777777" w:rsidTr="00FE4883">
        <w:tc>
          <w:tcPr>
            <w:tcW w:w="660" w:type="dxa"/>
            <w:shd w:val="clear" w:color="000000" w:fill="FFFFFF"/>
            <w:vAlign w:val="center"/>
          </w:tcPr>
          <w:p w14:paraId="23349CB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46D45A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субвенции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1575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4F4F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B068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ACA3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011Ю651790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1B22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E15FE0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CBE7EA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5011,9</w:t>
            </w:r>
          </w:p>
        </w:tc>
      </w:tr>
      <w:tr w:rsidR="00FE4883" w:rsidRPr="008A013A" w14:paraId="11AE04C6" w14:textId="77777777" w:rsidTr="00FE4883">
        <w:tc>
          <w:tcPr>
            <w:tcW w:w="660" w:type="dxa"/>
            <w:shd w:val="clear" w:color="000000" w:fill="FFFFFF"/>
            <w:vAlign w:val="center"/>
          </w:tcPr>
          <w:p w14:paraId="22F7876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D11234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8408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33EF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7F57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519E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011Ю653032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A44B8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975EE0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3A3FC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67345,7</w:t>
            </w:r>
          </w:p>
        </w:tc>
      </w:tr>
      <w:tr w:rsidR="00FE4883" w:rsidRPr="008A013A" w14:paraId="31B6DD9B" w14:textId="77777777" w:rsidTr="00FE4883">
        <w:trPr>
          <w:trHeight w:val="1399"/>
        </w:trPr>
        <w:tc>
          <w:tcPr>
            <w:tcW w:w="660" w:type="dxa"/>
            <w:shd w:val="clear" w:color="000000" w:fill="FFFFFF"/>
            <w:vAlign w:val="center"/>
          </w:tcPr>
          <w:p w14:paraId="5BF9D20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9FC50C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субвенции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B3DF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91F8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099A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6A17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011Ю653032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D1C7E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92A14C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E6CDF1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67345,7</w:t>
            </w:r>
          </w:p>
        </w:tc>
      </w:tr>
      <w:tr w:rsidR="00FE4883" w:rsidRPr="008A013A" w14:paraId="0477F397" w14:textId="77777777" w:rsidTr="00FE4883">
        <w:tc>
          <w:tcPr>
            <w:tcW w:w="660" w:type="dxa"/>
            <w:shd w:val="clear" w:color="000000" w:fill="FFFFFF"/>
            <w:vAlign w:val="center"/>
          </w:tcPr>
          <w:p w14:paraId="4F6046F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8F72C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 xml:space="preserve">Обеспечение образовательного процесса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9324E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EA01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419F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D90BC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AAD3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769A4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+16188,8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909B52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184107,0</w:t>
            </w:r>
          </w:p>
        </w:tc>
      </w:tr>
      <w:tr w:rsidR="00FE4883" w:rsidRPr="008A013A" w14:paraId="3308C7AC" w14:textId="77777777" w:rsidTr="00FE4883">
        <w:tc>
          <w:tcPr>
            <w:tcW w:w="660" w:type="dxa"/>
            <w:shd w:val="clear" w:color="000000" w:fill="FFFFFF"/>
            <w:vAlign w:val="center"/>
          </w:tcPr>
          <w:p w14:paraId="08C8878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004FFB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D210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7CEF6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DC38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0772F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7621A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9A9D2A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+16188,8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304324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184107,0</w:t>
            </w:r>
          </w:p>
        </w:tc>
      </w:tr>
      <w:tr w:rsidR="00FE4883" w:rsidRPr="008A013A" w14:paraId="19619AED" w14:textId="77777777" w:rsidTr="00FE4883">
        <w:tc>
          <w:tcPr>
            <w:tcW w:w="660" w:type="dxa"/>
            <w:shd w:val="clear" w:color="000000" w:fill="FFFFFF"/>
            <w:vAlign w:val="center"/>
          </w:tcPr>
          <w:p w14:paraId="72E0E61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8E769E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D5A3B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F5BE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87EE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DDA79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6FE8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D38CF9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+16188,8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780F5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56117,6</w:t>
            </w:r>
          </w:p>
        </w:tc>
      </w:tr>
      <w:tr w:rsidR="00FE4883" w:rsidRPr="008A013A" w14:paraId="617D175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081427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9DF132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EE0B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4EE6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F8B3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9002B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67FBA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D3135E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+16188,8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3EEF6C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56117,6</w:t>
            </w:r>
          </w:p>
        </w:tc>
      </w:tr>
      <w:tr w:rsidR="00FE4883" w:rsidRPr="008A013A" w14:paraId="2D453CE2" w14:textId="77777777" w:rsidTr="00FE4883">
        <w:tc>
          <w:tcPr>
            <w:tcW w:w="660" w:type="dxa"/>
            <w:shd w:val="clear" w:color="000000" w:fill="FFFFFF"/>
            <w:vAlign w:val="center"/>
          </w:tcPr>
          <w:p w14:paraId="16F62F0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D776DD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BCED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E87E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5985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667B1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0120162370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302F1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2F172D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CF92F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25322,9</w:t>
            </w:r>
          </w:p>
        </w:tc>
      </w:tr>
      <w:tr w:rsidR="00FE4883" w:rsidRPr="008A013A" w14:paraId="52E4D7B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43D84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09E59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B923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95A8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6732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00165A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0120162370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0A57B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781BFC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7A793F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25322,9</w:t>
            </w:r>
          </w:p>
        </w:tc>
      </w:tr>
      <w:tr w:rsidR="00FE4883" w:rsidRPr="008A013A" w14:paraId="12A5859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034E8B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8D08EC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401F0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7B50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CFF4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6E369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0120163540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D5BEA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365F7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2F8ECE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1418,5</w:t>
            </w:r>
          </w:p>
        </w:tc>
      </w:tr>
      <w:tr w:rsidR="00FE4883" w:rsidRPr="008A013A" w14:paraId="3DCE030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3025DE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CDA1ACC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42EB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602C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A727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B9CAF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0120163540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4F4C1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CB87F9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02C1B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1418,5</w:t>
            </w:r>
          </w:p>
        </w:tc>
      </w:tr>
      <w:tr w:rsidR="00FE4883" w:rsidRPr="008A013A" w14:paraId="014F9E6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35758A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8F08CC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F54A7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DB055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CC49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82494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01201L3042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E6276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7191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9DBD38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88141,5</w:t>
            </w:r>
          </w:p>
        </w:tc>
      </w:tr>
      <w:tr w:rsidR="00FE4883" w:rsidRPr="008A013A" w14:paraId="2670B03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67C37F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67C168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796B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1341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BCE76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D0689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01201L3042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EC587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6AE28B1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FFE362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88141,5</w:t>
            </w:r>
          </w:p>
        </w:tc>
      </w:tr>
      <w:tr w:rsidR="00FE4883" w:rsidRPr="008A013A" w14:paraId="4CACBDB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C25085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3BDF40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489F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2EA4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5B12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EA3E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01201S3550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776AC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ED439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EC091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13 106,5</w:t>
            </w:r>
          </w:p>
        </w:tc>
      </w:tr>
      <w:tr w:rsidR="00FE4883" w:rsidRPr="008A013A" w14:paraId="69045421" w14:textId="77777777" w:rsidTr="00FE4883">
        <w:tc>
          <w:tcPr>
            <w:tcW w:w="660" w:type="dxa"/>
            <w:shd w:val="clear" w:color="000000" w:fill="FFFFFF"/>
            <w:vAlign w:val="center"/>
          </w:tcPr>
          <w:p w14:paraId="19F81C6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E65A6D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BDFA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50C6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EBF7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7F99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01201S3550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D39C7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CB2925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A3B9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13 106,5</w:t>
            </w:r>
          </w:p>
        </w:tc>
      </w:tr>
      <w:tr w:rsidR="00FE4883" w:rsidRPr="008A013A" w14:paraId="3B34F263" w14:textId="77777777" w:rsidTr="00FE4883">
        <w:tc>
          <w:tcPr>
            <w:tcW w:w="660" w:type="dxa"/>
            <w:shd w:val="clear" w:color="000000" w:fill="FFFFFF"/>
            <w:vAlign w:val="center"/>
          </w:tcPr>
          <w:p w14:paraId="661C733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C7C0CA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DFDFAB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3884A8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9FBC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11E31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E6C16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3B9211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36A3C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4 514,1</w:t>
            </w:r>
          </w:p>
        </w:tc>
      </w:tr>
      <w:tr w:rsidR="00FE4883" w:rsidRPr="008A013A" w14:paraId="07DF26F1" w14:textId="77777777" w:rsidTr="00FE4883">
        <w:tc>
          <w:tcPr>
            <w:tcW w:w="660" w:type="dxa"/>
            <w:shd w:val="clear" w:color="000000" w:fill="FFFFFF"/>
            <w:vAlign w:val="center"/>
          </w:tcPr>
          <w:p w14:paraId="7943A08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72F9D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Оказание социальной поддержки педагогам образовательных учреждений 1муниципального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FE89F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465E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B279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1E1E6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242CF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80DC8C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DCC78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4 514,1</w:t>
            </w:r>
          </w:p>
        </w:tc>
      </w:tr>
      <w:tr w:rsidR="00FE4883" w:rsidRPr="008A013A" w14:paraId="6E694E70" w14:textId="77777777" w:rsidTr="00FE4883">
        <w:tc>
          <w:tcPr>
            <w:tcW w:w="660" w:type="dxa"/>
            <w:shd w:val="clear" w:color="000000" w:fill="FFFFFF"/>
            <w:vAlign w:val="center"/>
          </w:tcPr>
          <w:p w14:paraId="16E595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094526B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52A90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0623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971B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125C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265B4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2D07A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F0E40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1 270,0</w:t>
            </w:r>
          </w:p>
        </w:tc>
      </w:tr>
      <w:tr w:rsidR="00FE4883" w:rsidRPr="008A013A" w14:paraId="2E2D1BBC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8F313B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048ACD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1BD8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47AE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F175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C3FF1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C28C99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03CA135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551C5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1 270,0</w:t>
            </w:r>
          </w:p>
        </w:tc>
      </w:tr>
      <w:tr w:rsidR="00FE4883" w:rsidRPr="008A013A" w14:paraId="7D38A813" w14:textId="77777777" w:rsidTr="00FE4883">
        <w:tc>
          <w:tcPr>
            <w:tcW w:w="660" w:type="dxa"/>
            <w:shd w:val="clear" w:color="000000" w:fill="FFFFFF"/>
            <w:vAlign w:val="center"/>
          </w:tcPr>
          <w:p w14:paraId="138DC4F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C98D5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3F63F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DEB11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0AAD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AB186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8627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09E8EE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DDC73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3 244,1</w:t>
            </w:r>
          </w:p>
        </w:tc>
      </w:tr>
      <w:tr w:rsidR="00FE4883" w:rsidRPr="008A013A" w14:paraId="087C0C5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194D5D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5DD6DF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AD00E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C330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17DD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7A51B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4266E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16A88A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F09728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3 244,1</w:t>
            </w:r>
          </w:p>
        </w:tc>
      </w:tr>
      <w:tr w:rsidR="00FE4883" w:rsidRPr="008A013A" w14:paraId="5E9A2A70" w14:textId="77777777" w:rsidTr="00FE4883">
        <w:tc>
          <w:tcPr>
            <w:tcW w:w="660" w:type="dxa"/>
            <w:shd w:val="clear" w:color="000000" w:fill="FFFFFF"/>
            <w:vAlign w:val="center"/>
          </w:tcPr>
          <w:p w14:paraId="19F2819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62F7E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«Реализация  инициативных  проектов 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ACCC4D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A82B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A7D3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3700F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1600000000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1B0C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C712C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2925C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8A013A" w14:paraId="066E60E5" w14:textId="77777777" w:rsidTr="00FE4883">
        <w:tc>
          <w:tcPr>
            <w:tcW w:w="660" w:type="dxa"/>
            <w:shd w:val="clear" w:color="000000" w:fill="FFFFFF"/>
            <w:vAlign w:val="center"/>
          </w:tcPr>
          <w:p w14:paraId="5B5AF5E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B98C2B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729C8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EAD9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59E5F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7C34C4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1610000000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A522D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D9F4BA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25A66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8A013A" w14:paraId="626ACFCA" w14:textId="77777777" w:rsidTr="00FE4883">
        <w:tc>
          <w:tcPr>
            <w:tcW w:w="660" w:type="dxa"/>
            <w:shd w:val="clear" w:color="000000" w:fill="FFFFFF"/>
            <w:vAlign w:val="center"/>
          </w:tcPr>
          <w:p w14:paraId="5387D4C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CFAE13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F9EA5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38DFF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F471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A2D3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1610100000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8B2C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31407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83629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8A013A" w14:paraId="4A66A656" w14:textId="77777777" w:rsidTr="00FE4883">
        <w:tc>
          <w:tcPr>
            <w:tcW w:w="660" w:type="dxa"/>
            <w:shd w:val="clear" w:color="000000" w:fill="FFFFFF"/>
            <w:vAlign w:val="center"/>
          </w:tcPr>
          <w:p w14:paraId="36B25F6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4030F9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47AFD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5782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354F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52659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38CB3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D83CE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EA5D19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8A013A" w14:paraId="687071F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F07FD3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08A2E3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1C3B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26E5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3F2A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B5149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1610110050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88750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A309A5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9E640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8A013A" w14:paraId="111D1D76" w14:textId="77777777" w:rsidTr="00FE4883">
        <w:tc>
          <w:tcPr>
            <w:tcW w:w="660" w:type="dxa"/>
            <w:shd w:val="clear" w:color="000000" w:fill="FFFFFF"/>
            <w:vAlign w:val="center"/>
          </w:tcPr>
          <w:p w14:paraId="3CD173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A41A8B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F165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E1A2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23E6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474E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986A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363A0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-1783,1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C5DAF5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90248,2</w:t>
            </w:r>
          </w:p>
        </w:tc>
      </w:tr>
      <w:tr w:rsidR="00FE4883" w:rsidRPr="008A013A" w14:paraId="137137DC" w14:textId="77777777" w:rsidTr="00FE4883">
        <w:tc>
          <w:tcPr>
            <w:tcW w:w="660" w:type="dxa"/>
            <w:shd w:val="clear" w:color="000000" w:fill="FFFFFF"/>
            <w:vAlign w:val="center"/>
          </w:tcPr>
          <w:p w14:paraId="250004D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CC5B4AC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B0EF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EC19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191E2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BE51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5298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A9973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-1783,1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81BF41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90248,2</w:t>
            </w:r>
          </w:p>
        </w:tc>
      </w:tr>
      <w:tr w:rsidR="00FE4883" w:rsidRPr="008A013A" w14:paraId="287B070D" w14:textId="77777777" w:rsidTr="00FE4883">
        <w:tc>
          <w:tcPr>
            <w:tcW w:w="660" w:type="dxa"/>
            <w:shd w:val="clear" w:color="000000" w:fill="FFFFFF"/>
            <w:vAlign w:val="center"/>
          </w:tcPr>
          <w:p w14:paraId="7978AA4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29E20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D003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12035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BFC4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F320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844DE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52AF39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-1783,1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CFA85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90248,2</w:t>
            </w:r>
          </w:p>
        </w:tc>
      </w:tr>
      <w:tr w:rsidR="00FE4883" w:rsidRPr="008A013A" w14:paraId="0C15CB00" w14:textId="77777777" w:rsidTr="00FE4883">
        <w:tc>
          <w:tcPr>
            <w:tcW w:w="660" w:type="dxa"/>
            <w:shd w:val="clear" w:color="000000" w:fill="FFFFFF"/>
            <w:vAlign w:val="center"/>
          </w:tcPr>
          <w:p w14:paraId="12CA3C9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3832F8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C3B4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E8A8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894BE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5518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4A8AD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14:paraId="2624774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-1783,1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0071A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61025,2</w:t>
            </w:r>
          </w:p>
        </w:tc>
      </w:tr>
      <w:tr w:rsidR="00FE4883" w:rsidRPr="008A013A" w14:paraId="46C2D950" w14:textId="77777777" w:rsidTr="00FE4883">
        <w:tc>
          <w:tcPr>
            <w:tcW w:w="660" w:type="dxa"/>
            <w:shd w:val="clear" w:color="000000" w:fill="FFFFFF"/>
            <w:vAlign w:val="center"/>
          </w:tcPr>
          <w:p w14:paraId="3B19679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8A8B6B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77868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705A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4FDD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FCA2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F37FC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5079459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-1783,1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76E8A7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61025,2</w:t>
            </w:r>
          </w:p>
        </w:tc>
      </w:tr>
      <w:tr w:rsidR="00FE4883" w:rsidRPr="008A013A" w14:paraId="6CEFFA7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C17A2F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1D47DF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F1D7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DBC7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9733A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48C57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0E19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2F8975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D2A42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14811,9</w:t>
            </w:r>
          </w:p>
        </w:tc>
      </w:tr>
      <w:tr w:rsidR="00FE4883" w:rsidRPr="008A013A" w14:paraId="4266575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D690EC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2680CC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C01C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2514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836B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C571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t>0110100591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9D76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ADDE1E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D2F15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14811,9</w:t>
            </w:r>
          </w:p>
        </w:tc>
      </w:tr>
      <w:tr w:rsidR="00FE4883" w:rsidRPr="008A013A" w14:paraId="78D2020B" w14:textId="77777777" w:rsidTr="00FE4883">
        <w:tc>
          <w:tcPr>
            <w:tcW w:w="660" w:type="dxa"/>
            <w:shd w:val="clear" w:color="000000" w:fill="FFFFFF"/>
            <w:vAlign w:val="center"/>
          </w:tcPr>
          <w:p w14:paraId="6B3163E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0D31AD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BA9117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5CDC0D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A729725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1D37AA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0ED4AB4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A579BF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E07B5B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14</w:t>
            </w:r>
            <w:r w:rsidRPr="008A013A">
              <w:rPr>
                <w:color w:val="000000"/>
                <w:sz w:val="24"/>
                <w:szCs w:val="24"/>
              </w:rPr>
              <w:t xml:space="preserve"> 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411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E4883" w:rsidRPr="008A013A" w14:paraId="4BF12B29" w14:textId="77777777" w:rsidTr="00FE4883">
        <w:tc>
          <w:tcPr>
            <w:tcW w:w="660" w:type="dxa"/>
            <w:shd w:val="clear" w:color="000000" w:fill="FFFFFF"/>
            <w:vAlign w:val="center"/>
          </w:tcPr>
          <w:p w14:paraId="2BA5496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EFE7D96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424DD08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402100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3EAD1A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783AFCF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rPr>
                <w:lang w:val="en-US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FC9196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6</w:t>
            </w:r>
            <w:r w:rsidRPr="008A01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shd w:val="clear" w:color="000000" w:fill="FFFFFF"/>
          </w:tcPr>
          <w:p w14:paraId="2169E4D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67D9CB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A013A">
              <w:rPr>
                <w:color w:val="000000"/>
                <w:sz w:val="24"/>
                <w:szCs w:val="24"/>
                <w:lang w:val="en-US"/>
              </w:rPr>
              <w:t>14</w:t>
            </w:r>
            <w:r w:rsidRPr="008A013A">
              <w:rPr>
                <w:color w:val="000000"/>
                <w:sz w:val="24"/>
                <w:szCs w:val="24"/>
              </w:rPr>
              <w:t xml:space="preserve"> 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411</w:t>
            </w:r>
            <w:r w:rsidRPr="008A013A">
              <w:rPr>
                <w:color w:val="000000"/>
                <w:sz w:val="24"/>
                <w:szCs w:val="24"/>
              </w:rPr>
              <w:t>,</w:t>
            </w:r>
            <w:r w:rsidRPr="008A013A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E4883" w:rsidRPr="008A013A" w14:paraId="4B4D2E9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E119D4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4CBC7C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8BAB6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DEA4F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E7AC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2E37A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BE3AE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B1144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C6434E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8A013A" w14:paraId="0C763FCB" w14:textId="77777777" w:rsidTr="00FE4883">
        <w:tc>
          <w:tcPr>
            <w:tcW w:w="660" w:type="dxa"/>
            <w:shd w:val="clear" w:color="000000" w:fill="FFFFFF"/>
            <w:vAlign w:val="center"/>
          </w:tcPr>
          <w:p w14:paraId="6B025AE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4666B9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 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83B77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68E5D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45D2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AB519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6553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92F69E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FF3A8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8A013A" w14:paraId="622047EA" w14:textId="77777777" w:rsidTr="00FE4883">
        <w:tc>
          <w:tcPr>
            <w:tcW w:w="660" w:type="dxa"/>
            <w:shd w:val="clear" w:color="000000" w:fill="FFFFFF"/>
            <w:vAlign w:val="center"/>
          </w:tcPr>
          <w:p w14:paraId="2F79F8E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54FA66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 xml:space="preserve">Меры социальной поддержки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BB016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4FF5A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8F9C5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6DE1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967CC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E2DE7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224A02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8A013A" w14:paraId="039C0126" w14:textId="77777777" w:rsidTr="00FE4883">
        <w:trPr>
          <w:trHeight w:val="349"/>
        </w:trPr>
        <w:tc>
          <w:tcPr>
            <w:tcW w:w="660" w:type="dxa"/>
            <w:shd w:val="clear" w:color="000000" w:fill="FFFFFF"/>
            <w:vAlign w:val="center"/>
          </w:tcPr>
          <w:p w14:paraId="0B73B6C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13695F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6237F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F013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230C2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69637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E26C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86901C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F7702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8A013A" w14:paraId="6B493D05" w14:textId="77777777" w:rsidTr="00FE4883">
        <w:trPr>
          <w:trHeight w:val="429"/>
        </w:trPr>
        <w:tc>
          <w:tcPr>
            <w:tcW w:w="660" w:type="dxa"/>
            <w:shd w:val="clear" w:color="000000" w:fill="FFFFFF"/>
            <w:vAlign w:val="center"/>
          </w:tcPr>
          <w:p w14:paraId="12E4BF2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C855B4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0ADF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401E9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E16DD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C40217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0140169120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514A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0B6CDE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00643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8A013A" w14:paraId="4708927D" w14:textId="77777777" w:rsidTr="00FE4883">
        <w:trPr>
          <w:trHeight w:val="323"/>
        </w:trPr>
        <w:tc>
          <w:tcPr>
            <w:tcW w:w="660" w:type="dxa"/>
            <w:shd w:val="clear" w:color="000000" w:fill="FFFFFF"/>
            <w:vAlign w:val="center"/>
          </w:tcPr>
          <w:p w14:paraId="73B6DD5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955CABD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4F8B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5B31AD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3190B76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2D97C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0140169120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8BAF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5E0194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1369BE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8A013A" w14:paraId="6C0C4E1B" w14:textId="77777777" w:rsidTr="00FE4883">
        <w:tc>
          <w:tcPr>
            <w:tcW w:w="660" w:type="dxa"/>
            <w:shd w:val="clear" w:color="000000" w:fill="FFFFFF"/>
            <w:vAlign w:val="center"/>
          </w:tcPr>
          <w:p w14:paraId="2EE8928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B4981E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E0984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3515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820D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941F5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266FB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3C128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-2276,5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444520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107311,4</w:t>
            </w:r>
          </w:p>
        </w:tc>
      </w:tr>
      <w:tr w:rsidR="00FE4883" w:rsidRPr="008A013A" w14:paraId="7B9F6CC1" w14:textId="77777777" w:rsidTr="00FE4883">
        <w:tc>
          <w:tcPr>
            <w:tcW w:w="660" w:type="dxa"/>
            <w:shd w:val="clear" w:color="000000" w:fill="FFFFFF"/>
            <w:vAlign w:val="center"/>
          </w:tcPr>
          <w:p w14:paraId="2F1D410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05517B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B7C98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E80E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7AAD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71BE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9F097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vAlign w:val="center"/>
          </w:tcPr>
          <w:p w14:paraId="3D3BAEA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-2276,5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A7A63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107311,4</w:t>
            </w:r>
          </w:p>
        </w:tc>
      </w:tr>
      <w:tr w:rsidR="00FE4883" w:rsidRPr="008A013A" w14:paraId="0CEBF65A" w14:textId="77777777" w:rsidTr="00FE4883">
        <w:tc>
          <w:tcPr>
            <w:tcW w:w="660" w:type="dxa"/>
            <w:shd w:val="clear" w:color="000000" w:fill="FFFFFF"/>
            <w:vAlign w:val="center"/>
          </w:tcPr>
          <w:p w14:paraId="2E1C28D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9579C5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115A6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69F52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92853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B2452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7F5B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vAlign w:val="center"/>
          </w:tcPr>
          <w:p w14:paraId="5FDCFF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C3308F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9532,5</w:t>
            </w:r>
          </w:p>
        </w:tc>
      </w:tr>
      <w:tr w:rsidR="00FE4883" w:rsidRPr="008A013A" w14:paraId="406AAA9C" w14:textId="77777777" w:rsidTr="00FE4883">
        <w:tc>
          <w:tcPr>
            <w:tcW w:w="660" w:type="dxa"/>
            <w:shd w:val="clear" w:color="000000" w:fill="FFFFFF"/>
            <w:vAlign w:val="center"/>
          </w:tcPr>
          <w:p w14:paraId="53568F8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ACCBD5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B881B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9206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0139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9FE980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1C2D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vAlign w:val="center"/>
          </w:tcPr>
          <w:p w14:paraId="4F0393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46565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7813,9</w:t>
            </w:r>
          </w:p>
        </w:tc>
      </w:tr>
      <w:tr w:rsidR="00FE4883" w:rsidRPr="008A013A" w14:paraId="6D0F4D29" w14:textId="77777777" w:rsidTr="00FE4883">
        <w:tc>
          <w:tcPr>
            <w:tcW w:w="660" w:type="dxa"/>
            <w:shd w:val="clear" w:color="000000" w:fill="FFFFFF"/>
            <w:vAlign w:val="center"/>
          </w:tcPr>
          <w:p w14:paraId="571FF13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F74F2C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9311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90933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10E1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AE4B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C876A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1FF00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EC3152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996,8</w:t>
            </w:r>
          </w:p>
        </w:tc>
      </w:tr>
      <w:tr w:rsidR="00FE4883" w:rsidRPr="008A013A" w14:paraId="46D61D20" w14:textId="77777777" w:rsidTr="00FE4883">
        <w:tc>
          <w:tcPr>
            <w:tcW w:w="660" w:type="dxa"/>
            <w:shd w:val="clear" w:color="000000" w:fill="FFFFFF"/>
            <w:vAlign w:val="center"/>
          </w:tcPr>
          <w:p w14:paraId="7F100F7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62EEFF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1B8FA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7E22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FB4D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0CD475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E3695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F1A87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7D739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996,8</w:t>
            </w:r>
          </w:p>
        </w:tc>
      </w:tr>
      <w:tr w:rsidR="00FE4883" w:rsidRPr="008A013A" w14:paraId="3F06A7F2" w14:textId="77777777" w:rsidTr="00FE4883">
        <w:trPr>
          <w:trHeight w:val="385"/>
        </w:trPr>
        <w:tc>
          <w:tcPr>
            <w:tcW w:w="660" w:type="dxa"/>
            <w:shd w:val="clear" w:color="000000" w:fill="FFFFFF"/>
            <w:vAlign w:val="center"/>
          </w:tcPr>
          <w:p w14:paraId="1F28414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5CDC7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381B5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2ABE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E748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D3F6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1B168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E00F5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DA9E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3770,5</w:t>
            </w:r>
          </w:p>
        </w:tc>
      </w:tr>
      <w:tr w:rsidR="00FE4883" w:rsidRPr="008A013A" w14:paraId="6628F7F9" w14:textId="77777777" w:rsidTr="00FE4883">
        <w:trPr>
          <w:trHeight w:val="539"/>
        </w:trPr>
        <w:tc>
          <w:tcPr>
            <w:tcW w:w="660" w:type="dxa"/>
            <w:shd w:val="clear" w:color="000000" w:fill="FFFFFF"/>
            <w:vAlign w:val="center"/>
          </w:tcPr>
          <w:p w14:paraId="7D65B8D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720134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A4F8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E744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2D54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A1BC3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0110110590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3801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D8E865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C510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3770,5</w:t>
            </w:r>
          </w:p>
        </w:tc>
      </w:tr>
      <w:tr w:rsidR="00FE4883" w:rsidRPr="008A013A" w14:paraId="5AF050D1" w14:textId="77777777" w:rsidTr="00FE4883">
        <w:trPr>
          <w:trHeight w:val="465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4CBDEB4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CF85BF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EBC8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83264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6163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329F4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0110163110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BA4390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62C7A7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63E9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3046,6</w:t>
            </w:r>
          </w:p>
        </w:tc>
      </w:tr>
      <w:tr w:rsidR="00FE4883" w:rsidRPr="008A013A" w14:paraId="1F9E382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0594BA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CB80476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8FDE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5AF16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EC4F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FC3A1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0110163110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F1C3F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69AEC42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A907D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3046,6</w:t>
            </w:r>
          </w:p>
        </w:tc>
      </w:tr>
      <w:tr w:rsidR="00FE4883" w:rsidRPr="008A013A" w14:paraId="5292C1A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3DD8FA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5DDD9A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AF4CF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C4E7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ED22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C55F1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011Ю650500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82FB5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965AC7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C9606E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1718,6</w:t>
            </w:r>
          </w:p>
        </w:tc>
      </w:tr>
      <w:tr w:rsidR="00FE4883" w:rsidRPr="008A013A" w14:paraId="06A7BA8F" w14:textId="77777777" w:rsidTr="00FE4883">
        <w:trPr>
          <w:trHeight w:val="1140"/>
        </w:trPr>
        <w:tc>
          <w:tcPr>
            <w:tcW w:w="660" w:type="dxa"/>
            <w:shd w:val="clear" w:color="000000" w:fill="FFFFFF"/>
            <w:vAlign w:val="center"/>
          </w:tcPr>
          <w:p w14:paraId="631CDEE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59FB0E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A51C9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9B21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5029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E5F45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011Ю650500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7E71A6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7ED59A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795534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1718,6</w:t>
            </w:r>
          </w:p>
        </w:tc>
      </w:tr>
      <w:tr w:rsidR="00FE4883" w:rsidRPr="008A013A" w14:paraId="2A2C9551" w14:textId="77777777" w:rsidTr="00FE4883">
        <w:tc>
          <w:tcPr>
            <w:tcW w:w="660" w:type="dxa"/>
            <w:shd w:val="clear" w:color="000000" w:fill="FFFFFF"/>
            <w:vAlign w:val="center"/>
          </w:tcPr>
          <w:p w14:paraId="6BACC08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D6337A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25A49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BE98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DD49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24C29C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EA504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E1700C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-2276,5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38681C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14230,5</w:t>
            </w:r>
          </w:p>
        </w:tc>
      </w:tr>
      <w:tr w:rsidR="00FE4883" w:rsidRPr="008A013A" w14:paraId="1E64B8B5" w14:textId="77777777" w:rsidTr="00FE4883">
        <w:tc>
          <w:tcPr>
            <w:tcW w:w="660" w:type="dxa"/>
            <w:shd w:val="clear" w:color="000000" w:fill="FFFFFF"/>
            <w:vAlign w:val="center"/>
          </w:tcPr>
          <w:p w14:paraId="0B6913D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92B5A5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F3605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7C66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D7E6F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9B75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50451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B010E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-2276,5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A843EA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14230,5</w:t>
            </w:r>
          </w:p>
        </w:tc>
      </w:tr>
      <w:tr w:rsidR="00FE4883" w:rsidRPr="008A013A" w14:paraId="752F089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90EC4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833D4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D377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895E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094E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F0250C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6E2E3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94CD79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-2276,5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F6FC0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82,5</w:t>
            </w:r>
          </w:p>
        </w:tc>
      </w:tr>
      <w:tr w:rsidR="00FE4883" w:rsidRPr="008A013A" w14:paraId="685F19F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86921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445A85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F5868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BF0D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746A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E1CA8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C778B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13C69D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-2276,5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5B4E91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0</w:t>
            </w:r>
          </w:p>
        </w:tc>
      </w:tr>
      <w:tr w:rsidR="00FE4883" w:rsidRPr="008A013A" w14:paraId="0B53D1B0" w14:textId="77777777" w:rsidTr="00FE4883">
        <w:tc>
          <w:tcPr>
            <w:tcW w:w="660" w:type="dxa"/>
            <w:shd w:val="clear" w:color="000000" w:fill="FFFFFF"/>
            <w:vAlign w:val="center"/>
          </w:tcPr>
          <w:p w14:paraId="2373967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60DBA8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2D76F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DEBFF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1AC25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238A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277DA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B0CF6E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B684CB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82,5</w:t>
            </w:r>
          </w:p>
        </w:tc>
      </w:tr>
      <w:tr w:rsidR="00FE4883" w:rsidRPr="008A013A" w14:paraId="1831456B" w14:textId="77777777" w:rsidTr="00FE4883">
        <w:tc>
          <w:tcPr>
            <w:tcW w:w="660" w:type="dxa"/>
            <w:shd w:val="clear" w:color="000000" w:fill="FFFFFF"/>
            <w:vAlign w:val="center"/>
          </w:tcPr>
          <w:p w14:paraId="29A0122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CE5F58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092A3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A44DE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4C6D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C0EF3B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</w:t>
            </w:r>
            <w:r w:rsidRPr="008A013A">
              <w:rPr>
                <w:sz w:val="24"/>
                <w:szCs w:val="24"/>
                <w:lang w:val="en-US"/>
              </w:rPr>
              <w:t>S</w:t>
            </w:r>
            <w:r w:rsidRPr="008A013A">
              <w:rPr>
                <w:sz w:val="24"/>
                <w:szCs w:val="24"/>
              </w:rPr>
              <w:t>0460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A9B7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DF5B19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ABBAF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14148,0</w:t>
            </w:r>
          </w:p>
        </w:tc>
      </w:tr>
      <w:tr w:rsidR="00FE4883" w:rsidRPr="008A013A" w14:paraId="658AEB3F" w14:textId="77777777" w:rsidTr="00FE4883">
        <w:tc>
          <w:tcPr>
            <w:tcW w:w="660" w:type="dxa"/>
            <w:shd w:val="clear" w:color="000000" w:fill="FFFFFF"/>
            <w:vAlign w:val="center"/>
          </w:tcPr>
          <w:p w14:paraId="3540D49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29747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8659C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D242A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F6C5E2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64C6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01201</w:t>
            </w:r>
            <w:r w:rsidRPr="008A013A">
              <w:rPr>
                <w:sz w:val="24"/>
                <w:szCs w:val="24"/>
                <w:lang w:val="en-US"/>
              </w:rPr>
              <w:t>S</w:t>
            </w:r>
            <w:r w:rsidRPr="008A013A">
              <w:rPr>
                <w:sz w:val="24"/>
                <w:szCs w:val="24"/>
              </w:rPr>
              <w:t>0460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1934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610024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F3313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14148,0</w:t>
            </w:r>
          </w:p>
        </w:tc>
      </w:tr>
      <w:tr w:rsidR="00FE4883" w:rsidRPr="008A013A" w14:paraId="6E0F957A" w14:textId="77777777" w:rsidTr="00FE4883">
        <w:tc>
          <w:tcPr>
            <w:tcW w:w="660" w:type="dxa"/>
            <w:shd w:val="clear" w:color="000000" w:fill="FFFFFF"/>
            <w:vAlign w:val="center"/>
          </w:tcPr>
          <w:p w14:paraId="1D6FB90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2197BD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реализации муниципальной  программы и прочие мероприятия.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6B183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12C5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3354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649FF1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FCCDA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0F74BF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A2A912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83548,4</w:t>
            </w:r>
          </w:p>
        </w:tc>
      </w:tr>
      <w:tr w:rsidR="00FE4883" w:rsidRPr="008A013A" w14:paraId="444D5497" w14:textId="77777777" w:rsidTr="00FE4883">
        <w:tc>
          <w:tcPr>
            <w:tcW w:w="660" w:type="dxa"/>
            <w:shd w:val="clear" w:color="000000" w:fill="FFFFFF"/>
            <w:vAlign w:val="center"/>
          </w:tcPr>
          <w:p w14:paraId="66E6636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F7F560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1449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C64B4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6CB3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1D77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74AC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B035FC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7EA35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83548,4</w:t>
            </w:r>
          </w:p>
        </w:tc>
      </w:tr>
      <w:tr w:rsidR="00FE4883" w:rsidRPr="008A013A" w14:paraId="27D55CBA" w14:textId="77777777" w:rsidTr="00FE4883">
        <w:tc>
          <w:tcPr>
            <w:tcW w:w="660" w:type="dxa"/>
            <w:shd w:val="clear" w:color="000000" w:fill="FFFFFF"/>
            <w:vAlign w:val="center"/>
          </w:tcPr>
          <w:p w14:paraId="65B2F4C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D66556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E757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03EA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40CF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5DF82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D0573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522D63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48184E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11978,9</w:t>
            </w:r>
          </w:p>
        </w:tc>
      </w:tr>
      <w:tr w:rsidR="00FE4883" w:rsidRPr="008A013A" w14:paraId="123B53CB" w14:textId="77777777" w:rsidTr="00FE4883">
        <w:tc>
          <w:tcPr>
            <w:tcW w:w="660" w:type="dxa"/>
            <w:shd w:val="clear" w:color="000000" w:fill="FFFFFF"/>
            <w:vAlign w:val="center"/>
          </w:tcPr>
          <w:p w14:paraId="3F5323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37E826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75EDC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3939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74E69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643CB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1EB4B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AB793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FA4040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11679,7</w:t>
            </w:r>
          </w:p>
        </w:tc>
      </w:tr>
      <w:tr w:rsidR="00FE4883" w:rsidRPr="008A013A" w14:paraId="6C4FCA7D" w14:textId="77777777" w:rsidTr="00FE4883">
        <w:tc>
          <w:tcPr>
            <w:tcW w:w="660" w:type="dxa"/>
            <w:shd w:val="clear" w:color="000000" w:fill="FFFFFF"/>
            <w:vAlign w:val="center"/>
          </w:tcPr>
          <w:p w14:paraId="090A3EA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912777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7CFD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1C7E3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2399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AD66E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F4F643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3C44D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CEB5CB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294,2</w:t>
            </w:r>
          </w:p>
        </w:tc>
      </w:tr>
      <w:tr w:rsidR="00FE4883" w:rsidRPr="008A013A" w14:paraId="67E153AF" w14:textId="77777777" w:rsidTr="00FE4883">
        <w:tc>
          <w:tcPr>
            <w:tcW w:w="660" w:type="dxa"/>
            <w:shd w:val="clear" w:color="000000" w:fill="FFFFFF"/>
            <w:vAlign w:val="center"/>
          </w:tcPr>
          <w:p w14:paraId="4C1815A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14:paraId="53042F7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9EBD9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EDCAC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C1C9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6DCEC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0130100190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A2EE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</w:tcPr>
          <w:p w14:paraId="3FB4E83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3E6CD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FE4883" w:rsidRPr="008A013A" w14:paraId="1C34B895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A543E8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CEFDF1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94D6C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386A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66EA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44040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00A25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03DD4D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F1C4FF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48803,7</w:t>
            </w:r>
          </w:p>
        </w:tc>
      </w:tr>
      <w:tr w:rsidR="00FE4883" w:rsidRPr="008A013A" w14:paraId="5085263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D99FDA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7A4BB2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5AB6A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2A52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BC943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8E98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08FCC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7A1182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A288BB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45511,9</w:t>
            </w:r>
          </w:p>
        </w:tc>
      </w:tr>
      <w:tr w:rsidR="00FE4883" w:rsidRPr="008A013A" w14:paraId="1DB4064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F17653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93D8E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F43C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BD2C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6AC7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C8574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6E510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2CBEB5A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4C004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3143,7</w:t>
            </w:r>
          </w:p>
        </w:tc>
      </w:tr>
      <w:tr w:rsidR="00FE4883" w:rsidRPr="008A013A" w14:paraId="1F8CC3A3" w14:textId="77777777" w:rsidTr="00FE4883">
        <w:tc>
          <w:tcPr>
            <w:tcW w:w="660" w:type="dxa"/>
            <w:shd w:val="clear" w:color="000000" w:fill="FFFFFF"/>
            <w:vAlign w:val="center"/>
          </w:tcPr>
          <w:p w14:paraId="1E6295A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1343A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916B1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A88F0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82F1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97106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1E8D7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6F24C68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0E1BFE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148,1</w:t>
            </w:r>
          </w:p>
        </w:tc>
      </w:tr>
      <w:tr w:rsidR="00FE4883" w:rsidRPr="008A013A" w14:paraId="4435E7E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63A044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AC2FD3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57A31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CEBB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509E6F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7EEC8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E90D1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4B71ED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026311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4787,2</w:t>
            </w:r>
          </w:p>
        </w:tc>
      </w:tr>
      <w:tr w:rsidR="00FE4883" w:rsidRPr="008A013A" w14:paraId="25BFA08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30DF9E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A3A131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FAA4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786DB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1607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D3838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0DC35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AF105C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772B2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4787,2</w:t>
            </w:r>
          </w:p>
        </w:tc>
      </w:tr>
      <w:tr w:rsidR="00FE4883" w:rsidRPr="008A013A" w14:paraId="7798EEA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37D622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C2C7F7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21C7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F9D9D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26B7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85DF5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79920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8728DE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DBB5AD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17978,6</w:t>
            </w:r>
          </w:p>
        </w:tc>
      </w:tr>
      <w:tr w:rsidR="00FE4883" w:rsidRPr="008A013A" w14:paraId="00780CE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10862D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9C5D58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9EB2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422D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E1CC7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66D76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06F94D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3AD871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257EA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12219,3</w:t>
            </w:r>
          </w:p>
        </w:tc>
      </w:tr>
      <w:tr w:rsidR="00FE4883" w:rsidRPr="008A013A" w14:paraId="638E3D4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893E41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CA22EF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4F041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1B76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AB72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45907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0130160860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66FFD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1571CB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5F4989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5759,3</w:t>
            </w:r>
          </w:p>
        </w:tc>
      </w:tr>
      <w:tr w:rsidR="00FE4883" w:rsidRPr="008A013A" w14:paraId="0A2BBB4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2D1D2F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69819F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28DB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7384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BA91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068E9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D6498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ECEB92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BA2A89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FE4883" w:rsidRPr="008A013A" w14:paraId="1FE4F01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ABD1CC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406447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7DE70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1477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3809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8CFF02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C3DAE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56CF6B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40C57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FE4883" w:rsidRPr="008A013A" w14:paraId="3B82FC0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CDAF46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DFC62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C278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8C09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4868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BED14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144B1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356929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B4259F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59 910,7</w:t>
            </w:r>
          </w:p>
        </w:tc>
      </w:tr>
      <w:tr w:rsidR="00FE4883" w:rsidRPr="008A013A" w14:paraId="79E506A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B0C60F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4F04F81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26B9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AE8D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68C59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770F7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3E0D6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98E0C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F3E6A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FE4883" w:rsidRPr="008A013A" w14:paraId="2144B40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23E5C6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D6B22B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Оказание социальной поддержки педагогам образовательных учреждений муниципального образования Кореновский муниципальный район Краснодарского края;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  <w:p w14:paraId="621EF39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7485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3489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8349D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AB406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75B2D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FF02C3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BDDA66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59910,7</w:t>
            </w:r>
          </w:p>
        </w:tc>
      </w:tr>
      <w:tr w:rsidR="00FE4883" w:rsidRPr="008A013A" w14:paraId="26F1C60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3BA38E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A257B4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 общеобразовательную программу дошкольного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F888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A8BB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2DA5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93C43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0140160710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7ED47F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4EFAF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A23B55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7970,8</w:t>
            </w:r>
          </w:p>
        </w:tc>
      </w:tr>
      <w:tr w:rsidR="00FE4883" w:rsidRPr="008A013A" w14:paraId="3CCBD89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447673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625087C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76618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87FE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A4C0B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272CC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0140160710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1694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424DC8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D1A80C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110,0</w:t>
            </w:r>
          </w:p>
        </w:tc>
      </w:tr>
      <w:tr w:rsidR="00FE4883" w:rsidRPr="008A013A" w14:paraId="621D1DB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341FC5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  <w:hideMark/>
          </w:tcPr>
          <w:p w14:paraId="45797DE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DEDB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8887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CCD4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D142B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0140160710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9CF16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68A0DB6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E0D5FB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7860,8</w:t>
            </w:r>
          </w:p>
        </w:tc>
      </w:tr>
      <w:tr w:rsidR="00FE4883" w:rsidRPr="008A013A" w14:paraId="08D1073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20A88B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392ACE8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4133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6B6D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61E5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CAFB28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0140169100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B60C5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A7C0A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3B66F1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27829,9</w:t>
            </w:r>
          </w:p>
        </w:tc>
      </w:tr>
      <w:tr w:rsidR="00FE4883" w:rsidRPr="008A013A" w14:paraId="06172D8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60DDF5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D3D955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9841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0318A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D6D0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B09EA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0140169100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71A5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00ED528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B841B4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27829,9</w:t>
            </w:r>
          </w:p>
        </w:tc>
      </w:tr>
      <w:tr w:rsidR="00FE4883" w:rsidRPr="008A013A" w14:paraId="16A57A4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23AD5B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24E59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88C4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F292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9D857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B8E9A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0140169130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8B6ED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CC72E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4DE06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24110,0</w:t>
            </w:r>
          </w:p>
        </w:tc>
      </w:tr>
      <w:tr w:rsidR="00FE4883" w:rsidRPr="008A013A" w14:paraId="16BD7259" w14:textId="77777777" w:rsidTr="00FE4883">
        <w:tc>
          <w:tcPr>
            <w:tcW w:w="660" w:type="dxa"/>
            <w:shd w:val="clear" w:color="000000" w:fill="FFFFFF"/>
            <w:vAlign w:val="center"/>
          </w:tcPr>
          <w:p w14:paraId="654FA5A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B926DD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8D25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F3E3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66358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7209F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0140169130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98112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</w:tcPr>
          <w:p w14:paraId="37B18A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11F3E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24110,0</w:t>
            </w:r>
          </w:p>
        </w:tc>
      </w:tr>
      <w:tr w:rsidR="00FE4883" w:rsidRPr="008A013A" w14:paraId="723E3A2E" w14:textId="77777777" w:rsidTr="00FE4883">
        <w:tc>
          <w:tcPr>
            <w:tcW w:w="660" w:type="dxa"/>
            <w:shd w:val="clear" w:color="000000" w:fill="FFFFFF"/>
            <w:vAlign w:val="center"/>
          </w:tcPr>
          <w:p w14:paraId="7CD883EA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949A21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8DB3B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9872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5E6D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DABB0B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A7C0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84CB9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582B3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49F900C1" w14:textId="77777777" w:rsidTr="00FE4883">
        <w:tc>
          <w:tcPr>
            <w:tcW w:w="660" w:type="dxa"/>
            <w:shd w:val="clear" w:color="000000" w:fill="FFFFFF"/>
            <w:vAlign w:val="center"/>
          </w:tcPr>
          <w:p w14:paraId="584AECC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6B322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6F555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E2A92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24E76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351B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B63F0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40473F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E24EE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650DECAD" w14:textId="77777777" w:rsidTr="00FE4883">
        <w:tc>
          <w:tcPr>
            <w:tcW w:w="660" w:type="dxa"/>
            <w:shd w:val="clear" w:color="000000" w:fill="FFFFFF"/>
            <w:vAlign w:val="center"/>
          </w:tcPr>
          <w:p w14:paraId="709EBEF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119F5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образования на 2020- 2026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01AA5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5376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F143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FB669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40885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607918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B6677C7" w14:textId="77777777" w:rsidR="00FE4883" w:rsidRPr="008A013A" w:rsidRDefault="00FE4883" w:rsidP="00FE4883">
            <w:pPr>
              <w:jc w:val="center"/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56ED988B" w14:textId="77777777" w:rsidTr="00FE4883">
        <w:tc>
          <w:tcPr>
            <w:tcW w:w="660" w:type="dxa"/>
            <w:shd w:val="clear" w:color="000000" w:fill="FFFFFF"/>
            <w:vAlign w:val="center"/>
          </w:tcPr>
          <w:p w14:paraId="623D8B7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E1BBC7A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91A7E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6AF0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A8FE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33099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A883D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7BBEC9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F700146" w14:textId="77777777" w:rsidR="00FE4883" w:rsidRPr="008A013A" w:rsidRDefault="00FE4883" w:rsidP="00FE4883">
            <w:pPr>
              <w:jc w:val="center"/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2510C2CA" w14:textId="77777777" w:rsidTr="00FE4883">
        <w:tc>
          <w:tcPr>
            <w:tcW w:w="660" w:type="dxa"/>
            <w:shd w:val="clear" w:color="000000" w:fill="FFFFFF"/>
            <w:vAlign w:val="center"/>
          </w:tcPr>
          <w:p w14:paraId="7401FC9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43FC8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A3ABE0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A97D7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2E3B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EA94A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8A2B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C27D8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A568A9F" w14:textId="77777777" w:rsidR="00FE4883" w:rsidRPr="008A013A" w:rsidRDefault="00FE4883" w:rsidP="00FE4883">
            <w:pPr>
              <w:jc w:val="center"/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2FBB2B07" w14:textId="77777777" w:rsidTr="00FE4883">
        <w:tc>
          <w:tcPr>
            <w:tcW w:w="660" w:type="dxa"/>
            <w:shd w:val="clear" w:color="000000" w:fill="FFFFFF"/>
            <w:vAlign w:val="center"/>
          </w:tcPr>
          <w:p w14:paraId="0F0D8EB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629837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A606E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964E5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BE8D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F4A13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E939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943C4D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7E38D94" w14:textId="77777777" w:rsidR="00FE4883" w:rsidRPr="008A013A" w:rsidRDefault="00FE4883" w:rsidP="00FE4883">
            <w:pPr>
              <w:jc w:val="center"/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3E07C9A4" w14:textId="77777777" w:rsidTr="00FE4883">
        <w:tc>
          <w:tcPr>
            <w:tcW w:w="660" w:type="dxa"/>
            <w:shd w:val="clear" w:color="000000" w:fill="FFFFFF"/>
            <w:vAlign w:val="center"/>
          </w:tcPr>
          <w:p w14:paraId="3A6E713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9FA951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355C3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201F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27753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6C91A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C19C54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43B1A82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18BDF72" w14:textId="77777777" w:rsidR="00FE4883" w:rsidRPr="008A013A" w:rsidRDefault="00FE4883" w:rsidP="00FE4883">
            <w:pPr>
              <w:jc w:val="center"/>
            </w:pPr>
            <w:r w:rsidRPr="008A013A">
              <w:rPr>
                <w:color w:val="000000"/>
                <w:sz w:val="24"/>
                <w:szCs w:val="24"/>
              </w:rPr>
              <w:t>15043,0</w:t>
            </w:r>
          </w:p>
        </w:tc>
      </w:tr>
      <w:tr w:rsidR="00FE4883" w:rsidRPr="008A013A" w14:paraId="0C2851C7" w14:textId="77777777" w:rsidTr="00FE4883">
        <w:tc>
          <w:tcPr>
            <w:tcW w:w="660" w:type="dxa"/>
            <w:shd w:val="clear" w:color="000000" w:fill="FFFFFF"/>
            <w:vAlign w:val="center"/>
          </w:tcPr>
          <w:p w14:paraId="4BCF7F6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A013A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3" w:type="dxa"/>
            <w:shd w:val="clear" w:color="000000" w:fill="FFFFFF"/>
          </w:tcPr>
          <w:p w14:paraId="72568E2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D98F0F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6142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510F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DD460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78AE9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72FE53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-1958,3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37936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158623,6</w:t>
            </w:r>
          </w:p>
        </w:tc>
      </w:tr>
      <w:tr w:rsidR="00FE4883" w:rsidRPr="008A013A" w14:paraId="584B1DF9" w14:textId="77777777" w:rsidTr="00FE4883">
        <w:tc>
          <w:tcPr>
            <w:tcW w:w="660" w:type="dxa"/>
            <w:shd w:val="clear" w:color="000000" w:fill="FFFFFF"/>
            <w:vAlign w:val="center"/>
          </w:tcPr>
          <w:p w14:paraId="01D602A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A30A5D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7564B6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96636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713B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F3F8C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9AEE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EBA0ED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-1977,2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2D8F56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61054,1</w:t>
            </w:r>
          </w:p>
        </w:tc>
      </w:tr>
      <w:tr w:rsidR="00FE4883" w:rsidRPr="008A013A" w14:paraId="79A1394D" w14:textId="77777777" w:rsidTr="00FE4883">
        <w:tc>
          <w:tcPr>
            <w:tcW w:w="660" w:type="dxa"/>
            <w:shd w:val="clear" w:color="000000" w:fill="FFFFFF"/>
            <w:vAlign w:val="center"/>
          </w:tcPr>
          <w:p w14:paraId="54C9C41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B74365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548F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0C45F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0E3E4A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1C793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079A9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66CF4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-1977,2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CF7631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61054,1</w:t>
            </w:r>
          </w:p>
        </w:tc>
      </w:tr>
      <w:tr w:rsidR="00FE4883" w:rsidRPr="008A013A" w14:paraId="73CC8754" w14:textId="77777777" w:rsidTr="00FE4883">
        <w:tc>
          <w:tcPr>
            <w:tcW w:w="660" w:type="dxa"/>
            <w:shd w:val="clear" w:color="000000" w:fill="FFFFFF"/>
            <w:vAlign w:val="center"/>
          </w:tcPr>
          <w:p w14:paraId="392037E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40D9FB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9B500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E30F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DA030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AB3D27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F9E7A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DD019B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-1977,2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37829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61054,1</w:t>
            </w:r>
          </w:p>
        </w:tc>
      </w:tr>
      <w:tr w:rsidR="00FE4883" w:rsidRPr="008A013A" w14:paraId="09D6A339" w14:textId="77777777" w:rsidTr="00FE4883">
        <w:tc>
          <w:tcPr>
            <w:tcW w:w="660" w:type="dxa"/>
            <w:shd w:val="clear" w:color="000000" w:fill="FFFFFF"/>
            <w:vAlign w:val="center"/>
          </w:tcPr>
          <w:p w14:paraId="0870A20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046112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художественно-эстетического образования и воспитания детей и молодежи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0CE5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D7CE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290B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FAEAF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8996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868AD5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-1977,2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2CEFD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61054,1</w:t>
            </w:r>
          </w:p>
        </w:tc>
      </w:tr>
      <w:tr w:rsidR="00FE4883" w:rsidRPr="008A013A" w14:paraId="21CA322D" w14:textId="77777777" w:rsidTr="00FE4883">
        <w:tc>
          <w:tcPr>
            <w:tcW w:w="660" w:type="dxa"/>
            <w:shd w:val="clear" w:color="000000" w:fill="FFFFFF"/>
            <w:vAlign w:val="center"/>
          </w:tcPr>
          <w:p w14:paraId="0A4077E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643D91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EC25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57484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182C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46A5E2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FAAAF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217B37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-1977,2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224DE8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61054,1</w:t>
            </w:r>
          </w:p>
        </w:tc>
      </w:tr>
      <w:tr w:rsidR="00FE4883" w:rsidRPr="008A013A" w14:paraId="44773B68" w14:textId="77777777" w:rsidTr="00FE4883">
        <w:tc>
          <w:tcPr>
            <w:tcW w:w="660" w:type="dxa"/>
            <w:shd w:val="clear" w:color="000000" w:fill="FFFFFF"/>
            <w:vAlign w:val="center"/>
          </w:tcPr>
          <w:p w14:paraId="64F3AA9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2E405D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C129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4ED6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93E6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8FA7BD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C6DEE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060A71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-2073,2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6F6C88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60388,9</w:t>
            </w:r>
          </w:p>
        </w:tc>
      </w:tr>
      <w:tr w:rsidR="00FE4883" w:rsidRPr="008A013A" w14:paraId="33A17EEC" w14:textId="77777777" w:rsidTr="00FE4883">
        <w:trPr>
          <w:trHeight w:val="297"/>
        </w:trPr>
        <w:tc>
          <w:tcPr>
            <w:tcW w:w="660" w:type="dxa"/>
            <w:shd w:val="clear" w:color="000000" w:fill="FFFFFF"/>
            <w:vAlign w:val="center"/>
          </w:tcPr>
          <w:p w14:paraId="2D2EDB4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99DF14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B3D1DA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2A6B3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442B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550F6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43D2E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1A3A1BE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-2073,2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24D898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60388,9</w:t>
            </w:r>
          </w:p>
        </w:tc>
      </w:tr>
      <w:tr w:rsidR="00FE4883" w:rsidRPr="008A013A" w14:paraId="3287191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58EE1C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578520D" w14:textId="77777777" w:rsidR="00FE4883" w:rsidRPr="008A013A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F0B6DB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A3CC3E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ADF5AD0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5ABB3CE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71DC24C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BB3BCF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+96,0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9663EE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447,0</w:t>
            </w:r>
          </w:p>
        </w:tc>
      </w:tr>
      <w:tr w:rsidR="00FE4883" w:rsidRPr="008A013A" w14:paraId="75B6A991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3D9D7D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3A99E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2E95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2BED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52B3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BB278A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8CBB4E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9E7BCA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+96,0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0A3D88D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447,0</w:t>
            </w:r>
          </w:p>
        </w:tc>
      </w:tr>
      <w:tr w:rsidR="00FE4883" w:rsidRPr="008A013A" w14:paraId="2F29295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B94123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A8CA40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7D496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74E7E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F259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854C0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6608F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1796D9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A6CE8B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218,2</w:t>
            </w:r>
          </w:p>
        </w:tc>
      </w:tr>
      <w:tr w:rsidR="00FE4883" w:rsidRPr="008A013A" w14:paraId="7ED1FE8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924116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BBE130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DBAC4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20C34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F09A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96583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0210160820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8086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BA3BFF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407804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218,2</w:t>
            </w:r>
          </w:p>
        </w:tc>
      </w:tr>
      <w:tr w:rsidR="00FE4883" w:rsidRPr="008A013A" w14:paraId="5270302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91FA6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E32A63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1FE6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AEABC2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A403A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D0C161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3B775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033C03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+18,9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C61E3E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97569,5</w:t>
            </w:r>
          </w:p>
        </w:tc>
      </w:tr>
      <w:tr w:rsidR="00FE4883" w:rsidRPr="008A013A" w14:paraId="46429646" w14:textId="77777777" w:rsidTr="00FE4883">
        <w:tc>
          <w:tcPr>
            <w:tcW w:w="660" w:type="dxa"/>
            <w:shd w:val="clear" w:color="000000" w:fill="FFFFFF"/>
            <w:vAlign w:val="center"/>
          </w:tcPr>
          <w:p w14:paraId="34F3A33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1C9D33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6B8DB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C75E8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78382F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452B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A6B1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0EBADB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+18,9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C73EC7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95929,3</w:t>
            </w:r>
          </w:p>
        </w:tc>
      </w:tr>
      <w:tr w:rsidR="00FE4883" w:rsidRPr="008A013A" w14:paraId="3BF8E1C7" w14:textId="77777777" w:rsidTr="00FE4883">
        <w:trPr>
          <w:trHeight w:val="787"/>
        </w:trPr>
        <w:tc>
          <w:tcPr>
            <w:tcW w:w="660" w:type="dxa"/>
            <w:shd w:val="clear" w:color="000000" w:fill="FFFFFF"/>
            <w:vAlign w:val="center"/>
            <w:hideMark/>
          </w:tcPr>
          <w:p w14:paraId="038BD28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6172E8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60A31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05DB6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2D0E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98D66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09C26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174F8E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+18,9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F7DE64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95929,3</w:t>
            </w:r>
          </w:p>
        </w:tc>
      </w:tr>
      <w:tr w:rsidR="00FE4883" w:rsidRPr="008A013A" w14:paraId="147CBE1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5FA65E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0224749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9969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68608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4CBB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CC57C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F51A25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CE6DC1" w14:textId="77777777" w:rsidR="00FE4883" w:rsidRPr="008A013A" w:rsidRDefault="00FE4883" w:rsidP="00FE4883">
            <w:pPr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-371,5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F553FC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28925,8</w:t>
            </w:r>
          </w:p>
        </w:tc>
      </w:tr>
      <w:tr w:rsidR="00FE4883" w:rsidRPr="008A013A" w14:paraId="479F04F0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0962BF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C20620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5D06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CB53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5E2D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70BAD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60440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C1F236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-371,5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519E79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28925,8</w:t>
            </w:r>
          </w:p>
        </w:tc>
      </w:tr>
      <w:tr w:rsidR="00FE4883" w:rsidRPr="008A013A" w14:paraId="4766F429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A8D3FD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D7982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F45F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106E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756DF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F07F7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FBFAB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71A644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-371,5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A8625D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27684,0</w:t>
            </w:r>
          </w:p>
        </w:tc>
      </w:tr>
      <w:tr w:rsidR="00FE4883" w:rsidRPr="008A013A" w14:paraId="11BD0E7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3B1AC2C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22707A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E5E3C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4BC2D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7DCE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66E9B4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C47401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471A72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-371,5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725D72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27684,0</w:t>
            </w:r>
          </w:p>
        </w:tc>
      </w:tr>
      <w:tr w:rsidR="00FE4883" w:rsidRPr="008A013A" w14:paraId="77EFB2D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1CE02C98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F1B7C6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7FD2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EBB985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CF6C7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981C4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24B6C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2954B5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4792E3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44,9</w:t>
            </w:r>
          </w:p>
        </w:tc>
      </w:tr>
      <w:tr w:rsidR="00FE4883" w:rsidRPr="008A013A" w14:paraId="1EB7A153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1AE179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4ECCAC9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05EC6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74C0E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C3FD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8E5314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BA1127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3D4E41C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E3DAA3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44,9</w:t>
            </w:r>
          </w:p>
        </w:tc>
      </w:tr>
      <w:tr w:rsidR="00FE4883" w:rsidRPr="008A013A" w14:paraId="710C2A4B" w14:textId="77777777" w:rsidTr="00FE4883">
        <w:tc>
          <w:tcPr>
            <w:tcW w:w="660" w:type="dxa"/>
            <w:shd w:val="clear" w:color="000000" w:fill="FFFFFF"/>
            <w:vAlign w:val="center"/>
          </w:tcPr>
          <w:p w14:paraId="05B4C08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4B9B1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988BDB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E29D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B2B3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796B4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0220162980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B9746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6FD8F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EE3B7B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FE4883" w:rsidRPr="008A013A" w14:paraId="45E19D9C" w14:textId="77777777" w:rsidTr="00FE4883">
        <w:tc>
          <w:tcPr>
            <w:tcW w:w="660" w:type="dxa"/>
            <w:shd w:val="clear" w:color="000000" w:fill="FFFFFF"/>
            <w:vAlign w:val="center"/>
          </w:tcPr>
          <w:p w14:paraId="7ABF6346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B50612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5ABDE3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790E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29081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92808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0220162980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EC9E7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87C73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AF28B9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FE4883" w:rsidRPr="008A013A" w14:paraId="4327D6E8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B68326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76367B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8FF6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FC36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CA257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00B72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02201L5190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23E6F5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04247E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9CD46F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396,9</w:t>
            </w:r>
          </w:p>
        </w:tc>
      </w:tr>
      <w:tr w:rsidR="00FE4883" w:rsidRPr="008A013A" w14:paraId="6792D2F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6A6C5B1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9EEA4BE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32F9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A3DD5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7035D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DCE59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02201L5190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039B51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70E5D81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CA02AB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396,9</w:t>
            </w:r>
          </w:p>
        </w:tc>
      </w:tr>
      <w:tr w:rsidR="00FE4883" w:rsidRPr="008A013A" w14:paraId="5FD6A79B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6B53C6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1DC1FD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BECA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6BAEA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18E75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26F82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0230000000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AED003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2E614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+390,4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3B55A63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67003,5</w:t>
            </w:r>
          </w:p>
        </w:tc>
      </w:tr>
      <w:tr w:rsidR="00FE4883" w:rsidRPr="008A013A" w14:paraId="3304A75D" w14:textId="77777777" w:rsidTr="00FE4883">
        <w:tc>
          <w:tcPr>
            <w:tcW w:w="660" w:type="dxa"/>
            <w:shd w:val="clear" w:color="000000" w:fill="FFFFFF"/>
            <w:vAlign w:val="center"/>
          </w:tcPr>
          <w:p w14:paraId="48E8C96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83B4C3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8BA5AB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3793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F13E8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9C2A1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0230100000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B5681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C681FF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+390,4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1A005A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67003,5</w:t>
            </w:r>
          </w:p>
        </w:tc>
      </w:tr>
      <w:tr w:rsidR="00FE4883" w:rsidRPr="008A013A" w14:paraId="6ED6C59E" w14:textId="77777777" w:rsidTr="00FE4883">
        <w:tc>
          <w:tcPr>
            <w:tcW w:w="660" w:type="dxa"/>
            <w:shd w:val="clear" w:color="000000" w:fill="FFFFFF"/>
            <w:vAlign w:val="center"/>
          </w:tcPr>
          <w:p w14:paraId="54956543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5AAA50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B4472E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F949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7885A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AD519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32088A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226D38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+390,4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168E5E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65489,6</w:t>
            </w:r>
          </w:p>
        </w:tc>
      </w:tr>
      <w:tr w:rsidR="00FE4883" w:rsidRPr="008A013A" w14:paraId="196BFA2D" w14:textId="77777777" w:rsidTr="00FE4883">
        <w:tc>
          <w:tcPr>
            <w:tcW w:w="660" w:type="dxa"/>
            <w:shd w:val="clear" w:color="000000" w:fill="FFFFFF"/>
            <w:vAlign w:val="center"/>
          </w:tcPr>
          <w:p w14:paraId="4068299F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7118FE6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7CA74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DB75E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45E1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DA5E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0230100590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57367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752326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+390,4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676499C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65489,6</w:t>
            </w:r>
          </w:p>
        </w:tc>
      </w:tr>
      <w:tr w:rsidR="00FE4883" w:rsidRPr="008A013A" w14:paraId="09B3A760" w14:textId="77777777" w:rsidTr="00FE4883">
        <w:tc>
          <w:tcPr>
            <w:tcW w:w="660" w:type="dxa"/>
            <w:shd w:val="clear" w:color="000000" w:fill="FFFFFF"/>
            <w:vAlign w:val="center"/>
          </w:tcPr>
          <w:p w14:paraId="5E69617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BCE141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E6613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2D770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3BB9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D3832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FEE552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46180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13BFD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1513,9</w:t>
            </w:r>
          </w:p>
        </w:tc>
      </w:tr>
      <w:tr w:rsidR="00FE4883" w:rsidRPr="008A013A" w14:paraId="318DCC99" w14:textId="77777777" w:rsidTr="00FE4883">
        <w:tc>
          <w:tcPr>
            <w:tcW w:w="660" w:type="dxa"/>
            <w:shd w:val="clear" w:color="000000" w:fill="FFFFFF"/>
            <w:vAlign w:val="center"/>
          </w:tcPr>
          <w:p w14:paraId="4C28C28D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52BC694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206C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FA55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B2D51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8A53B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0230110050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F7EC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334087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E34FAF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1513,9</w:t>
            </w:r>
          </w:p>
        </w:tc>
      </w:tr>
      <w:tr w:rsidR="00FE4883" w:rsidRPr="008A013A" w14:paraId="55AD7715" w14:textId="77777777" w:rsidTr="00FE4883">
        <w:tc>
          <w:tcPr>
            <w:tcW w:w="660" w:type="dxa"/>
            <w:shd w:val="clear" w:color="000000" w:fill="FFFFFF"/>
            <w:vAlign w:val="center"/>
          </w:tcPr>
          <w:p w14:paraId="27EED9C2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124A898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6647C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13A2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4FE74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868190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9629D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D1063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8E71F6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1640,2</w:t>
            </w:r>
          </w:p>
        </w:tc>
      </w:tr>
      <w:tr w:rsidR="00FE4883" w:rsidRPr="008A013A" w14:paraId="3D83CCB7" w14:textId="77777777" w:rsidTr="00FE4883">
        <w:tc>
          <w:tcPr>
            <w:tcW w:w="660" w:type="dxa"/>
            <w:shd w:val="clear" w:color="000000" w:fill="FFFFFF"/>
            <w:vAlign w:val="center"/>
          </w:tcPr>
          <w:p w14:paraId="7ABE3C6A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F209BE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109CE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3A454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8112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0A16B8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BA8209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BF64FC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35FCE8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1640,2</w:t>
            </w:r>
          </w:p>
        </w:tc>
      </w:tr>
      <w:tr w:rsidR="00FE4883" w:rsidRPr="008A013A" w14:paraId="0ADFDC86" w14:textId="77777777" w:rsidTr="00FE4883">
        <w:tc>
          <w:tcPr>
            <w:tcW w:w="660" w:type="dxa"/>
            <w:shd w:val="clear" w:color="000000" w:fill="FFFFFF"/>
            <w:vAlign w:val="center"/>
          </w:tcPr>
          <w:p w14:paraId="04516C10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2AB64A6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Отдельные мероприятия по реализации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4410F0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EAF19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41EF9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A922C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0240000000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4CBD6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AEA5C2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DD7BB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1640,2</w:t>
            </w:r>
          </w:p>
        </w:tc>
      </w:tr>
      <w:tr w:rsidR="00FE4883" w:rsidRPr="008A013A" w14:paraId="7FA7AA82" w14:textId="77777777" w:rsidTr="00FE4883">
        <w:tc>
          <w:tcPr>
            <w:tcW w:w="660" w:type="dxa"/>
            <w:shd w:val="clear" w:color="000000" w:fill="FFFFFF"/>
            <w:vAlign w:val="center"/>
          </w:tcPr>
          <w:p w14:paraId="491BA744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4ECCA7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B1F631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E291D8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A5DC7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ACA2A2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0240100000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8BF059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3461DE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F66C5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1640,2</w:t>
            </w:r>
          </w:p>
        </w:tc>
      </w:tr>
      <w:tr w:rsidR="00FE4883" w:rsidRPr="008A013A" w14:paraId="4644515F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5E453A0E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20D11C9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4320E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5219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A57C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E9E87C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0240100190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2CC26D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CFB445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E79EB4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1640,2</w:t>
            </w:r>
          </w:p>
        </w:tc>
      </w:tr>
      <w:tr w:rsidR="00FE4883" w:rsidRPr="008A013A" w14:paraId="41178593" w14:textId="77777777" w:rsidTr="00FE4883">
        <w:tc>
          <w:tcPr>
            <w:tcW w:w="660" w:type="dxa"/>
            <w:shd w:val="clear" w:color="000000" w:fill="FFFFFF"/>
            <w:vAlign w:val="center"/>
          </w:tcPr>
          <w:p w14:paraId="45F27B09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66D3BA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DD536A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79F55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6AD76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79D1D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0240100190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16EA77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D1BAD6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D7A66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1585,8</w:t>
            </w:r>
          </w:p>
        </w:tc>
      </w:tr>
      <w:tr w:rsidR="00FE4883" w:rsidRPr="008A013A" w14:paraId="4DC0CD5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E6C2F2B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75A6B7F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2DAD0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6BCE7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DDC73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04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82F493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0240100190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91989F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63CEBCA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27DFC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54,4</w:t>
            </w:r>
          </w:p>
        </w:tc>
      </w:tr>
      <w:tr w:rsidR="00FE4883" w:rsidRPr="008A013A" w14:paraId="26ED834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891E8E7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10A0DA8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EB78F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8D012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7262C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84440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D7741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30D595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228EBD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155243,3</w:t>
            </w:r>
          </w:p>
        </w:tc>
      </w:tr>
      <w:tr w:rsidR="00FE4883" w:rsidRPr="008A013A" w14:paraId="37C9CA6D" w14:textId="77777777" w:rsidTr="00FE4883">
        <w:tc>
          <w:tcPr>
            <w:tcW w:w="660" w:type="dxa"/>
            <w:shd w:val="clear" w:color="000000" w:fill="FFFFFF"/>
            <w:vAlign w:val="center"/>
          </w:tcPr>
          <w:p w14:paraId="00D14C21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8623699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AD576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35DFC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D699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6CDA2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D708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95CFCD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F5DAD3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475CC7E1" w14:textId="77777777" w:rsidTr="00FE4883">
        <w:tc>
          <w:tcPr>
            <w:tcW w:w="660" w:type="dxa"/>
            <w:shd w:val="clear" w:color="000000" w:fill="FFFFFF"/>
            <w:vAlign w:val="center"/>
          </w:tcPr>
          <w:p w14:paraId="53679615" w14:textId="77777777" w:rsidR="00FE4883" w:rsidRPr="008A013A" w:rsidRDefault="00FE4883" w:rsidP="00FE4883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7F57F57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023130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9DFF5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5A440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F00D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551C5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D1C8CE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B56433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11F4734A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4D6CE019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4DE055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8071F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9FE40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FB79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87F229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06019F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11D0B0E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E208E0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5A10F4C2" w14:textId="77777777" w:rsidTr="00FE4883">
        <w:tc>
          <w:tcPr>
            <w:tcW w:w="660" w:type="dxa"/>
            <w:shd w:val="clear" w:color="000000" w:fill="FFFFFF"/>
            <w:vAlign w:val="center"/>
          </w:tcPr>
          <w:p w14:paraId="69F796D3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A621EA7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13ECC2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29D13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4B68B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13FE36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A8991B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AA8169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D78458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7466EED2" w14:textId="77777777" w:rsidTr="00FE4883">
        <w:tc>
          <w:tcPr>
            <w:tcW w:w="660" w:type="dxa"/>
            <w:shd w:val="clear" w:color="000000" w:fill="FFFFFF"/>
            <w:vAlign w:val="center"/>
          </w:tcPr>
          <w:p w14:paraId="578A9BB4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7B843170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96988D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B3F41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A777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DAB2FA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0920100000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B5063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FFC2D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FE2A1D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32C588C9" w14:textId="77777777" w:rsidTr="00FE4883">
        <w:tc>
          <w:tcPr>
            <w:tcW w:w="660" w:type="dxa"/>
            <w:shd w:val="clear" w:color="000000" w:fill="FFFFFF"/>
            <w:vAlign w:val="center"/>
          </w:tcPr>
          <w:p w14:paraId="2BE4DFF5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670829D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4F74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443F69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58D02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0376B5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91D174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C14087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795A41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47D13971" w14:textId="77777777" w:rsidTr="00FE4883">
        <w:tc>
          <w:tcPr>
            <w:tcW w:w="660" w:type="dxa"/>
            <w:shd w:val="clear" w:color="000000" w:fill="FFFFFF"/>
            <w:vAlign w:val="center"/>
          </w:tcPr>
          <w:p w14:paraId="5F1D4CDA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21A2C2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1B94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2859C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9085DC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102E0F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0920110050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67CD0E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D67D73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B8E9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445,8</w:t>
            </w:r>
          </w:p>
        </w:tc>
      </w:tr>
      <w:tr w:rsidR="00FE4883" w:rsidRPr="008A013A" w14:paraId="3AE18F57" w14:textId="77777777" w:rsidTr="00FE4883">
        <w:tc>
          <w:tcPr>
            <w:tcW w:w="660" w:type="dxa"/>
            <w:shd w:val="clear" w:color="000000" w:fill="FFFFFF"/>
            <w:vAlign w:val="center"/>
          </w:tcPr>
          <w:p w14:paraId="409573DA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08A36D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1664B8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6CD5E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56166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FA5EB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B4CFE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3D8597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DEDE7C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154797,5</w:t>
            </w:r>
          </w:p>
        </w:tc>
      </w:tr>
      <w:tr w:rsidR="00FE4883" w:rsidRPr="008A013A" w14:paraId="149BB27A" w14:textId="77777777" w:rsidTr="00FE4883">
        <w:tc>
          <w:tcPr>
            <w:tcW w:w="660" w:type="dxa"/>
            <w:shd w:val="clear" w:color="000000" w:fill="FFFFFF"/>
            <w:vAlign w:val="center"/>
          </w:tcPr>
          <w:p w14:paraId="7A44D278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D4B4BF1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CAD2A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A3AC0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09131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2EAA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757A8B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8F0287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04DD2C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144052,5</w:t>
            </w:r>
          </w:p>
        </w:tc>
      </w:tr>
      <w:tr w:rsidR="00FE4883" w:rsidRPr="008A013A" w14:paraId="02663044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41A9CCE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BFE644C" w14:textId="77777777" w:rsidR="00FE4883" w:rsidRPr="008A013A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8A013A">
              <w:rPr>
                <w:i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5AB32A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984054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E8A9D7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6C84FFC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DB136D5" w14:textId="77777777" w:rsidR="00FE4883" w:rsidRPr="008A013A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29183B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377B4F6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3688,2</w:t>
            </w:r>
          </w:p>
        </w:tc>
      </w:tr>
      <w:tr w:rsidR="00FE4883" w:rsidRPr="008A013A" w14:paraId="673D634D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5564D96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AEB45C3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E04B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C1B6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947E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4ABADA3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D52992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4CAE60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6E6970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3688,2</w:t>
            </w:r>
          </w:p>
        </w:tc>
      </w:tr>
      <w:tr w:rsidR="00FE4883" w:rsidRPr="008A013A" w14:paraId="28C0F84E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391766CD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51CF9A8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6898B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BB6A21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75BD8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7F598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3EBFF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FACE42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BA00E5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3688,2</w:t>
            </w:r>
          </w:p>
        </w:tc>
      </w:tr>
      <w:tr w:rsidR="00FE4883" w:rsidRPr="008A013A" w14:paraId="09AC27F7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0E029B23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506362E" w14:textId="77777777" w:rsidR="00FE4883" w:rsidRPr="008A013A" w:rsidRDefault="00FE4883" w:rsidP="00FE4883">
            <w:pPr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59397C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FF1B6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CBBBC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6EE9375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99BE020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BF1DF5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91159B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3688,2</w:t>
            </w:r>
          </w:p>
        </w:tc>
      </w:tr>
      <w:tr w:rsidR="00FE4883" w:rsidRPr="008A013A" w14:paraId="0141455F" w14:textId="77777777" w:rsidTr="00FE4883">
        <w:tc>
          <w:tcPr>
            <w:tcW w:w="660" w:type="dxa"/>
            <w:shd w:val="clear" w:color="000000" w:fill="FFFFFF"/>
            <w:vAlign w:val="center"/>
          </w:tcPr>
          <w:p w14:paraId="2C85D7B8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5B16F0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2FD60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7732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0CF875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486B54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E3F9A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4AEDEF69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506644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1358,0</w:t>
            </w:r>
          </w:p>
        </w:tc>
      </w:tr>
      <w:tr w:rsidR="00FE4883" w:rsidRPr="008A013A" w14:paraId="5C4B2A6C" w14:textId="77777777" w:rsidTr="00FE4883">
        <w:tc>
          <w:tcPr>
            <w:tcW w:w="660" w:type="dxa"/>
            <w:shd w:val="clear" w:color="000000" w:fill="FFFFFF"/>
            <w:vAlign w:val="center"/>
          </w:tcPr>
          <w:p w14:paraId="400EF79F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93E6BC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AB873A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398B6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A6086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79CEEF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</w:t>
            </w:r>
            <w:r w:rsidRPr="008A013A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8795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E75A2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1DC523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1970,2</w:t>
            </w:r>
          </w:p>
        </w:tc>
      </w:tr>
      <w:tr w:rsidR="00FE4883" w:rsidRPr="008A013A" w14:paraId="5FC026EB" w14:textId="77777777" w:rsidTr="00FE4883">
        <w:tc>
          <w:tcPr>
            <w:tcW w:w="660" w:type="dxa"/>
            <w:shd w:val="clear" w:color="000000" w:fill="FFFFFF"/>
            <w:vAlign w:val="center"/>
          </w:tcPr>
          <w:p w14:paraId="4AA769A5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38CB4D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80149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615D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6547CC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2430B6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</w:t>
            </w:r>
            <w:r w:rsidRPr="008A013A">
              <w:rPr>
                <w:sz w:val="24"/>
                <w:szCs w:val="24"/>
                <w:lang w:val="en-US"/>
              </w:rPr>
              <w:t>10050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11A0C1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F4FCB97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34240E3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FE4883" w:rsidRPr="008A013A" w14:paraId="5B94BE89" w14:textId="77777777" w:rsidTr="00FE4883">
        <w:tc>
          <w:tcPr>
            <w:tcW w:w="660" w:type="dxa"/>
            <w:shd w:val="clear" w:color="000000" w:fill="FFFFFF"/>
            <w:vAlign w:val="center"/>
          </w:tcPr>
          <w:p w14:paraId="69A1F922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DF7F8C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A2CCA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5F2DD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6D597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F0DAFA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B1769F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C48DE3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2824B7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140364,3</w:t>
            </w:r>
          </w:p>
        </w:tc>
      </w:tr>
      <w:tr w:rsidR="00FE4883" w:rsidRPr="008A013A" w14:paraId="27BAD333" w14:textId="77777777" w:rsidTr="00FE4883">
        <w:tc>
          <w:tcPr>
            <w:tcW w:w="660" w:type="dxa"/>
            <w:shd w:val="clear" w:color="000000" w:fill="FFFFFF"/>
            <w:vAlign w:val="center"/>
          </w:tcPr>
          <w:p w14:paraId="745E661C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48036EE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5C844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08B9E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CD06D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311CCC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CE9F70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6B7011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5B0B92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140364,3</w:t>
            </w:r>
          </w:p>
        </w:tc>
      </w:tr>
      <w:tr w:rsidR="00FE4883" w:rsidRPr="008A013A" w14:paraId="0A495E1B" w14:textId="77777777" w:rsidTr="00FE4883">
        <w:tc>
          <w:tcPr>
            <w:tcW w:w="660" w:type="dxa"/>
            <w:shd w:val="clear" w:color="000000" w:fill="FFFFFF"/>
            <w:vAlign w:val="center"/>
          </w:tcPr>
          <w:p w14:paraId="45450572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3EECFEB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BAB144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34F00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2EA3F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F8EFEB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BCE004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8ED89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BB42DA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140364,3</w:t>
            </w:r>
          </w:p>
        </w:tc>
      </w:tr>
      <w:tr w:rsidR="00FE4883" w:rsidRPr="008A013A" w14:paraId="2C49F824" w14:textId="77777777" w:rsidTr="00FE4883">
        <w:tc>
          <w:tcPr>
            <w:tcW w:w="660" w:type="dxa"/>
            <w:shd w:val="clear" w:color="000000" w:fill="FFFFFF"/>
            <w:vAlign w:val="center"/>
          </w:tcPr>
          <w:p w14:paraId="3BABE8E2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11ECFC" w14:textId="77777777" w:rsidR="00FE4883" w:rsidRPr="008A013A" w:rsidRDefault="00FE4883" w:rsidP="00FE4883">
            <w:pPr>
              <w:jc w:val="both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3BD52F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23C7C2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B34001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BAB6118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5320000590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8B8C3CB" w14:textId="77777777" w:rsidR="00FE4883" w:rsidRPr="008A013A" w:rsidRDefault="00FE4883" w:rsidP="00FE4883">
            <w:pPr>
              <w:jc w:val="center"/>
              <w:rPr>
                <w:i/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33BEFB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1D67A5A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140364,3</w:t>
            </w:r>
          </w:p>
        </w:tc>
      </w:tr>
      <w:tr w:rsidR="00FE4883" w:rsidRPr="008A013A" w14:paraId="14C86A3C" w14:textId="77777777" w:rsidTr="00FE4883">
        <w:tc>
          <w:tcPr>
            <w:tcW w:w="660" w:type="dxa"/>
            <w:shd w:val="clear" w:color="000000" w:fill="FFFFFF"/>
            <w:vAlign w:val="center"/>
          </w:tcPr>
          <w:p w14:paraId="2CC15113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F501122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AE06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84C165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A0332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7BF9DD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D17E92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95823C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56091D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1418,9</w:t>
            </w:r>
          </w:p>
        </w:tc>
      </w:tr>
      <w:tr w:rsidR="00FE4883" w:rsidRPr="008A013A" w14:paraId="0AE0EA9D" w14:textId="77777777" w:rsidTr="00FE4883">
        <w:tc>
          <w:tcPr>
            <w:tcW w:w="660" w:type="dxa"/>
            <w:shd w:val="clear" w:color="000000" w:fill="FFFFFF"/>
            <w:vAlign w:val="center"/>
          </w:tcPr>
          <w:p w14:paraId="67A03405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7F894D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6719FB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0A0DF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C7BE8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5E571D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0910162980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E4E6BA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83BD6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6050D6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1418,9</w:t>
            </w:r>
          </w:p>
        </w:tc>
      </w:tr>
      <w:tr w:rsidR="00FE4883" w:rsidRPr="008A013A" w14:paraId="68084F80" w14:textId="77777777" w:rsidTr="00FE4883">
        <w:tc>
          <w:tcPr>
            <w:tcW w:w="660" w:type="dxa"/>
            <w:shd w:val="clear" w:color="000000" w:fill="FFFFFF"/>
            <w:vAlign w:val="center"/>
          </w:tcPr>
          <w:p w14:paraId="71953E9B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058FBBA5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61E5BD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B5479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87CCEA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02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2CCDFC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0910162980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8B2E7E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276A14B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168C1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1418,9</w:t>
            </w:r>
          </w:p>
        </w:tc>
      </w:tr>
      <w:tr w:rsidR="00FE4883" w:rsidRPr="008A013A" w14:paraId="7D2ABF94" w14:textId="77777777" w:rsidTr="00FE4883">
        <w:tc>
          <w:tcPr>
            <w:tcW w:w="660" w:type="dxa"/>
            <w:shd w:val="clear" w:color="000000" w:fill="FFFFFF"/>
            <w:vAlign w:val="center"/>
          </w:tcPr>
          <w:p w14:paraId="21DECDD9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</w:tcPr>
          <w:p w14:paraId="7B8BCA5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CDE0A2D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D393E62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1B0DDF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10EFD671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C0269E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63A53C8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10B63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8A013A" w14:paraId="72AFBD33" w14:textId="77777777" w:rsidTr="00FE4883">
        <w:tc>
          <w:tcPr>
            <w:tcW w:w="660" w:type="dxa"/>
            <w:shd w:val="clear" w:color="000000" w:fill="FFFFFF"/>
            <w:vAlign w:val="center"/>
          </w:tcPr>
          <w:p w14:paraId="6C049709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</w:tcPr>
          <w:p w14:paraId="0723214B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9C0F8CF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1610BE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8CFFF3" w14:textId="77777777" w:rsidR="00FE4883" w:rsidRPr="008A013A" w:rsidRDefault="00FE4883" w:rsidP="00FE4883">
            <w:pPr>
              <w:jc w:val="center"/>
              <w:rPr>
                <w:lang w:val="en-US"/>
              </w:rPr>
            </w:pPr>
            <w:r w:rsidRPr="008A013A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443C63A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0910000000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7185458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B68936D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5ECA62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8A013A" w14:paraId="78D43EDE" w14:textId="77777777" w:rsidTr="00FE4883">
        <w:tc>
          <w:tcPr>
            <w:tcW w:w="660" w:type="dxa"/>
            <w:shd w:val="clear" w:color="000000" w:fill="FFFFFF"/>
            <w:vAlign w:val="center"/>
          </w:tcPr>
          <w:p w14:paraId="5AFA37D9" w14:textId="77777777" w:rsidR="00FE4883" w:rsidRPr="008A013A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vAlign w:val="center"/>
          </w:tcPr>
          <w:p w14:paraId="4C3D7671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CF5BB7E" w14:textId="77777777" w:rsidR="00FE4883" w:rsidRPr="008A013A" w:rsidRDefault="00FE4883" w:rsidP="00FE4883">
            <w:pPr>
              <w:jc w:val="center"/>
            </w:pPr>
            <w:r w:rsidRPr="008A013A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A26C6F0" w14:textId="77777777" w:rsidR="00FE4883" w:rsidRPr="008A013A" w:rsidRDefault="00FE4883" w:rsidP="00FE4883">
            <w:pPr>
              <w:jc w:val="center"/>
            </w:pPr>
            <w:r w:rsidRPr="008A013A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AAA9E6" w14:textId="77777777" w:rsidR="00FE4883" w:rsidRPr="008A013A" w:rsidRDefault="00FE4883" w:rsidP="00FE4883">
            <w:pPr>
              <w:jc w:val="center"/>
            </w:pPr>
            <w:r w:rsidRPr="008A013A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2A44A5B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6950F34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3F75158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9C8D65C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8A013A" w14:paraId="1135FE63" w14:textId="77777777" w:rsidTr="00FE4883">
        <w:tc>
          <w:tcPr>
            <w:tcW w:w="660" w:type="dxa"/>
            <w:shd w:val="clear" w:color="000000" w:fill="FFFFFF"/>
            <w:vAlign w:val="center"/>
          </w:tcPr>
          <w:p w14:paraId="017CB460" w14:textId="77777777" w:rsidR="00FE4883" w:rsidRPr="008A013A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82085BE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2B78CB7" w14:textId="77777777" w:rsidR="00FE4883" w:rsidRPr="008A013A" w:rsidRDefault="00FE4883" w:rsidP="00FE4883">
            <w:pPr>
              <w:jc w:val="center"/>
            </w:pPr>
            <w:r w:rsidRPr="008A013A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69DFA6B" w14:textId="77777777" w:rsidR="00FE4883" w:rsidRPr="008A013A" w:rsidRDefault="00FE4883" w:rsidP="00FE4883">
            <w:pPr>
              <w:jc w:val="center"/>
            </w:pPr>
            <w:r w:rsidRPr="008A013A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9CCA55" w14:textId="77777777" w:rsidR="00FE4883" w:rsidRPr="008A013A" w:rsidRDefault="00FE4883" w:rsidP="00FE4883">
            <w:pPr>
              <w:jc w:val="center"/>
            </w:pPr>
            <w:r w:rsidRPr="008A013A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B0ADD7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09101S2820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ADE2B9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583B1D4A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6EDF8D20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8A013A" w14:paraId="0FF127E5" w14:textId="77777777" w:rsidTr="00FE4883">
        <w:tc>
          <w:tcPr>
            <w:tcW w:w="660" w:type="dxa"/>
            <w:shd w:val="clear" w:color="000000" w:fill="FFFFFF"/>
            <w:vAlign w:val="center"/>
          </w:tcPr>
          <w:p w14:paraId="5F6CD5E2" w14:textId="77777777" w:rsidR="00FE4883" w:rsidRPr="008A013A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6D56289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D606C32" w14:textId="77777777" w:rsidR="00FE4883" w:rsidRPr="008A013A" w:rsidRDefault="00FE4883" w:rsidP="00FE4883">
            <w:pPr>
              <w:jc w:val="center"/>
            </w:pPr>
            <w:r w:rsidRPr="008A013A"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238253" w14:textId="77777777" w:rsidR="00FE4883" w:rsidRPr="008A013A" w:rsidRDefault="00FE4883" w:rsidP="00FE4883">
            <w:pPr>
              <w:jc w:val="center"/>
            </w:pPr>
            <w:r w:rsidRPr="008A013A"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84B5A8E" w14:textId="77777777" w:rsidR="00FE4883" w:rsidRPr="008A013A" w:rsidRDefault="00FE4883" w:rsidP="00FE4883">
            <w:pPr>
              <w:jc w:val="center"/>
            </w:pPr>
            <w:r w:rsidRPr="008A013A">
              <w:t>03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0DDDE07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09101S2820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3F8F7C5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000000" w:fill="FFFFFF"/>
          </w:tcPr>
          <w:p w14:paraId="5145FF6E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0565080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8A013A" w14:paraId="4985BB96" w14:textId="77777777" w:rsidTr="00FE4883">
        <w:tc>
          <w:tcPr>
            <w:tcW w:w="660" w:type="dxa"/>
            <w:shd w:val="clear" w:color="000000" w:fill="FFFFFF"/>
            <w:vAlign w:val="center"/>
          </w:tcPr>
          <w:p w14:paraId="319436A3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1E00D8C5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188B0F8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F9E4CD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CB439E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34EDF89D" w14:textId="77777777" w:rsidR="00FE4883" w:rsidRPr="008A013A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8A013A">
              <w:rPr>
                <w:sz w:val="24"/>
                <w:szCs w:val="24"/>
              </w:rPr>
              <w:t>0000000000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8676E6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23028D28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33EDEC0F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8A013A" w14:paraId="06FFCD62" w14:textId="77777777" w:rsidTr="00FE4883">
        <w:tc>
          <w:tcPr>
            <w:tcW w:w="660" w:type="dxa"/>
            <w:shd w:val="clear" w:color="000000" w:fill="FFFFFF"/>
            <w:vAlign w:val="center"/>
          </w:tcPr>
          <w:p w14:paraId="2A7A55EA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323EC57B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D2AC07F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C27A68C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82D1D9A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75D5877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9000000000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1BBBD20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0F743321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7DA2664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8A013A" w14:paraId="77077766" w14:textId="77777777" w:rsidTr="00FE4883">
        <w:tc>
          <w:tcPr>
            <w:tcW w:w="660" w:type="dxa"/>
            <w:shd w:val="clear" w:color="000000" w:fill="FFFFFF"/>
            <w:vAlign w:val="center"/>
          </w:tcPr>
          <w:p w14:paraId="1E76D03E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F1F915F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918C1DB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D1A7F5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251ABA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57F184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9020000000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7D42DCC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71EDAD3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461A38F2" w14:textId="77777777" w:rsidR="00FE4883" w:rsidRPr="008A013A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8A013A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8A013A" w14:paraId="3CD086F2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747C7BF0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66AB9800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FF334E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417A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FBDE8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B942BB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E5D18EB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shd w:val="clear" w:color="000000" w:fill="FFFFFF"/>
          </w:tcPr>
          <w:p w14:paraId="4491AD5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3B39E66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6650,0</w:t>
            </w:r>
          </w:p>
        </w:tc>
      </w:tr>
      <w:tr w:rsidR="00FE4883" w:rsidRPr="008A013A" w14:paraId="3979BE36" w14:textId="77777777" w:rsidTr="00FE4883">
        <w:tc>
          <w:tcPr>
            <w:tcW w:w="660" w:type="dxa"/>
            <w:shd w:val="clear" w:color="000000" w:fill="FFFFFF"/>
            <w:vAlign w:val="center"/>
            <w:hideMark/>
          </w:tcPr>
          <w:p w14:paraId="26D5CE3A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  <w:hideMark/>
          </w:tcPr>
          <w:p w14:paraId="73555884" w14:textId="77777777" w:rsidR="00FE4883" w:rsidRPr="008A013A" w:rsidRDefault="00FE4883" w:rsidP="00FE4883">
            <w:pPr>
              <w:jc w:val="both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C31AAC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725537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3BD12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02D4C661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37CB2399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216C7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2849FCF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6498,9</w:t>
            </w:r>
          </w:p>
        </w:tc>
      </w:tr>
      <w:tr w:rsidR="00FE4883" w:rsidRPr="008A013A" w14:paraId="3979E4FA" w14:textId="77777777" w:rsidTr="00FE4883">
        <w:tc>
          <w:tcPr>
            <w:tcW w:w="660" w:type="dxa"/>
            <w:shd w:val="clear" w:color="000000" w:fill="FFFFFF"/>
            <w:vAlign w:val="center"/>
          </w:tcPr>
          <w:p w14:paraId="0E82DF7C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DC43E8F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A0DBB9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21A3800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2E33225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61075642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185113F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000000" w:fill="FFFFFF"/>
          </w:tcPr>
          <w:p w14:paraId="18F3849E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1335613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35,2</w:t>
            </w:r>
          </w:p>
        </w:tc>
      </w:tr>
      <w:tr w:rsidR="00FE4883" w:rsidRPr="00765B84" w14:paraId="67838C8B" w14:textId="77777777" w:rsidTr="00FE4883">
        <w:tc>
          <w:tcPr>
            <w:tcW w:w="660" w:type="dxa"/>
            <w:shd w:val="clear" w:color="000000" w:fill="FFFFFF"/>
            <w:vAlign w:val="center"/>
          </w:tcPr>
          <w:p w14:paraId="14522F01" w14:textId="77777777" w:rsidR="00FE4883" w:rsidRPr="008A013A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2FE1E739" w14:textId="77777777" w:rsidR="00FE4883" w:rsidRPr="008A013A" w:rsidRDefault="00FE4883" w:rsidP="00FE4883">
            <w:pPr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8702F7B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929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DA36E2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8785498" w14:textId="77777777" w:rsidR="00FE4883" w:rsidRPr="008A013A" w:rsidRDefault="00FE4883" w:rsidP="00FE4883">
            <w:pPr>
              <w:jc w:val="center"/>
            </w:pPr>
            <w:r w:rsidRPr="008A013A">
              <w:rPr>
                <w:sz w:val="24"/>
                <w:szCs w:val="24"/>
              </w:rPr>
              <w:t>05</w:t>
            </w: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5B52128D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9020000190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69E8210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000000" w:fill="FFFFFF"/>
          </w:tcPr>
          <w:p w14:paraId="39F08DA8" w14:textId="77777777" w:rsidR="00FE4883" w:rsidRPr="008A013A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5C774AF5" w14:textId="77777777" w:rsidR="00FE4883" w:rsidRPr="00765B84" w:rsidRDefault="00FE4883" w:rsidP="00FE4883">
            <w:pPr>
              <w:jc w:val="center"/>
              <w:rPr>
                <w:sz w:val="24"/>
                <w:szCs w:val="24"/>
              </w:rPr>
            </w:pPr>
            <w:r w:rsidRPr="008A013A">
              <w:rPr>
                <w:sz w:val="24"/>
                <w:szCs w:val="24"/>
              </w:rPr>
              <w:t>115,9</w:t>
            </w:r>
          </w:p>
        </w:tc>
      </w:tr>
      <w:tr w:rsidR="00FE4883" w:rsidRPr="00765B84" w14:paraId="3C4065C7" w14:textId="77777777" w:rsidTr="00FE4883">
        <w:tc>
          <w:tcPr>
            <w:tcW w:w="660" w:type="dxa"/>
            <w:shd w:val="clear" w:color="000000" w:fill="FFFFFF"/>
            <w:vAlign w:val="center"/>
          </w:tcPr>
          <w:p w14:paraId="3CB38DC8" w14:textId="77777777" w:rsidR="00FE4883" w:rsidRPr="00765B84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3" w:type="dxa"/>
            <w:shd w:val="clear" w:color="000000" w:fill="FFFFFF"/>
          </w:tcPr>
          <w:p w14:paraId="4F5310F7" w14:textId="77777777" w:rsidR="00FE4883" w:rsidRPr="00765B8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0BEAF5E" w14:textId="77777777" w:rsidR="00FE4883" w:rsidRPr="00765B84" w:rsidRDefault="00FE4883" w:rsidP="00FE4883">
            <w:pPr>
              <w:jc w:val="center"/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A889B" w14:textId="77777777" w:rsidR="00FE4883" w:rsidRPr="00765B84" w:rsidRDefault="00FE4883" w:rsidP="00FE4883">
            <w:pPr>
              <w:jc w:val="center"/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2378BE2" w14:textId="77777777" w:rsidR="00FE4883" w:rsidRPr="00765B84" w:rsidRDefault="00FE4883" w:rsidP="00FE4883">
            <w:pPr>
              <w:jc w:val="center"/>
            </w:pPr>
          </w:p>
        </w:tc>
        <w:tc>
          <w:tcPr>
            <w:tcW w:w="2127" w:type="dxa"/>
            <w:shd w:val="clear" w:color="000000" w:fill="FFFFFF"/>
            <w:noWrap/>
            <w:vAlign w:val="center"/>
          </w:tcPr>
          <w:p w14:paraId="47FE3465" w14:textId="77777777" w:rsidR="00FE4883" w:rsidRPr="00765B8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2CD19E" w14:textId="77777777" w:rsidR="00FE4883" w:rsidRPr="00765B8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14:paraId="18728CD1" w14:textId="77777777" w:rsidR="00FE4883" w:rsidRPr="00765B8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14:paraId="7D90EF7C" w14:textId="77777777" w:rsidR="00FE4883" w:rsidRPr="00765B8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8D5558" w14:textId="77777777" w:rsidR="00FE4883" w:rsidRDefault="00FE4883" w:rsidP="00FE4883">
      <w:pPr>
        <w:ind w:firstLine="708"/>
        <w:rPr>
          <w:sz w:val="28"/>
          <w:szCs w:val="28"/>
        </w:rPr>
      </w:pPr>
    </w:p>
    <w:p w14:paraId="020FC07A" w14:textId="77777777" w:rsidR="00FE4883" w:rsidRDefault="00FE4883" w:rsidP="00FE4883">
      <w:pPr>
        <w:ind w:firstLine="708"/>
        <w:rPr>
          <w:sz w:val="28"/>
          <w:szCs w:val="28"/>
        </w:rPr>
      </w:pPr>
    </w:p>
    <w:p w14:paraId="3157C1F1" w14:textId="77777777" w:rsidR="00FE4883" w:rsidRDefault="00FE4883" w:rsidP="00FE4883">
      <w:pPr>
        <w:ind w:firstLine="708"/>
        <w:rPr>
          <w:sz w:val="28"/>
          <w:szCs w:val="28"/>
        </w:rPr>
      </w:pPr>
    </w:p>
    <w:tbl>
      <w:tblPr>
        <w:tblW w:w="15451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2"/>
        <w:gridCol w:w="8949"/>
      </w:tblGrid>
      <w:tr w:rsidR="0053199D" w:rsidRPr="00EA56B7" w14:paraId="467DF21D" w14:textId="77777777" w:rsidTr="00FE4883">
        <w:tc>
          <w:tcPr>
            <w:tcW w:w="6502" w:type="dxa"/>
            <w:hideMark/>
          </w:tcPr>
          <w:p w14:paraId="440E918B" w14:textId="77777777" w:rsidR="0053199D" w:rsidRPr="00EA56B7" w:rsidRDefault="0053199D" w:rsidP="0053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7DF2515E" w14:textId="77777777" w:rsidR="0053199D" w:rsidRPr="00EA56B7" w:rsidRDefault="0053199D" w:rsidP="0053199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5428751D" w14:textId="77777777" w:rsidR="0053199D" w:rsidRPr="00EA56B7" w:rsidRDefault="0053199D" w:rsidP="0053199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12F9ACF0" w14:textId="2F21BE04" w:rsidR="0053199D" w:rsidRPr="00EA56B7" w:rsidRDefault="0053199D" w:rsidP="0053199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949" w:type="dxa"/>
            <w:vAlign w:val="bottom"/>
            <w:hideMark/>
          </w:tcPr>
          <w:p w14:paraId="0F6C3D72" w14:textId="1866FFBA" w:rsidR="0053199D" w:rsidRPr="00EA56B7" w:rsidRDefault="0053199D" w:rsidP="005319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68BE291C" w14:textId="77777777" w:rsidR="00FE4883" w:rsidRPr="009A1A9D" w:rsidRDefault="00FE4883" w:rsidP="00FE4883">
      <w:pPr>
        <w:rPr>
          <w:sz w:val="28"/>
          <w:szCs w:val="28"/>
        </w:rPr>
      </w:pPr>
    </w:p>
    <w:p w14:paraId="623C0A8F" w14:textId="77777777" w:rsidR="00FE4883" w:rsidRDefault="00FE4883" w:rsidP="00FE4883">
      <w:pPr>
        <w:autoSpaceDE w:val="0"/>
        <w:autoSpaceDN w:val="0"/>
        <w:adjustRightInd w:val="0"/>
        <w:rPr>
          <w:sz w:val="24"/>
          <w:szCs w:val="24"/>
        </w:rPr>
        <w:sectPr w:rsidR="00FE4883" w:rsidSect="00FE4883">
          <w:headerReference w:type="default" r:id="rId15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62"/>
        <w:gridCol w:w="5024"/>
      </w:tblGrid>
      <w:tr w:rsidR="00FE4883" w:rsidRPr="00125603" w14:paraId="3F04795F" w14:textId="77777777" w:rsidTr="0077579A">
        <w:tc>
          <w:tcPr>
            <w:tcW w:w="10031" w:type="dxa"/>
          </w:tcPr>
          <w:p w14:paraId="346E05AA" w14:textId="77777777" w:rsidR="00FE4883" w:rsidRPr="00125603" w:rsidRDefault="00FE4883" w:rsidP="00FE48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14:paraId="7BDC0BF1" w14:textId="77777777" w:rsidR="00FE4883" w:rsidRPr="00352D3C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125603">
              <w:rPr>
                <w:sz w:val="28"/>
                <w:szCs w:val="28"/>
              </w:rPr>
              <w:t xml:space="preserve"> </w:t>
            </w:r>
            <w:r w:rsidRPr="00847FD2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8</w:t>
            </w:r>
          </w:p>
          <w:p w14:paraId="43C31DCD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>к решению Совета</w:t>
            </w:r>
          </w:p>
          <w:p w14:paraId="2F5B280D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71C47BF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</w:p>
          <w:p w14:paraId="72F96019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10</w:t>
            </w:r>
          </w:p>
          <w:p w14:paraId="63E886A2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>к решению Совета</w:t>
            </w:r>
          </w:p>
          <w:p w14:paraId="6A81CFE3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11112BE8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>от  24.12.2025 г. № 40</w:t>
            </w:r>
          </w:p>
          <w:p w14:paraId="5ACE2119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 xml:space="preserve">в редакции решения </w:t>
            </w:r>
          </w:p>
          <w:p w14:paraId="30D8904D" w14:textId="77777777" w:rsidR="00FE4883" w:rsidRPr="00847FD2" w:rsidRDefault="00FE4883" w:rsidP="00FE4883">
            <w:pPr>
              <w:snapToGrid w:val="0"/>
              <w:jc w:val="center"/>
              <w:rPr>
                <w:sz w:val="28"/>
                <w:szCs w:val="28"/>
              </w:rPr>
            </w:pPr>
            <w:r w:rsidRPr="00847FD2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F24BA1A" w14:textId="77777777" w:rsidR="00FE4883" w:rsidRPr="00125603" w:rsidRDefault="00FE4883" w:rsidP="00FE4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29B10A27" w14:textId="77777777" w:rsidR="00FE4883" w:rsidRPr="00A95151" w:rsidRDefault="00FE4883" w:rsidP="00FE4883">
      <w:pPr>
        <w:jc w:val="center"/>
        <w:rPr>
          <w:sz w:val="28"/>
          <w:szCs w:val="28"/>
        </w:rPr>
      </w:pPr>
    </w:p>
    <w:p w14:paraId="07DF4F71" w14:textId="77777777" w:rsidR="00FE4883" w:rsidRPr="00113F96" w:rsidRDefault="00FE4883" w:rsidP="00FE48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113F96">
        <w:rPr>
          <w:sz w:val="28"/>
          <w:szCs w:val="28"/>
        </w:rPr>
        <w:t>Ведомственная структура расходов районного бюджета на плановый период 202</w:t>
      </w:r>
      <w:r>
        <w:rPr>
          <w:sz w:val="28"/>
          <w:szCs w:val="28"/>
        </w:rPr>
        <w:t>7</w:t>
      </w:r>
      <w:r w:rsidRPr="00113F96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13F96">
        <w:rPr>
          <w:sz w:val="28"/>
          <w:szCs w:val="28"/>
        </w:rPr>
        <w:t xml:space="preserve"> годов</w:t>
      </w:r>
    </w:p>
    <w:p w14:paraId="1CF74A4A" w14:textId="77777777" w:rsidR="00FE4883" w:rsidRPr="002C4A19" w:rsidRDefault="00FE4883" w:rsidP="00FE4883">
      <w:pPr>
        <w:jc w:val="right"/>
        <w:rPr>
          <w:sz w:val="28"/>
          <w:szCs w:val="28"/>
        </w:rPr>
      </w:pPr>
      <w:r w:rsidRPr="002C4A19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717"/>
        <w:gridCol w:w="695"/>
        <w:gridCol w:w="696"/>
        <w:gridCol w:w="696"/>
        <w:gridCol w:w="1799"/>
        <w:gridCol w:w="1246"/>
        <w:gridCol w:w="1523"/>
        <w:gridCol w:w="1523"/>
        <w:gridCol w:w="1659"/>
        <w:gridCol w:w="1659"/>
      </w:tblGrid>
      <w:tr w:rsidR="00FE4883" w:rsidRPr="00D27764" w14:paraId="26485DBC" w14:textId="77777777" w:rsidTr="0077579A">
        <w:trPr>
          <w:trHeight w:val="444"/>
          <w:tblHeader/>
        </w:trPr>
        <w:tc>
          <w:tcPr>
            <w:tcW w:w="583" w:type="dxa"/>
            <w:vMerge w:val="restart"/>
            <w:shd w:val="clear" w:color="000000" w:fill="FFFFFF"/>
            <w:vAlign w:val="center"/>
            <w:hideMark/>
          </w:tcPr>
          <w:p w14:paraId="55E9C1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2787" w:type="dxa"/>
            <w:vMerge w:val="restart"/>
            <w:shd w:val="clear" w:color="000000" w:fill="FFFFFF"/>
            <w:vAlign w:val="center"/>
            <w:hideMark/>
          </w:tcPr>
          <w:p w14:paraId="03A253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shd w:val="clear" w:color="000000" w:fill="FFFFFF"/>
            <w:noWrap/>
            <w:vAlign w:val="center"/>
            <w:hideMark/>
          </w:tcPr>
          <w:p w14:paraId="056160D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Вед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14:paraId="03CC41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14:paraId="4DFC130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  <w:hideMark/>
          </w:tcPr>
          <w:p w14:paraId="5A727B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center"/>
            <w:hideMark/>
          </w:tcPr>
          <w:p w14:paraId="74EF880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60" w:type="dxa"/>
          </w:tcPr>
          <w:p w14:paraId="2441D0A8" w14:textId="77777777" w:rsidR="00FE4883" w:rsidRPr="00D2776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BEE705C" w14:textId="77777777" w:rsidR="00FE4883" w:rsidRPr="00D2776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14:paraId="55593D28" w14:textId="77777777" w:rsidR="00FE4883" w:rsidRPr="00D27764" w:rsidRDefault="00FE4883" w:rsidP="00FE4883">
            <w:pPr>
              <w:ind w:left="882" w:hanging="882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</w:tcPr>
          <w:p w14:paraId="5B8C0929" w14:textId="77777777" w:rsidR="00FE4883" w:rsidRPr="00D27764" w:rsidRDefault="00FE4883" w:rsidP="00FE4883">
            <w:pPr>
              <w:ind w:left="882" w:hanging="882"/>
              <w:rPr>
                <w:sz w:val="24"/>
                <w:szCs w:val="24"/>
              </w:rPr>
            </w:pPr>
          </w:p>
        </w:tc>
      </w:tr>
      <w:tr w:rsidR="00FE4883" w:rsidRPr="00D27764" w14:paraId="279DB663" w14:textId="77777777" w:rsidTr="0077579A">
        <w:trPr>
          <w:trHeight w:val="623"/>
          <w:tblHeader/>
        </w:trPr>
        <w:tc>
          <w:tcPr>
            <w:tcW w:w="583" w:type="dxa"/>
            <w:vMerge/>
            <w:shd w:val="clear" w:color="000000" w:fill="FFFFFF"/>
            <w:vAlign w:val="center"/>
          </w:tcPr>
          <w:p w14:paraId="4140C8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vMerge/>
            <w:shd w:val="clear" w:color="000000" w:fill="FFFFFF"/>
            <w:vAlign w:val="center"/>
          </w:tcPr>
          <w:p w14:paraId="6D490F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14:paraId="26E624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000000" w:fill="FFFFFF"/>
            <w:noWrap/>
            <w:vAlign w:val="center"/>
          </w:tcPr>
          <w:p w14:paraId="66182C4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000000" w:fill="FFFFFF"/>
            <w:noWrap/>
            <w:vAlign w:val="center"/>
          </w:tcPr>
          <w:p w14:paraId="48684A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3FD45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14:paraId="065074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C50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0773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2027</w:t>
            </w:r>
          </w:p>
        </w:tc>
        <w:tc>
          <w:tcPr>
            <w:tcW w:w="1699" w:type="dxa"/>
          </w:tcPr>
          <w:p w14:paraId="61E0EC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0CD377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2028</w:t>
            </w:r>
          </w:p>
        </w:tc>
      </w:tr>
      <w:tr w:rsidR="00FE4883" w:rsidRPr="00D27764" w14:paraId="35BB40C9" w14:textId="77777777" w:rsidTr="0077579A">
        <w:trPr>
          <w:tblHeader/>
        </w:trPr>
        <w:tc>
          <w:tcPr>
            <w:tcW w:w="583" w:type="dxa"/>
            <w:shd w:val="clear" w:color="auto" w:fill="auto"/>
            <w:vAlign w:val="center"/>
            <w:hideMark/>
          </w:tcPr>
          <w:p w14:paraId="686AB1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7" w:type="dxa"/>
            <w:shd w:val="clear" w:color="auto" w:fill="auto"/>
            <w:vAlign w:val="center"/>
            <w:hideMark/>
          </w:tcPr>
          <w:p w14:paraId="6035F9B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1BAF06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A554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BA69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64489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4287C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75EACF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1F30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659034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14:paraId="684B8F0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</w:t>
            </w:r>
          </w:p>
        </w:tc>
      </w:tr>
      <w:tr w:rsidR="00FE4883" w:rsidRPr="00D27764" w14:paraId="07C2F9D5" w14:textId="77777777" w:rsidTr="0077579A">
        <w:tc>
          <w:tcPr>
            <w:tcW w:w="583" w:type="dxa"/>
            <w:shd w:val="clear" w:color="000000" w:fill="FFFFFF"/>
            <w:vAlign w:val="center"/>
          </w:tcPr>
          <w:p w14:paraId="6BB123C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B765F0" w14:textId="77777777" w:rsidR="00FE4883" w:rsidRPr="00D27764" w:rsidRDefault="00FE4883" w:rsidP="00FE4883">
            <w:pPr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CE6268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A20ECA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1E4183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2C4083F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7D2190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</w:tcPr>
          <w:p w14:paraId="5C7D98DB" w14:textId="77777777" w:rsidR="00FE4883" w:rsidRPr="00D27764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5DFA06" w14:textId="77777777" w:rsidR="00FE4883" w:rsidRPr="00D27764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  <w:lang w:val="en-US"/>
              </w:rPr>
              <w:t>3 014 </w:t>
            </w:r>
            <w:r w:rsidRPr="00D27764">
              <w:rPr>
                <w:b/>
                <w:bCs/>
                <w:color w:val="000000"/>
                <w:sz w:val="24"/>
                <w:szCs w:val="24"/>
              </w:rPr>
              <w:t>342,5</w:t>
            </w:r>
          </w:p>
        </w:tc>
        <w:tc>
          <w:tcPr>
            <w:tcW w:w="1699" w:type="dxa"/>
            <w:shd w:val="clear" w:color="000000" w:fill="FFFFFF"/>
          </w:tcPr>
          <w:p w14:paraId="054DAAAD" w14:textId="77777777" w:rsidR="00FE4883" w:rsidRPr="00D27764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9950F1" w14:textId="77777777" w:rsidR="00FE4883" w:rsidRPr="00D27764" w:rsidRDefault="00FE4883" w:rsidP="00FE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>3 210 840,8</w:t>
            </w:r>
          </w:p>
        </w:tc>
      </w:tr>
      <w:tr w:rsidR="00FE4883" w:rsidRPr="00D27764" w14:paraId="241DC9AD" w14:textId="77777777" w:rsidTr="0077579A">
        <w:trPr>
          <w:trHeight w:val="1008"/>
        </w:trPr>
        <w:tc>
          <w:tcPr>
            <w:tcW w:w="583" w:type="dxa"/>
            <w:shd w:val="clear" w:color="000000" w:fill="FFFFFF"/>
            <w:vAlign w:val="center"/>
          </w:tcPr>
          <w:p w14:paraId="5DF7106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787" w:type="dxa"/>
            <w:shd w:val="clear" w:color="000000" w:fill="FFFFFF"/>
          </w:tcPr>
          <w:p w14:paraId="6A3D502D" w14:textId="77777777" w:rsidR="00FE4883" w:rsidRPr="00D27764" w:rsidRDefault="00FE4883" w:rsidP="00FE4883">
            <w:pPr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D39CBDA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4E4D8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01EE85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28250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226187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045EC5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+28128,7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B48688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473081,0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99D684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C747E4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429587,2</w:t>
            </w:r>
          </w:p>
        </w:tc>
      </w:tr>
      <w:tr w:rsidR="00FE4883" w:rsidRPr="00D27764" w14:paraId="386FBAD5" w14:textId="77777777" w:rsidTr="0077579A">
        <w:tc>
          <w:tcPr>
            <w:tcW w:w="583" w:type="dxa"/>
            <w:shd w:val="clear" w:color="000000" w:fill="FFFFFF"/>
            <w:vAlign w:val="center"/>
          </w:tcPr>
          <w:p w14:paraId="25CEAF2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21C1E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B17D1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D558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BBE1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CD513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585B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BA27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584348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300329,7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DF3B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DF62E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272230,4</w:t>
            </w:r>
          </w:p>
        </w:tc>
      </w:tr>
      <w:tr w:rsidR="00FE4883" w:rsidRPr="00D27764" w14:paraId="35381672" w14:textId="77777777" w:rsidTr="0077579A">
        <w:trPr>
          <w:trHeight w:val="1235"/>
        </w:trPr>
        <w:tc>
          <w:tcPr>
            <w:tcW w:w="583" w:type="dxa"/>
            <w:shd w:val="clear" w:color="000000" w:fill="FFFFFF"/>
            <w:vAlign w:val="center"/>
          </w:tcPr>
          <w:p w14:paraId="315F573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A1D10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7DC5F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55AF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420B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BCD3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180C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6AC9C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0FDE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DD2B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C838C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D27764" w14:paraId="2B629040" w14:textId="77777777" w:rsidTr="0077579A">
        <w:tc>
          <w:tcPr>
            <w:tcW w:w="583" w:type="dxa"/>
            <w:shd w:val="clear" w:color="000000" w:fill="FFFFFF"/>
            <w:vAlign w:val="center"/>
          </w:tcPr>
          <w:p w14:paraId="43C1E49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06A374B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D7D6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504E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DA9C7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8B113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3AEF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F8AA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C280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9C3856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E229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D27764" w14:paraId="1B437CB7" w14:textId="77777777" w:rsidTr="0077579A">
        <w:tc>
          <w:tcPr>
            <w:tcW w:w="583" w:type="dxa"/>
            <w:shd w:val="clear" w:color="000000" w:fill="FFFFFF"/>
            <w:vAlign w:val="center"/>
          </w:tcPr>
          <w:p w14:paraId="7F44AD8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C222C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Глава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BD2D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8913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D10A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7BB4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5D882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1513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93F2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D1E3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E16C9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D27764" w14:paraId="00FD23F7" w14:textId="77777777" w:rsidTr="0077579A">
        <w:tc>
          <w:tcPr>
            <w:tcW w:w="583" w:type="dxa"/>
            <w:shd w:val="clear" w:color="000000" w:fill="FFFFFF"/>
            <w:vAlign w:val="center"/>
          </w:tcPr>
          <w:p w14:paraId="071438E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DD8714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7F80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6AB2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4D4F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F1C9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FD13D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431F1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0BD6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33817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6FBB28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D27764" w14:paraId="615A76BE" w14:textId="77777777" w:rsidTr="0077579A">
        <w:tc>
          <w:tcPr>
            <w:tcW w:w="583" w:type="dxa"/>
            <w:shd w:val="clear" w:color="000000" w:fill="FFFFFF"/>
            <w:vAlign w:val="center"/>
          </w:tcPr>
          <w:p w14:paraId="0A59675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DD44D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A633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0134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39B3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19DF3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9EF0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778B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416E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28508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A70AE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3356,6</w:t>
            </w:r>
          </w:p>
        </w:tc>
      </w:tr>
      <w:tr w:rsidR="00FE4883" w:rsidRPr="00D27764" w14:paraId="31B3834A" w14:textId="77777777" w:rsidTr="0077579A">
        <w:tc>
          <w:tcPr>
            <w:tcW w:w="583" w:type="dxa"/>
            <w:shd w:val="clear" w:color="000000" w:fill="FFFFFF"/>
            <w:vAlign w:val="center"/>
          </w:tcPr>
          <w:p w14:paraId="668A38A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FAC528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0E618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346D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469C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EEAB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6446D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38A2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C052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257A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C745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D27764" w14:paraId="70EFE08E" w14:textId="77777777" w:rsidTr="0077579A">
        <w:tc>
          <w:tcPr>
            <w:tcW w:w="583" w:type="dxa"/>
            <w:shd w:val="clear" w:color="000000" w:fill="FFFFFF"/>
            <w:vAlign w:val="center"/>
          </w:tcPr>
          <w:p w14:paraId="4EC07D3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913EF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2A41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288A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4CF2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F926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4CBF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6D44C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EF3EB7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9D336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C919C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D27764" w14:paraId="74E9B713" w14:textId="77777777" w:rsidTr="0077579A">
        <w:tc>
          <w:tcPr>
            <w:tcW w:w="583" w:type="dxa"/>
            <w:shd w:val="clear" w:color="000000" w:fill="FFFFFF"/>
            <w:vAlign w:val="center"/>
          </w:tcPr>
          <w:p w14:paraId="3D8696E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58FF4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471A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DCA8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46A6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7757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6D8E2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F44E1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6542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A275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9518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D27764" w14:paraId="0EC1E9A7" w14:textId="77777777" w:rsidTr="0077579A">
        <w:tc>
          <w:tcPr>
            <w:tcW w:w="583" w:type="dxa"/>
            <w:shd w:val="clear" w:color="000000" w:fill="FFFFFF"/>
            <w:vAlign w:val="center"/>
          </w:tcPr>
          <w:p w14:paraId="45214D9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9AA4CB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4E88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DAB6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97A4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93E9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263E1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CCA45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C858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0AF0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B92B6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566,5</w:t>
            </w:r>
          </w:p>
        </w:tc>
      </w:tr>
      <w:tr w:rsidR="00FE4883" w:rsidRPr="00D27764" w14:paraId="7D7854A8" w14:textId="77777777" w:rsidTr="0077579A">
        <w:tc>
          <w:tcPr>
            <w:tcW w:w="583" w:type="dxa"/>
            <w:shd w:val="clear" w:color="000000" w:fill="FFFFFF"/>
            <w:vAlign w:val="center"/>
          </w:tcPr>
          <w:p w14:paraId="402D751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F21A3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4E4C3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3BCA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DD5E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6CC9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8850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7650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0AD5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307,9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EABC90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4C4ED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307,9</w:t>
            </w:r>
          </w:p>
        </w:tc>
      </w:tr>
      <w:tr w:rsidR="00FE4883" w:rsidRPr="00D27764" w14:paraId="41A26937" w14:textId="77777777" w:rsidTr="0077579A">
        <w:tc>
          <w:tcPr>
            <w:tcW w:w="583" w:type="dxa"/>
            <w:shd w:val="clear" w:color="000000" w:fill="FFFFFF"/>
            <w:vAlign w:val="center"/>
          </w:tcPr>
          <w:p w14:paraId="0C549BB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E72196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004A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31A7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F6B1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0F17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801AA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015E6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8F52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258,6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350BA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1C24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258,6</w:t>
            </w:r>
          </w:p>
        </w:tc>
      </w:tr>
      <w:tr w:rsidR="00FE4883" w:rsidRPr="00D27764" w14:paraId="542CD660" w14:textId="77777777" w:rsidTr="0077579A">
        <w:tc>
          <w:tcPr>
            <w:tcW w:w="583" w:type="dxa"/>
            <w:shd w:val="clear" w:color="000000" w:fill="FFFFFF"/>
            <w:vAlign w:val="center"/>
          </w:tcPr>
          <w:p w14:paraId="0EAB466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B9056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1149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4795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4523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6AEF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70AC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9785C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F492E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133 281,9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B4F0A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8101B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133 281,9</w:t>
            </w:r>
          </w:p>
        </w:tc>
      </w:tr>
      <w:tr w:rsidR="00FE4883" w:rsidRPr="00D27764" w14:paraId="3F3CCA1A" w14:textId="77777777" w:rsidTr="0077579A">
        <w:tc>
          <w:tcPr>
            <w:tcW w:w="583" w:type="dxa"/>
            <w:shd w:val="clear" w:color="000000" w:fill="FFFFFF"/>
            <w:vAlign w:val="center"/>
          </w:tcPr>
          <w:p w14:paraId="5729007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04663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D15B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A238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6966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8E94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D900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E23A7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EAF7F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36E8A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879A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</w:tr>
      <w:tr w:rsidR="00FE4883" w:rsidRPr="00D27764" w14:paraId="70F84538" w14:textId="77777777" w:rsidTr="0077579A">
        <w:tc>
          <w:tcPr>
            <w:tcW w:w="583" w:type="dxa"/>
            <w:shd w:val="clear" w:color="000000" w:fill="FFFFFF"/>
            <w:vAlign w:val="center"/>
          </w:tcPr>
          <w:p w14:paraId="1A22146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875557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85B6E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BE072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2526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4F6D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2F7D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FA40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8DE61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C18B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164F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2025,00</w:t>
            </w:r>
          </w:p>
        </w:tc>
      </w:tr>
      <w:tr w:rsidR="00FE4883" w:rsidRPr="00D27764" w14:paraId="39036B55" w14:textId="77777777" w:rsidTr="0077579A">
        <w:tc>
          <w:tcPr>
            <w:tcW w:w="583" w:type="dxa"/>
            <w:shd w:val="clear" w:color="000000" w:fill="FFFFFF"/>
            <w:vAlign w:val="center"/>
          </w:tcPr>
          <w:p w14:paraId="7F846EB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98B94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098F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DF44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5D757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6FDF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1920400000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CDA0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80713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8390C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555D8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F13EC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</w:tr>
      <w:tr w:rsidR="00FE4883" w:rsidRPr="00D27764" w14:paraId="6E58240E" w14:textId="77777777" w:rsidTr="0077579A">
        <w:tc>
          <w:tcPr>
            <w:tcW w:w="583" w:type="dxa"/>
            <w:shd w:val="clear" w:color="000000" w:fill="FFFFFF"/>
            <w:vAlign w:val="center"/>
          </w:tcPr>
          <w:p w14:paraId="5339777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A8028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7655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C77C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0DCB7B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43F3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1920460910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D0B4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AF76E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7289D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1FB1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7E6DA7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2025,0</w:t>
            </w:r>
          </w:p>
        </w:tc>
      </w:tr>
      <w:tr w:rsidR="00FE4883" w:rsidRPr="00D27764" w14:paraId="58EB3CF9" w14:textId="77777777" w:rsidTr="0077579A">
        <w:tc>
          <w:tcPr>
            <w:tcW w:w="583" w:type="dxa"/>
            <w:shd w:val="clear" w:color="000000" w:fill="FFFFFF"/>
            <w:vAlign w:val="center"/>
          </w:tcPr>
          <w:p w14:paraId="466C0DA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A55383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5A0F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2422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4758A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21A7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1920460910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31980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597D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1E395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1856,6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8B1A4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7C9E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1856,6</w:t>
            </w:r>
          </w:p>
        </w:tc>
      </w:tr>
      <w:tr w:rsidR="00FE4883" w:rsidRPr="00D27764" w14:paraId="60979DBB" w14:textId="77777777" w:rsidTr="0077579A">
        <w:tc>
          <w:tcPr>
            <w:tcW w:w="583" w:type="dxa"/>
            <w:shd w:val="clear" w:color="000000" w:fill="FFFFFF"/>
            <w:vAlign w:val="center"/>
          </w:tcPr>
          <w:p w14:paraId="538F151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28FE2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AA0B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8C2E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DDBB6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6B33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1920460910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B3552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D6750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54B92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4EFF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A0598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FE4883" w:rsidRPr="00D27764" w14:paraId="474BB2FC" w14:textId="77777777" w:rsidTr="0077579A">
        <w:tc>
          <w:tcPr>
            <w:tcW w:w="583" w:type="dxa"/>
            <w:shd w:val="clear" w:color="000000" w:fill="FFFFFF"/>
            <w:vAlign w:val="center"/>
          </w:tcPr>
          <w:p w14:paraId="338AFB4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D6C5A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69A9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91D9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53CE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256A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6809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4A37A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545F10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127294,3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3BD6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B1566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127294,3</w:t>
            </w:r>
          </w:p>
        </w:tc>
      </w:tr>
      <w:tr w:rsidR="00FE4883" w:rsidRPr="00D27764" w14:paraId="238A56A8" w14:textId="77777777" w:rsidTr="0077579A">
        <w:tc>
          <w:tcPr>
            <w:tcW w:w="583" w:type="dxa"/>
            <w:shd w:val="clear" w:color="000000" w:fill="FFFFFF"/>
            <w:vAlign w:val="center"/>
          </w:tcPr>
          <w:p w14:paraId="3E1E4F2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D0653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4C6B5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238D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FCE9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DA5ED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A580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51D58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798CA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18863,9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1609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75B4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18863,9</w:t>
            </w:r>
          </w:p>
        </w:tc>
      </w:tr>
      <w:tr w:rsidR="00FE4883" w:rsidRPr="00D27764" w14:paraId="5C6CEC3D" w14:textId="77777777" w:rsidTr="0077579A">
        <w:tc>
          <w:tcPr>
            <w:tcW w:w="583" w:type="dxa"/>
            <w:shd w:val="clear" w:color="000000" w:fill="FFFFFF"/>
            <w:vAlign w:val="center"/>
          </w:tcPr>
          <w:p w14:paraId="0D2B3A6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6B82C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855A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E4EF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C77A1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BA3E4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5210060070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83DC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AB13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1690F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C48B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3158A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FE4883" w:rsidRPr="00D27764" w14:paraId="5E282B8D" w14:textId="77777777" w:rsidTr="0077579A">
        <w:tc>
          <w:tcPr>
            <w:tcW w:w="583" w:type="dxa"/>
            <w:shd w:val="clear" w:color="000000" w:fill="FFFFFF"/>
            <w:vAlign w:val="center"/>
          </w:tcPr>
          <w:p w14:paraId="59AFBC2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5D2BFE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11995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90F3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D98E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38BB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5210060070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75F6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8706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04C6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229,0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4250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15AA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229,0</w:t>
            </w:r>
          </w:p>
        </w:tc>
      </w:tr>
      <w:tr w:rsidR="00FE4883" w:rsidRPr="00D27764" w14:paraId="49AF7BA3" w14:textId="77777777" w:rsidTr="0077579A">
        <w:tc>
          <w:tcPr>
            <w:tcW w:w="583" w:type="dxa"/>
            <w:shd w:val="clear" w:color="000000" w:fill="FFFFFF"/>
            <w:vAlign w:val="center"/>
          </w:tcPr>
          <w:p w14:paraId="461BA0B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CF1FDF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A923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CB9F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C465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7A98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5210060070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38E1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31DF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45CC3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B8F89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253D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23,0</w:t>
            </w:r>
          </w:p>
        </w:tc>
      </w:tr>
      <w:tr w:rsidR="00FE4883" w:rsidRPr="00D27764" w14:paraId="04D70A40" w14:textId="77777777" w:rsidTr="0077579A">
        <w:tc>
          <w:tcPr>
            <w:tcW w:w="583" w:type="dxa"/>
            <w:shd w:val="clear" w:color="000000" w:fill="FFFFFF"/>
            <w:vAlign w:val="center"/>
          </w:tcPr>
          <w:p w14:paraId="6C27032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B1522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категорий, в качестве нуждающихся в жилых помещениях</w:t>
            </w:r>
          </w:p>
          <w:p w14:paraId="40A876C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E2AD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1C75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D814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A2A2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5210060870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2E27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9B2A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8A73D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1015,5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F43E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0CB05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1015,5</w:t>
            </w:r>
          </w:p>
        </w:tc>
      </w:tr>
      <w:tr w:rsidR="00FE4883" w:rsidRPr="00D27764" w14:paraId="65B87F14" w14:textId="77777777" w:rsidTr="0077579A">
        <w:tc>
          <w:tcPr>
            <w:tcW w:w="583" w:type="dxa"/>
            <w:shd w:val="clear" w:color="000000" w:fill="FFFFFF"/>
            <w:vAlign w:val="center"/>
          </w:tcPr>
          <w:p w14:paraId="48B0F5A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CC7DD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04F5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5A73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0885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F4CF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5210060870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0B898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CA608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2E5676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BD480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809A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931,3</w:t>
            </w:r>
          </w:p>
        </w:tc>
      </w:tr>
      <w:tr w:rsidR="00FE4883" w:rsidRPr="00D27764" w14:paraId="5AFB005E" w14:textId="77777777" w:rsidTr="0077579A">
        <w:tc>
          <w:tcPr>
            <w:tcW w:w="583" w:type="dxa"/>
            <w:shd w:val="clear" w:color="000000" w:fill="FFFFFF"/>
            <w:vAlign w:val="center"/>
          </w:tcPr>
          <w:p w14:paraId="71F020B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250A3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C06B1A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DB53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11CB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A84B7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5210060870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6379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43C2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199CCB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4EB7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AD93CB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FE4883" w:rsidRPr="00D27764" w14:paraId="398AC519" w14:textId="77777777" w:rsidTr="0077579A">
        <w:tc>
          <w:tcPr>
            <w:tcW w:w="583" w:type="dxa"/>
            <w:shd w:val="clear" w:color="000000" w:fill="FFFFFF"/>
            <w:vAlign w:val="center"/>
          </w:tcPr>
          <w:p w14:paraId="6A4A067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E6E7C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56DA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1190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DC69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2D956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6CB36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EE95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DA75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1360,4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E959D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282E7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1360,4</w:t>
            </w:r>
          </w:p>
        </w:tc>
      </w:tr>
      <w:tr w:rsidR="00FE4883" w:rsidRPr="00D27764" w14:paraId="255CF5D0" w14:textId="77777777" w:rsidTr="0077579A">
        <w:tc>
          <w:tcPr>
            <w:tcW w:w="583" w:type="dxa"/>
            <w:shd w:val="clear" w:color="000000" w:fill="FFFFFF"/>
            <w:vAlign w:val="center"/>
          </w:tcPr>
          <w:p w14:paraId="1BB8295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16157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4164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A7EB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05D8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04C3C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A91ED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10B64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22EC1E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1192,0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D08B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90717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1192,0</w:t>
            </w:r>
          </w:p>
        </w:tc>
      </w:tr>
      <w:tr w:rsidR="00FE4883" w:rsidRPr="00D27764" w14:paraId="5C7AFFA5" w14:textId="77777777" w:rsidTr="0077579A">
        <w:tc>
          <w:tcPr>
            <w:tcW w:w="583" w:type="dxa"/>
            <w:shd w:val="clear" w:color="000000" w:fill="FFFFFF"/>
            <w:vAlign w:val="center"/>
          </w:tcPr>
          <w:p w14:paraId="7A4EE66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EA065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00FF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56EC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CB29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F53D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45AD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26519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21527D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0A5FA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8CF40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168,4</w:t>
            </w:r>
          </w:p>
        </w:tc>
      </w:tr>
      <w:tr w:rsidR="00FE4883" w:rsidRPr="00D27764" w14:paraId="3196FDFC" w14:textId="77777777" w:rsidTr="0077579A">
        <w:tc>
          <w:tcPr>
            <w:tcW w:w="583" w:type="dxa"/>
            <w:shd w:val="clear" w:color="000000" w:fill="FFFFFF"/>
            <w:vAlign w:val="center"/>
          </w:tcPr>
          <w:p w14:paraId="75AE38E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7C8E4B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FACC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9712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BDE2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977D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5210069180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C794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A5D37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2AE9A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1015,7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778B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832028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1015,7</w:t>
            </w:r>
          </w:p>
        </w:tc>
      </w:tr>
      <w:tr w:rsidR="00FE4883" w:rsidRPr="00D27764" w14:paraId="1F78B982" w14:textId="77777777" w:rsidTr="0077579A">
        <w:tc>
          <w:tcPr>
            <w:tcW w:w="583" w:type="dxa"/>
            <w:shd w:val="clear" w:color="000000" w:fill="FFFFFF"/>
            <w:vAlign w:val="center"/>
          </w:tcPr>
          <w:p w14:paraId="089A6E6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78A7F06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37CA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63F2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60A4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9170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5210069180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997D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70116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598DE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A5311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58B08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931,5</w:t>
            </w:r>
          </w:p>
        </w:tc>
      </w:tr>
      <w:tr w:rsidR="00FE4883" w:rsidRPr="00D27764" w14:paraId="172F12CF" w14:textId="77777777" w:rsidTr="0077579A">
        <w:tc>
          <w:tcPr>
            <w:tcW w:w="583" w:type="dxa"/>
            <w:shd w:val="clear" w:color="000000" w:fill="FFFFFF"/>
            <w:vAlign w:val="center"/>
          </w:tcPr>
          <w:p w14:paraId="757165E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5E355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3030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C0A0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CD88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F5ED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5210069180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AC943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BDDD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D6A7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EB4AC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A161B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FE4883" w:rsidRPr="00D27764" w14:paraId="04BD1CE3" w14:textId="77777777" w:rsidTr="0077579A">
        <w:tc>
          <w:tcPr>
            <w:tcW w:w="583" w:type="dxa"/>
            <w:shd w:val="clear" w:color="000000" w:fill="FFFFFF"/>
            <w:vAlign w:val="center"/>
          </w:tcPr>
          <w:p w14:paraId="03F15AC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354EE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11FD0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8E92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8E3D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FE3E3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89CC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58589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0895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8649,6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6F361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7C1EF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8649,6</w:t>
            </w:r>
          </w:p>
        </w:tc>
      </w:tr>
      <w:tr w:rsidR="00FE4883" w:rsidRPr="00D27764" w14:paraId="62B3D744" w14:textId="77777777" w:rsidTr="0077579A">
        <w:tc>
          <w:tcPr>
            <w:tcW w:w="583" w:type="dxa"/>
            <w:shd w:val="clear" w:color="000000" w:fill="FFFFFF"/>
            <w:vAlign w:val="center"/>
          </w:tcPr>
          <w:p w14:paraId="6609EF8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37F22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528F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4A86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1FC3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A179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C372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17D2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E503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7976,0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C5D7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DF47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7976,0</w:t>
            </w:r>
          </w:p>
        </w:tc>
      </w:tr>
      <w:tr w:rsidR="00FE4883" w:rsidRPr="00D27764" w14:paraId="5B70CC3C" w14:textId="77777777" w:rsidTr="0077579A">
        <w:tc>
          <w:tcPr>
            <w:tcW w:w="583" w:type="dxa"/>
            <w:shd w:val="clear" w:color="000000" w:fill="FFFFFF"/>
            <w:vAlign w:val="center"/>
          </w:tcPr>
          <w:p w14:paraId="28563DD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F8E6D4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02AA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5711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3475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9578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637D4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6EE01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CB7F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0E0FB9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22047D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673,6</w:t>
            </w:r>
          </w:p>
        </w:tc>
      </w:tr>
      <w:tr w:rsidR="00FE4883" w:rsidRPr="00D27764" w14:paraId="7FC6D94C" w14:textId="77777777" w:rsidTr="0077579A">
        <w:trPr>
          <w:trHeight w:val="2778"/>
        </w:trPr>
        <w:tc>
          <w:tcPr>
            <w:tcW w:w="583" w:type="dxa"/>
            <w:shd w:val="clear" w:color="000000" w:fill="FFFFFF"/>
            <w:vAlign w:val="center"/>
          </w:tcPr>
          <w:p w14:paraId="1157FE6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C8734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FFABF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8273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84D0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64A43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05A9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4B72F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8575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5555,2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FE281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5486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5555,2</w:t>
            </w:r>
          </w:p>
        </w:tc>
      </w:tr>
      <w:tr w:rsidR="00FE4883" w:rsidRPr="00D27764" w14:paraId="3EF5EF8D" w14:textId="77777777" w:rsidTr="0077579A">
        <w:tc>
          <w:tcPr>
            <w:tcW w:w="583" w:type="dxa"/>
            <w:shd w:val="clear" w:color="000000" w:fill="FFFFFF"/>
            <w:vAlign w:val="center"/>
          </w:tcPr>
          <w:p w14:paraId="0A8B32F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2F365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343ED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E864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5BEF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1231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F444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FFC5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F575A6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5218,4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33D9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11C1F9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5218,4</w:t>
            </w:r>
          </w:p>
        </w:tc>
      </w:tr>
      <w:tr w:rsidR="00FE4883" w:rsidRPr="00D27764" w14:paraId="63624CF3" w14:textId="77777777" w:rsidTr="0077579A">
        <w:tc>
          <w:tcPr>
            <w:tcW w:w="583" w:type="dxa"/>
            <w:shd w:val="clear" w:color="000000" w:fill="FFFFFF"/>
            <w:vAlign w:val="center"/>
          </w:tcPr>
          <w:p w14:paraId="7BF3D76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9C5D5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B4DB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62CB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178C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8075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24B2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DB20E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F8A219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336,8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36CE3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919DD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336,8</w:t>
            </w:r>
          </w:p>
        </w:tc>
      </w:tr>
      <w:tr w:rsidR="00FE4883" w:rsidRPr="00D27764" w14:paraId="1EC0DDA4" w14:textId="77777777" w:rsidTr="0077579A">
        <w:tc>
          <w:tcPr>
            <w:tcW w:w="583" w:type="dxa"/>
            <w:shd w:val="clear" w:color="000000" w:fill="FFFFFF"/>
            <w:vAlign w:val="center"/>
          </w:tcPr>
          <w:p w14:paraId="4D2EF77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D9883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4BB8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EACB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8BD4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5D03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5210069210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5F7B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1251B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D4CBD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1015,5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9DD2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E91E9B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1015,5</w:t>
            </w:r>
          </w:p>
        </w:tc>
      </w:tr>
      <w:tr w:rsidR="00FE4883" w:rsidRPr="00D27764" w14:paraId="0EE6A99A" w14:textId="77777777" w:rsidTr="0077579A">
        <w:tc>
          <w:tcPr>
            <w:tcW w:w="583" w:type="dxa"/>
            <w:shd w:val="clear" w:color="000000" w:fill="FFFFFF"/>
            <w:vAlign w:val="center"/>
          </w:tcPr>
          <w:p w14:paraId="6803983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CF38CA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6813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D222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73FF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0DEA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5210069210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6F1AA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2A73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AAEB2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0C0E2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088105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931,3</w:t>
            </w:r>
          </w:p>
        </w:tc>
      </w:tr>
      <w:tr w:rsidR="00FE4883" w:rsidRPr="00D27764" w14:paraId="0F8ACF42" w14:textId="77777777" w:rsidTr="0077579A">
        <w:tc>
          <w:tcPr>
            <w:tcW w:w="583" w:type="dxa"/>
            <w:shd w:val="clear" w:color="000000" w:fill="FFFFFF"/>
            <w:vAlign w:val="center"/>
          </w:tcPr>
          <w:p w14:paraId="420538E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66074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333D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C7CB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D985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0E30A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5210069210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1738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D8C83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855CF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4D378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589CF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84,2</w:t>
            </w:r>
          </w:p>
        </w:tc>
      </w:tr>
      <w:tr w:rsidR="00FE4883" w:rsidRPr="00D27764" w14:paraId="42F2ABF2" w14:textId="77777777" w:rsidTr="0077579A">
        <w:tc>
          <w:tcPr>
            <w:tcW w:w="583" w:type="dxa"/>
            <w:shd w:val="clear" w:color="000000" w:fill="FFFFFF"/>
            <w:vAlign w:val="center"/>
          </w:tcPr>
          <w:p w14:paraId="5B3DBF7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E608D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ED58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56C2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6557E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E9FA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4C57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BCF7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48188E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108430,4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6E25B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AAAE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108430,4</w:t>
            </w:r>
          </w:p>
        </w:tc>
      </w:tr>
      <w:tr w:rsidR="00FE4883" w:rsidRPr="00D27764" w14:paraId="18378DE8" w14:textId="77777777" w:rsidTr="0077579A">
        <w:tc>
          <w:tcPr>
            <w:tcW w:w="583" w:type="dxa"/>
            <w:shd w:val="clear" w:color="000000" w:fill="FFFFFF"/>
            <w:vAlign w:val="center"/>
          </w:tcPr>
          <w:p w14:paraId="72BB31A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26D1CE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FB85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4695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D2E0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FEA1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8D32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E0E5D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CDE26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108430,4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8240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CE640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108430,4</w:t>
            </w:r>
          </w:p>
        </w:tc>
      </w:tr>
      <w:tr w:rsidR="00FE4883" w:rsidRPr="00D27764" w14:paraId="0575030F" w14:textId="77777777" w:rsidTr="0077579A">
        <w:tc>
          <w:tcPr>
            <w:tcW w:w="583" w:type="dxa"/>
            <w:shd w:val="clear" w:color="000000" w:fill="FFFFFF"/>
            <w:vAlign w:val="center"/>
          </w:tcPr>
          <w:p w14:paraId="264BB52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726C8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B9F6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3BBB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8F4D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AA7C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6734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4E65C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A394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107541,5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84F3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47C73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107541,5</w:t>
            </w:r>
          </w:p>
        </w:tc>
      </w:tr>
      <w:tr w:rsidR="00FE4883" w:rsidRPr="00D27764" w14:paraId="602CD0E2" w14:textId="77777777" w:rsidTr="0077579A">
        <w:tc>
          <w:tcPr>
            <w:tcW w:w="583" w:type="dxa"/>
            <w:shd w:val="clear" w:color="000000" w:fill="FFFFFF"/>
            <w:vAlign w:val="center"/>
          </w:tcPr>
          <w:p w14:paraId="750304E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FE0037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FF09A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5E77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1BD0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14FE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85FD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556BA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1050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E4360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FA08B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844,6</w:t>
            </w:r>
          </w:p>
        </w:tc>
      </w:tr>
      <w:tr w:rsidR="00FE4883" w:rsidRPr="00D27764" w14:paraId="10FEC9DF" w14:textId="77777777" w:rsidTr="0077579A">
        <w:tc>
          <w:tcPr>
            <w:tcW w:w="583" w:type="dxa"/>
            <w:shd w:val="clear" w:color="000000" w:fill="FFFFFF"/>
            <w:vAlign w:val="center"/>
          </w:tcPr>
          <w:p w14:paraId="325652B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B0A79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1A86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A108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D026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652D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94F5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88B8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90B9DE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B491C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34AA0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44,3</w:t>
            </w:r>
          </w:p>
        </w:tc>
      </w:tr>
      <w:tr w:rsidR="00FE4883" w:rsidRPr="00D27764" w14:paraId="7CAD2755" w14:textId="77777777" w:rsidTr="0077579A">
        <w:tc>
          <w:tcPr>
            <w:tcW w:w="583" w:type="dxa"/>
            <w:shd w:val="clear" w:color="000000" w:fill="FFFFFF"/>
            <w:vAlign w:val="center"/>
          </w:tcPr>
          <w:p w14:paraId="199338C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F59F5B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управления закупок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EF2B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768E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A7F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0BD5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FD3B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DF3F9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96506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3962,6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97582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1CEC9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3962,6</w:t>
            </w:r>
          </w:p>
        </w:tc>
      </w:tr>
      <w:tr w:rsidR="00FE4883" w:rsidRPr="00D27764" w14:paraId="1164CCF7" w14:textId="77777777" w:rsidTr="0077579A">
        <w:tc>
          <w:tcPr>
            <w:tcW w:w="583" w:type="dxa"/>
            <w:shd w:val="clear" w:color="000000" w:fill="FFFFFF"/>
            <w:vAlign w:val="center"/>
          </w:tcPr>
          <w:p w14:paraId="19CAD70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5A6DCD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73D7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1227A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88BA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777D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08E2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D54FB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5EDE8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3962,6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18C388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B61C8E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3962,6</w:t>
            </w:r>
          </w:p>
        </w:tc>
      </w:tr>
      <w:tr w:rsidR="00FE4883" w:rsidRPr="00D27764" w14:paraId="47CB0551" w14:textId="77777777" w:rsidTr="0077579A">
        <w:tc>
          <w:tcPr>
            <w:tcW w:w="583" w:type="dxa"/>
            <w:shd w:val="clear" w:color="000000" w:fill="FFFFFF"/>
            <w:vAlign w:val="center"/>
          </w:tcPr>
          <w:p w14:paraId="6317D60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7BA50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763A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A8AB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C207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B957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0621E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2BF0B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BEBD5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3962,6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72FEE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1AAFD7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3962,6</w:t>
            </w:r>
          </w:p>
        </w:tc>
      </w:tr>
      <w:tr w:rsidR="00FE4883" w:rsidRPr="00D27764" w14:paraId="5A364FA1" w14:textId="77777777" w:rsidTr="0077579A">
        <w:tc>
          <w:tcPr>
            <w:tcW w:w="583" w:type="dxa"/>
            <w:shd w:val="clear" w:color="000000" w:fill="FFFFFF"/>
            <w:vAlign w:val="center"/>
          </w:tcPr>
          <w:p w14:paraId="5297BFB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A33177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AD75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809B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DDDA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1926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D7CE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2A09E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0CAB86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3602,2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1177A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527FD8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3602,2</w:t>
            </w:r>
          </w:p>
        </w:tc>
      </w:tr>
      <w:tr w:rsidR="00FE4883" w:rsidRPr="00D27764" w14:paraId="1AAEFFFF" w14:textId="77777777" w:rsidTr="0077579A">
        <w:tc>
          <w:tcPr>
            <w:tcW w:w="583" w:type="dxa"/>
            <w:shd w:val="clear" w:color="000000" w:fill="FFFFFF"/>
            <w:vAlign w:val="center"/>
          </w:tcPr>
          <w:p w14:paraId="7099ABA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5C0408" w14:textId="77777777" w:rsidR="00FE4883" w:rsidRPr="00D27764" w:rsidRDefault="00FE4883" w:rsidP="00FE48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138E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4459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351A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395B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084B2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AF74F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27E6D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360,4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D003F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354BE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360,4</w:t>
            </w:r>
          </w:p>
        </w:tc>
      </w:tr>
      <w:tr w:rsidR="00FE4883" w:rsidRPr="00D27764" w14:paraId="5053C302" w14:textId="77777777" w:rsidTr="0077579A">
        <w:tc>
          <w:tcPr>
            <w:tcW w:w="583" w:type="dxa"/>
            <w:shd w:val="clear" w:color="000000" w:fill="FFFFFF"/>
            <w:vAlign w:val="center"/>
          </w:tcPr>
          <w:p w14:paraId="469F89E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179C8C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17F8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9F2C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7EC1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C87B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A4279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3F2A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5288A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512A5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D109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FE4883" w:rsidRPr="00D27764" w14:paraId="57514717" w14:textId="77777777" w:rsidTr="0077579A">
        <w:tc>
          <w:tcPr>
            <w:tcW w:w="583" w:type="dxa"/>
            <w:shd w:val="clear" w:color="000000" w:fill="FFFFFF"/>
            <w:vAlign w:val="center"/>
          </w:tcPr>
          <w:p w14:paraId="386CF46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6E9C52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  <w:p w14:paraId="113C3A1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E8C3E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E06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4B4D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EF08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2850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AC11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1FCA7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A783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6EEB9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FE4883" w:rsidRPr="00D27764" w14:paraId="1AAC2809" w14:textId="77777777" w:rsidTr="0077579A">
        <w:tc>
          <w:tcPr>
            <w:tcW w:w="583" w:type="dxa"/>
            <w:shd w:val="clear" w:color="000000" w:fill="FFFFFF"/>
            <w:vAlign w:val="center"/>
          </w:tcPr>
          <w:p w14:paraId="6421168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69CBF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C3F4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78ED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45CA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6ACC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2BEA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CF41F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C2317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39D6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E8A91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FE4883" w:rsidRPr="00D27764" w14:paraId="42CA6792" w14:textId="77777777" w:rsidTr="0077579A">
        <w:tc>
          <w:tcPr>
            <w:tcW w:w="583" w:type="dxa"/>
            <w:shd w:val="clear" w:color="000000" w:fill="FFFFFF"/>
            <w:vAlign w:val="center"/>
          </w:tcPr>
          <w:p w14:paraId="59888FB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FE9DB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0F5A3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815D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F639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186B1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5210051200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D174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7110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8854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60EDA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D14ED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FE4883" w:rsidRPr="00D27764" w14:paraId="2AFEBE34" w14:textId="77777777" w:rsidTr="0077579A">
        <w:tc>
          <w:tcPr>
            <w:tcW w:w="583" w:type="dxa"/>
            <w:shd w:val="clear" w:color="000000" w:fill="FFFFFF"/>
            <w:vAlign w:val="center"/>
          </w:tcPr>
          <w:p w14:paraId="69F4213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5ABC26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94EC2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8154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9099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5E0E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5210051200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5001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5BD6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45C7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401E6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7E3D8B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10,1</w:t>
            </w:r>
          </w:p>
        </w:tc>
      </w:tr>
      <w:tr w:rsidR="00FE4883" w:rsidRPr="00D27764" w14:paraId="12C62B89" w14:textId="77777777" w:rsidTr="0077579A">
        <w:tc>
          <w:tcPr>
            <w:tcW w:w="583" w:type="dxa"/>
            <w:shd w:val="clear" w:color="000000" w:fill="FFFFFF"/>
            <w:vAlign w:val="center"/>
          </w:tcPr>
          <w:p w14:paraId="09D387D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30E15E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69E7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E8AA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EBE4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A68D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97DC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F41D9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1F9E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70684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13CDA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01FAD4A1" w14:textId="77777777" w:rsidTr="0077579A">
        <w:tc>
          <w:tcPr>
            <w:tcW w:w="583" w:type="dxa"/>
            <w:shd w:val="clear" w:color="000000" w:fill="FFFFFF"/>
            <w:vAlign w:val="center"/>
          </w:tcPr>
          <w:p w14:paraId="5780D76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D4472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  <w:p w14:paraId="5EB993E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6BF9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585B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BE95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386EE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7415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279BC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51A0C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927D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7EAB3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1A795C77" w14:textId="77777777" w:rsidTr="0077579A">
        <w:tc>
          <w:tcPr>
            <w:tcW w:w="583" w:type="dxa"/>
            <w:shd w:val="clear" w:color="000000" w:fill="FFFFFF"/>
            <w:vAlign w:val="center"/>
          </w:tcPr>
          <w:p w14:paraId="0EBBD89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6FEF5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3EDE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FB65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6BB7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776E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C580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EA118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1AF73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FF76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6D704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2C856280" w14:textId="77777777" w:rsidTr="0077579A">
        <w:tc>
          <w:tcPr>
            <w:tcW w:w="583" w:type="dxa"/>
            <w:shd w:val="clear" w:color="000000" w:fill="FFFFFF"/>
            <w:vAlign w:val="center"/>
          </w:tcPr>
          <w:p w14:paraId="3CDD00B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7080B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077E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8C8B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D384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8F3D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5230000100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3B16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E02E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760D7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EEC13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476CC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66168CAD" w14:textId="77777777" w:rsidTr="0077579A">
        <w:tc>
          <w:tcPr>
            <w:tcW w:w="583" w:type="dxa"/>
            <w:shd w:val="clear" w:color="000000" w:fill="FFFFFF"/>
            <w:vAlign w:val="center"/>
          </w:tcPr>
          <w:p w14:paraId="1420A06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B5F8A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107D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993A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53F9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8957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5230000100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010E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9EC7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59EE6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1B7CC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8F6B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3346844C" w14:textId="77777777" w:rsidTr="0077579A">
        <w:tc>
          <w:tcPr>
            <w:tcW w:w="583" w:type="dxa"/>
            <w:shd w:val="clear" w:color="000000" w:fill="FFFFFF"/>
            <w:vAlign w:val="center"/>
          </w:tcPr>
          <w:p w14:paraId="0A1FA40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AE4C94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0AAB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528C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EEF4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35F0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4ABE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77D5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+28 100,0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53006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163 015,3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A4265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3604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134915,3</w:t>
            </w:r>
          </w:p>
        </w:tc>
      </w:tr>
      <w:tr w:rsidR="00FE4883" w:rsidRPr="00D27764" w14:paraId="523FB03F" w14:textId="77777777" w:rsidTr="0077579A">
        <w:tc>
          <w:tcPr>
            <w:tcW w:w="583" w:type="dxa"/>
            <w:shd w:val="clear" w:color="000000" w:fill="FFFFFF"/>
            <w:vAlign w:val="center"/>
          </w:tcPr>
          <w:p w14:paraId="334E311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BD897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образования Кореновский муниципальный  район Краснодарского края» на 2024-2028 годы»</w:t>
            </w:r>
          </w:p>
          <w:p w14:paraId="57501CE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70E4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07E4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DC68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0ACB9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5E81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9656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77EAA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72103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E4D80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FE4883" w:rsidRPr="00D27764" w14:paraId="7A969A35" w14:textId="77777777" w:rsidTr="0077579A">
        <w:tc>
          <w:tcPr>
            <w:tcW w:w="583" w:type="dxa"/>
            <w:shd w:val="clear" w:color="000000" w:fill="FFFFFF"/>
            <w:vAlign w:val="center"/>
          </w:tcPr>
          <w:p w14:paraId="705953D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DF1B7E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Формирование инвестиционной привлекательности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298C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FA85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CE55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A1C9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5AB2F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50B08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91ED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5B11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C7D0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FE4883" w:rsidRPr="00D27764" w14:paraId="4414951E" w14:textId="77777777" w:rsidTr="0077579A">
        <w:tc>
          <w:tcPr>
            <w:tcW w:w="583" w:type="dxa"/>
            <w:shd w:val="clear" w:color="000000" w:fill="FFFFFF"/>
            <w:vAlign w:val="center"/>
          </w:tcPr>
          <w:p w14:paraId="7EA6F00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53BB8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инвестиционной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4DE2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F000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5824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75842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5C82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166F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B2C4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1A9F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61C02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FE4883" w:rsidRPr="00D27764" w14:paraId="69BD0393" w14:textId="77777777" w:rsidTr="0077579A">
        <w:tc>
          <w:tcPr>
            <w:tcW w:w="583" w:type="dxa"/>
            <w:shd w:val="clear" w:color="000000" w:fill="FFFFFF"/>
            <w:vAlign w:val="center"/>
          </w:tcPr>
          <w:p w14:paraId="64A985A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7924C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846F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C514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B180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A20E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1880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10096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A7C56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54BA35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1C766B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FE4883" w:rsidRPr="00D27764" w14:paraId="29BC801E" w14:textId="77777777" w:rsidTr="0077579A">
        <w:tc>
          <w:tcPr>
            <w:tcW w:w="583" w:type="dxa"/>
            <w:shd w:val="clear" w:color="000000" w:fill="FFFFFF"/>
            <w:vAlign w:val="center"/>
          </w:tcPr>
          <w:p w14:paraId="133F10F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7AC98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91BB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D1E7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B66A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320E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6021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FC68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51DDD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5B8F6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CF7B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FE4883" w:rsidRPr="00D27764" w14:paraId="14A46904" w14:textId="77777777" w:rsidTr="0077579A">
        <w:tc>
          <w:tcPr>
            <w:tcW w:w="583" w:type="dxa"/>
            <w:shd w:val="clear" w:color="000000" w:fill="FFFFFF"/>
            <w:vAlign w:val="center"/>
          </w:tcPr>
          <w:p w14:paraId="3F8BD6D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2BEBF9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C7EB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8F4A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1F43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077DF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BF15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B5DD2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DF116C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0397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5D12C7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FE4883" w:rsidRPr="00D27764" w14:paraId="364D28CE" w14:textId="77777777" w:rsidTr="0077579A">
        <w:tc>
          <w:tcPr>
            <w:tcW w:w="583" w:type="dxa"/>
            <w:shd w:val="clear" w:color="000000" w:fill="FFFFFF"/>
            <w:vAlign w:val="center"/>
          </w:tcPr>
          <w:p w14:paraId="025D7B6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52B8D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Поддержка возрождения и развития казачества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89D4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BBF5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D18C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1320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0560000000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E54A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B5F3A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52DB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C213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6B45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FE4883" w:rsidRPr="00D27764" w14:paraId="45ED0934" w14:textId="77777777" w:rsidTr="0077579A">
        <w:tc>
          <w:tcPr>
            <w:tcW w:w="583" w:type="dxa"/>
            <w:shd w:val="clear" w:color="000000" w:fill="FFFFFF"/>
            <w:vAlign w:val="center"/>
          </w:tcPr>
          <w:p w14:paraId="49233E4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1902A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287D1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71A0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26CB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4B84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0560100000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19E4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54410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F50AFB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7111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DC9E8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FE4883" w:rsidRPr="00D27764" w14:paraId="00EC3351" w14:textId="77777777" w:rsidTr="0077579A">
        <w:tc>
          <w:tcPr>
            <w:tcW w:w="583" w:type="dxa"/>
            <w:shd w:val="clear" w:color="000000" w:fill="FFFFFF"/>
            <w:vAlign w:val="center"/>
          </w:tcPr>
          <w:p w14:paraId="3186DEA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180FC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20E7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6C863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66DA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E2FC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0560110050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0FB4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9216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67B0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FC46B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3114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FE4883" w:rsidRPr="00D27764" w14:paraId="079AB509" w14:textId="77777777" w:rsidTr="0077579A">
        <w:tc>
          <w:tcPr>
            <w:tcW w:w="583" w:type="dxa"/>
            <w:shd w:val="clear" w:color="000000" w:fill="FFFFFF"/>
            <w:vAlign w:val="center"/>
          </w:tcPr>
          <w:p w14:paraId="0079627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BC390B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9319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35CA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ACB0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01C8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0560110050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B80CA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DAA23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8D99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3D2FD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6089F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624,0</w:t>
            </w:r>
          </w:p>
        </w:tc>
      </w:tr>
      <w:tr w:rsidR="00FE4883" w:rsidRPr="00D27764" w14:paraId="739BABCC" w14:textId="77777777" w:rsidTr="0077579A">
        <w:tc>
          <w:tcPr>
            <w:tcW w:w="583" w:type="dxa"/>
            <w:shd w:val="clear" w:color="000000" w:fill="FFFFFF"/>
            <w:vAlign w:val="center"/>
          </w:tcPr>
          <w:p w14:paraId="551FD32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0F3E0B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«Противодействие коррупции на территории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01E2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6D06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AFB3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A7A84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2A5B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F2A1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2BF2F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15B52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FD4039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E4883" w:rsidRPr="00D27764" w14:paraId="0D601A5A" w14:textId="77777777" w:rsidTr="0077579A">
        <w:tc>
          <w:tcPr>
            <w:tcW w:w="583" w:type="dxa"/>
            <w:shd w:val="clear" w:color="000000" w:fill="FFFFFF"/>
            <w:vAlign w:val="center"/>
          </w:tcPr>
          <w:p w14:paraId="361AA46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722B20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158F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29B9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B1DD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94BF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8481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64FA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E50F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8DECC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C0F4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E4883" w:rsidRPr="00D27764" w14:paraId="61CC9B36" w14:textId="77777777" w:rsidTr="0077579A">
        <w:tc>
          <w:tcPr>
            <w:tcW w:w="583" w:type="dxa"/>
            <w:shd w:val="clear" w:color="000000" w:fill="FFFFFF"/>
            <w:vAlign w:val="center"/>
          </w:tcPr>
          <w:p w14:paraId="3ADFB0E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2938A2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Повышение эффективности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128D9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3B7E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6D24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16E44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417C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6420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4DB8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A2FDD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F011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E4883" w:rsidRPr="00D27764" w14:paraId="0D473770" w14:textId="77777777" w:rsidTr="0077579A">
        <w:tc>
          <w:tcPr>
            <w:tcW w:w="583" w:type="dxa"/>
            <w:shd w:val="clear" w:color="000000" w:fill="FFFFFF"/>
            <w:vAlign w:val="center"/>
          </w:tcPr>
          <w:p w14:paraId="016B4A2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07697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66E5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845B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B8C3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42C2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C2CBE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B9B0D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55183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8FD26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D875EA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E4883" w:rsidRPr="00D27764" w14:paraId="66AC3623" w14:textId="77777777" w:rsidTr="0077579A">
        <w:tc>
          <w:tcPr>
            <w:tcW w:w="583" w:type="dxa"/>
            <w:shd w:val="clear" w:color="000000" w:fill="FFFFFF"/>
            <w:vAlign w:val="center"/>
          </w:tcPr>
          <w:p w14:paraId="0026867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100BD8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47480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7457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4104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53DA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FE11F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02FCC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1A7466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4523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C65564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E4883" w:rsidRPr="00D27764" w14:paraId="31E82749" w14:textId="77777777" w:rsidTr="0077579A">
        <w:tc>
          <w:tcPr>
            <w:tcW w:w="583" w:type="dxa"/>
            <w:shd w:val="clear" w:color="000000" w:fill="FFFFFF"/>
            <w:vAlign w:val="center"/>
          </w:tcPr>
          <w:p w14:paraId="77A5D41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C5C44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«Стимулирование активного участия граждан в социально-экономическом развитии Кореновского  муниципального  района Краснодарского края на 2024 – 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08B1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862C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5CF2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BD37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0AF8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8FE1CC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A210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553B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C7C5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093E836A" w14:textId="77777777" w:rsidTr="0077579A">
        <w:tc>
          <w:tcPr>
            <w:tcW w:w="583" w:type="dxa"/>
            <w:shd w:val="clear" w:color="000000" w:fill="FFFFFF"/>
            <w:vAlign w:val="center"/>
          </w:tcPr>
          <w:p w14:paraId="3237E3F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31BA1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FBD27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A037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7875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73508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A29A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09FB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1052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28DE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E0E8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260B92FE" w14:textId="77777777" w:rsidTr="0077579A">
        <w:tc>
          <w:tcPr>
            <w:tcW w:w="583" w:type="dxa"/>
            <w:shd w:val="clear" w:color="000000" w:fill="FFFFFF"/>
            <w:vAlign w:val="center"/>
          </w:tcPr>
          <w:p w14:paraId="3E442E4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AF860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Поощрение жителей муниципального образования Кореновский муниципальный район Краснодарского края,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B50F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136B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04F6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66A9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6E12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CD9C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E993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C0962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4DC1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62145C1D" w14:textId="77777777" w:rsidTr="0077579A">
        <w:tc>
          <w:tcPr>
            <w:tcW w:w="583" w:type="dxa"/>
            <w:shd w:val="clear" w:color="000000" w:fill="FFFFFF"/>
            <w:vAlign w:val="center"/>
          </w:tcPr>
          <w:p w14:paraId="2512D3E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57C5D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4CC3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FAF0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FB84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1EDE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3AAC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FEB1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1F9C5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61E4A6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1971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74CEB50D" w14:textId="77777777" w:rsidTr="0077579A">
        <w:tc>
          <w:tcPr>
            <w:tcW w:w="583" w:type="dxa"/>
            <w:shd w:val="clear" w:color="000000" w:fill="FFFFFF"/>
            <w:vAlign w:val="center"/>
          </w:tcPr>
          <w:p w14:paraId="421EBFC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B0A0D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1841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950D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371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76BBB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AF7BC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15EB4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CF050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577C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93F84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185,1</w:t>
            </w:r>
          </w:p>
        </w:tc>
      </w:tr>
      <w:tr w:rsidR="00FE4883" w:rsidRPr="00D27764" w14:paraId="55BD9463" w14:textId="77777777" w:rsidTr="0077579A">
        <w:tc>
          <w:tcPr>
            <w:tcW w:w="583" w:type="dxa"/>
            <w:shd w:val="clear" w:color="000000" w:fill="FFFFFF"/>
            <w:vAlign w:val="center"/>
          </w:tcPr>
          <w:p w14:paraId="39049AE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0B7480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5383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E2AD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22EC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DD5C2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2637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3C4D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D81E4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18947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0527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114,9</w:t>
            </w:r>
          </w:p>
        </w:tc>
      </w:tr>
      <w:tr w:rsidR="00FE4883" w:rsidRPr="00D27764" w14:paraId="11D6FA20" w14:textId="77777777" w:rsidTr="0077579A">
        <w:tc>
          <w:tcPr>
            <w:tcW w:w="583" w:type="dxa"/>
            <w:shd w:val="clear" w:color="000000" w:fill="FFFFFF"/>
            <w:vAlign w:val="center"/>
          </w:tcPr>
          <w:p w14:paraId="64F2711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3E9FC2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«Реализация  инициативных  проектов  в муниципальном образовании Кореновский  муниципальный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7BAB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7127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FE72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7F211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252A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CCEA8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4D46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96B5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BB0C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42AC37F2" w14:textId="77777777" w:rsidTr="0077579A">
        <w:tc>
          <w:tcPr>
            <w:tcW w:w="583" w:type="dxa"/>
            <w:shd w:val="clear" w:color="000000" w:fill="FFFFFF"/>
            <w:vAlign w:val="center"/>
          </w:tcPr>
          <w:p w14:paraId="7F464E0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2C496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0976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2128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21E6A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99BBB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66624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9F6B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F288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5BB5B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5631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22BDB4C7" w14:textId="77777777" w:rsidTr="0077579A">
        <w:tc>
          <w:tcPr>
            <w:tcW w:w="583" w:type="dxa"/>
            <w:shd w:val="clear" w:color="000000" w:fill="FFFFFF"/>
            <w:vAlign w:val="center"/>
          </w:tcPr>
          <w:p w14:paraId="63EB14A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835CE6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8FB9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C944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4AE5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653B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B4FA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2017D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E3238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BA64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C05D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54E81201" w14:textId="77777777" w:rsidTr="0077579A">
        <w:tc>
          <w:tcPr>
            <w:tcW w:w="583" w:type="dxa"/>
            <w:shd w:val="clear" w:color="000000" w:fill="FFFFFF"/>
            <w:vAlign w:val="center"/>
          </w:tcPr>
          <w:p w14:paraId="62CD0AF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2A62F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22C7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3D7E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221B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98D4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0D30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10364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5FF612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3F6F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A5B3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172B9FB6" w14:textId="77777777" w:rsidTr="0077579A">
        <w:tc>
          <w:tcPr>
            <w:tcW w:w="583" w:type="dxa"/>
            <w:shd w:val="clear" w:color="000000" w:fill="FFFFFF"/>
            <w:vAlign w:val="center"/>
          </w:tcPr>
          <w:p w14:paraId="6607A24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E8750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DF3A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D81F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451C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66FC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4E2B8E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DC63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F4B43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B314A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2CF12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70FF1D1C" w14:textId="77777777" w:rsidTr="0077579A">
        <w:tc>
          <w:tcPr>
            <w:tcW w:w="583" w:type="dxa"/>
            <w:shd w:val="clear" w:color="000000" w:fill="FFFFFF"/>
            <w:vAlign w:val="center"/>
          </w:tcPr>
          <w:p w14:paraId="7F9AD45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1D11BE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«Информационное обслуживание деятельности  администрации муниципального образования Кореновский  муниципальный  район Краснодарского края для обеспечения работы СМИ  на 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27F7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53DA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FD68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A2A1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70875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9118F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7813D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9D59C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8AC0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FE4883" w:rsidRPr="00D27764" w14:paraId="365BFA14" w14:textId="77777777" w:rsidTr="0077579A">
        <w:tc>
          <w:tcPr>
            <w:tcW w:w="583" w:type="dxa"/>
            <w:shd w:val="clear" w:color="000000" w:fill="FFFFFF"/>
            <w:vAlign w:val="center"/>
          </w:tcPr>
          <w:p w14:paraId="060CB9A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3B068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7607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14AF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A98E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CFEA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5211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65A30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2CF6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F7739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1B46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FE4883" w:rsidRPr="00D27764" w14:paraId="47B8D24B" w14:textId="77777777" w:rsidTr="0077579A">
        <w:tc>
          <w:tcPr>
            <w:tcW w:w="583" w:type="dxa"/>
            <w:shd w:val="clear" w:color="000000" w:fill="FFFFFF"/>
            <w:vAlign w:val="center"/>
          </w:tcPr>
          <w:p w14:paraId="0195AD6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2B187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56A6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456C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6EBD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64947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9FC1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D47D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DDB2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25AAC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1654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FE4883" w:rsidRPr="00D27764" w14:paraId="45E39E55" w14:textId="77777777" w:rsidTr="0077579A">
        <w:tc>
          <w:tcPr>
            <w:tcW w:w="583" w:type="dxa"/>
            <w:shd w:val="clear" w:color="000000" w:fill="FFFFFF"/>
            <w:vAlign w:val="center"/>
          </w:tcPr>
          <w:p w14:paraId="1868571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E30BD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24B01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8CA6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CB87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1D3B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8C8E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25117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FD002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3FB91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FDC10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FE4883" w:rsidRPr="00D27764" w14:paraId="272B8DE5" w14:textId="77777777" w:rsidTr="0077579A">
        <w:tc>
          <w:tcPr>
            <w:tcW w:w="583" w:type="dxa"/>
            <w:shd w:val="clear" w:color="000000" w:fill="FFFFFF"/>
            <w:vAlign w:val="center"/>
          </w:tcPr>
          <w:p w14:paraId="483E0CE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F81D49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C529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DE96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5360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AE96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FC2CF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AD945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2006B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4AEC77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027EFE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3531,9</w:t>
            </w:r>
          </w:p>
        </w:tc>
      </w:tr>
      <w:tr w:rsidR="00FE4883" w:rsidRPr="00D27764" w14:paraId="30B3B830" w14:textId="77777777" w:rsidTr="0077579A">
        <w:tc>
          <w:tcPr>
            <w:tcW w:w="583" w:type="dxa"/>
            <w:shd w:val="clear" w:color="000000" w:fill="FFFFFF"/>
            <w:vAlign w:val="center"/>
          </w:tcPr>
          <w:p w14:paraId="4CEF524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434173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6BF712" w14:textId="77777777" w:rsidR="00FE4883" w:rsidRPr="00D27764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F22F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1CCE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357F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6C68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EEC34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C6AF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429FE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FD83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4A6F9353" w14:textId="77777777" w:rsidTr="0077579A">
        <w:tc>
          <w:tcPr>
            <w:tcW w:w="583" w:type="dxa"/>
            <w:shd w:val="clear" w:color="000000" w:fill="FFFFFF"/>
            <w:vAlign w:val="center"/>
          </w:tcPr>
          <w:p w14:paraId="79ADCAB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4616E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Реконструкция объектов муниципальной собственности,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AE8BEA1" w14:textId="77777777" w:rsidR="00FE4883" w:rsidRPr="00D27764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E621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954F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1A28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9619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6CC8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4559B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8FE4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41AB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35DD265B" w14:textId="77777777" w:rsidTr="0077579A">
        <w:tc>
          <w:tcPr>
            <w:tcW w:w="583" w:type="dxa"/>
            <w:shd w:val="clear" w:color="000000" w:fill="FFFFFF"/>
            <w:vAlign w:val="center"/>
          </w:tcPr>
          <w:p w14:paraId="3573BA8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C6E18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C6926A" w14:textId="77777777" w:rsidR="00FE4883" w:rsidRPr="00D27764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EBEA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88D8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D369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2630300000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756E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1F2DA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283BD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8D43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75E4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11AFEEE7" w14:textId="77777777" w:rsidTr="0077579A">
        <w:tc>
          <w:tcPr>
            <w:tcW w:w="583" w:type="dxa"/>
            <w:shd w:val="clear" w:color="000000" w:fill="FFFFFF"/>
            <w:vAlign w:val="center"/>
          </w:tcPr>
          <w:p w14:paraId="0015300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DF39A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B3AAB6" w14:textId="77777777" w:rsidR="00FE4883" w:rsidRPr="00D27764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A8F6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1621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0EA8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2630310050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67C6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29EA0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043E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EE3546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2A73F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4FACF322" w14:textId="77777777" w:rsidTr="0077579A">
        <w:tc>
          <w:tcPr>
            <w:tcW w:w="583" w:type="dxa"/>
            <w:shd w:val="clear" w:color="000000" w:fill="FFFFFF"/>
            <w:vAlign w:val="center"/>
          </w:tcPr>
          <w:p w14:paraId="256CC66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04E10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3A4B99" w14:textId="77777777" w:rsidR="00FE4883" w:rsidRPr="00D27764" w:rsidRDefault="00FE4883" w:rsidP="00FE4883">
            <w:pPr>
              <w:tabs>
                <w:tab w:val="left" w:pos="2059"/>
              </w:tabs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72F5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51CB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F353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2630310050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E58E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A5BF7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+28100,0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AF57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CEF5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1AEF2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2F195E36" w14:textId="77777777" w:rsidTr="0077579A">
        <w:tc>
          <w:tcPr>
            <w:tcW w:w="583" w:type="dxa"/>
            <w:shd w:val="clear" w:color="000000" w:fill="FFFFFF"/>
            <w:vAlign w:val="center"/>
          </w:tcPr>
          <w:p w14:paraId="38F838A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A2BF6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94BC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0170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37D33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AADEE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B296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5193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87A3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124054,8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86052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D81940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124054,8</w:t>
            </w:r>
          </w:p>
        </w:tc>
      </w:tr>
      <w:tr w:rsidR="00FE4883" w:rsidRPr="00D27764" w14:paraId="12967F39" w14:textId="77777777" w:rsidTr="0077579A">
        <w:tc>
          <w:tcPr>
            <w:tcW w:w="583" w:type="dxa"/>
            <w:shd w:val="clear" w:color="000000" w:fill="FFFFFF"/>
            <w:vAlign w:val="center"/>
          </w:tcPr>
          <w:p w14:paraId="7B400CE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33B676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FB06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2ACC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E753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6B0E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02064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B8F97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483F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124054,8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BCAE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8C5B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124054,8</w:t>
            </w:r>
          </w:p>
        </w:tc>
      </w:tr>
      <w:tr w:rsidR="00FE4883" w:rsidRPr="00D27764" w14:paraId="37ECE490" w14:textId="77777777" w:rsidTr="0077579A">
        <w:tc>
          <w:tcPr>
            <w:tcW w:w="583" w:type="dxa"/>
            <w:shd w:val="clear" w:color="000000" w:fill="FFFFFF"/>
            <w:vAlign w:val="center"/>
          </w:tcPr>
          <w:p w14:paraId="329B6BA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F7E87A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2676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9BB5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9E56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77208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B9CB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BF38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8E736A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124054,8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29832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89A70F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124054,8</w:t>
            </w:r>
          </w:p>
        </w:tc>
      </w:tr>
      <w:tr w:rsidR="00FE4883" w:rsidRPr="00D27764" w14:paraId="4311A364" w14:textId="77777777" w:rsidTr="0077579A">
        <w:tc>
          <w:tcPr>
            <w:tcW w:w="583" w:type="dxa"/>
            <w:shd w:val="clear" w:color="000000" w:fill="FFFFFF"/>
            <w:vAlign w:val="center"/>
          </w:tcPr>
          <w:p w14:paraId="1609359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A58B99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8D3CA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1A5C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568B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2F58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6B64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F6DFC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BF325B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87062,9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FAAA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608D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87062,9</w:t>
            </w:r>
          </w:p>
        </w:tc>
      </w:tr>
      <w:tr w:rsidR="00FE4883" w:rsidRPr="00D27764" w14:paraId="4061F64C" w14:textId="77777777" w:rsidTr="0077579A">
        <w:tc>
          <w:tcPr>
            <w:tcW w:w="583" w:type="dxa"/>
            <w:shd w:val="clear" w:color="000000" w:fill="FFFFFF"/>
            <w:vAlign w:val="center"/>
          </w:tcPr>
          <w:p w14:paraId="16B60CD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1187CC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78FB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44D4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9DFE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32AE3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5140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30D3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24BD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36165,9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7E18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891E7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36165,9</w:t>
            </w:r>
          </w:p>
        </w:tc>
      </w:tr>
      <w:tr w:rsidR="00FE4883" w:rsidRPr="00D27764" w14:paraId="470CAE0F" w14:textId="77777777" w:rsidTr="0077579A">
        <w:tc>
          <w:tcPr>
            <w:tcW w:w="583" w:type="dxa"/>
            <w:shd w:val="clear" w:color="000000" w:fill="FFFFFF"/>
            <w:vAlign w:val="center"/>
          </w:tcPr>
          <w:p w14:paraId="0932974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4E163B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BA57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B391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E43F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7019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92EE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C54E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5FD7B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826,0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E443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0251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826,0</w:t>
            </w:r>
          </w:p>
        </w:tc>
      </w:tr>
      <w:tr w:rsidR="00FE4883" w:rsidRPr="00D27764" w14:paraId="59DBA7CC" w14:textId="77777777" w:rsidTr="0077579A">
        <w:tc>
          <w:tcPr>
            <w:tcW w:w="583" w:type="dxa"/>
            <w:shd w:val="clear" w:color="000000" w:fill="FFFFFF"/>
            <w:vAlign w:val="center"/>
          </w:tcPr>
          <w:p w14:paraId="4C7E56A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CE4EE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6B4F9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CB4B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2C42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5FD111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8549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63171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798C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4459,3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1668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0B84FD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4459,3</w:t>
            </w:r>
          </w:p>
        </w:tc>
      </w:tr>
      <w:tr w:rsidR="00FE4883" w:rsidRPr="00D27764" w14:paraId="2EDCCE42" w14:textId="77777777" w:rsidTr="0077579A">
        <w:tc>
          <w:tcPr>
            <w:tcW w:w="583" w:type="dxa"/>
            <w:shd w:val="clear" w:color="000000" w:fill="FFFFFF"/>
            <w:vAlign w:val="center"/>
          </w:tcPr>
          <w:p w14:paraId="5AC11BE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57F16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D5457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D633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8B56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85A7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7913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FF41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8728A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4459,3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2F0E8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4CD0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4459,3</w:t>
            </w:r>
          </w:p>
        </w:tc>
      </w:tr>
      <w:tr w:rsidR="00FE4883" w:rsidRPr="00D27764" w14:paraId="67498E7B" w14:textId="77777777" w:rsidTr="0077579A">
        <w:tc>
          <w:tcPr>
            <w:tcW w:w="583" w:type="dxa"/>
            <w:shd w:val="clear" w:color="000000" w:fill="FFFFFF"/>
            <w:vAlign w:val="center"/>
          </w:tcPr>
          <w:p w14:paraId="67E1929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3C28CA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9B4A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8E63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899D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691A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3D452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93FDC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7BB6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4459,3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05D2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5ABE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4459,3</w:t>
            </w:r>
          </w:p>
        </w:tc>
      </w:tr>
      <w:tr w:rsidR="00FE4883" w:rsidRPr="00D27764" w14:paraId="30552810" w14:textId="77777777" w:rsidTr="0077579A">
        <w:tc>
          <w:tcPr>
            <w:tcW w:w="583" w:type="dxa"/>
            <w:shd w:val="clear" w:color="000000" w:fill="FFFFFF"/>
            <w:vAlign w:val="center"/>
          </w:tcPr>
          <w:p w14:paraId="0BEBE7D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428FC5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647C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0A1D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1815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0631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FA006A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92D623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D1E589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4084,8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3A371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5FF55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4084,8</w:t>
            </w:r>
          </w:p>
        </w:tc>
      </w:tr>
      <w:tr w:rsidR="00FE4883" w:rsidRPr="00D27764" w14:paraId="1A2326A4" w14:textId="77777777" w:rsidTr="0077579A">
        <w:tc>
          <w:tcPr>
            <w:tcW w:w="583" w:type="dxa"/>
            <w:shd w:val="clear" w:color="000000" w:fill="FFFFFF"/>
            <w:vAlign w:val="center"/>
          </w:tcPr>
          <w:p w14:paraId="4DEEAC8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5D922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BCDD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8D30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88F3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F0D2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C77F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7890F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5D49A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310,6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DDED51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8A2D71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310,6</w:t>
            </w:r>
          </w:p>
        </w:tc>
      </w:tr>
      <w:tr w:rsidR="00FE4883" w:rsidRPr="00D27764" w14:paraId="6710F956" w14:textId="77777777" w:rsidTr="0077579A">
        <w:tc>
          <w:tcPr>
            <w:tcW w:w="583" w:type="dxa"/>
            <w:shd w:val="clear" w:color="000000" w:fill="FFFFFF"/>
            <w:vAlign w:val="center"/>
          </w:tcPr>
          <w:p w14:paraId="518E108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1E138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DF99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0DC8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D9A6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AE80C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376D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6AB22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841F65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594FFF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2D5B3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63,9</w:t>
            </w:r>
          </w:p>
        </w:tc>
      </w:tr>
      <w:tr w:rsidR="00FE4883" w:rsidRPr="00D27764" w14:paraId="6E018253" w14:textId="77777777" w:rsidTr="0077579A">
        <w:tc>
          <w:tcPr>
            <w:tcW w:w="583" w:type="dxa"/>
            <w:shd w:val="clear" w:color="000000" w:fill="FFFFFF"/>
            <w:vAlign w:val="center"/>
          </w:tcPr>
          <w:p w14:paraId="113A467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AE0C84" w14:textId="77777777" w:rsidR="00FE4883" w:rsidRPr="00D27764" w:rsidRDefault="00FE4883" w:rsidP="00FE48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722C9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A440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3EA0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1925B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6DA54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E29CD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A8D5E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21DB6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5EBB16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FE4883" w:rsidRPr="00D27764" w14:paraId="143198DA" w14:textId="77777777" w:rsidTr="0077579A">
        <w:tc>
          <w:tcPr>
            <w:tcW w:w="583" w:type="dxa"/>
            <w:shd w:val="clear" w:color="000000" w:fill="FFFFFF"/>
            <w:vAlign w:val="center"/>
          </w:tcPr>
          <w:p w14:paraId="4AF1962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1919B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FCAE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C77A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B42A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D1C5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A134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619AC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7BFF2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F8C88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D3277F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FE4883" w:rsidRPr="00D27764" w14:paraId="3FC5A4E9" w14:textId="77777777" w:rsidTr="0077579A">
        <w:tc>
          <w:tcPr>
            <w:tcW w:w="583" w:type="dxa"/>
            <w:shd w:val="clear" w:color="000000" w:fill="FFFFFF"/>
            <w:vAlign w:val="center"/>
          </w:tcPr>
          <w:p w14:paraId="4DC18D6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559A63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498B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78B3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9733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9A59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756B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B8DB0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B857A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07FBC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531E7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FE4883" w:rsidRPr="00D27764" w14:paraId="1D33DA82" w14:textId="77777777" w:rsidTr="0077579A">
        <w:tc>
          <w:tcPr>
            <w:tcW w:w="583" w:type="dxa"/>
            <w:shd w:val="clear" w:color="000000" w:fill="FFFFFF"/>
            <w:vAlign w:val="center"/>
          </w:tcPr>
          <w:p w14:paraId="1C54501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916D3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Прочие обязательства муниципального образования</w:t>
            </w:r>
          </w:p>
          <w:p w14:paraId="0B173E7C" w14:textId="77777777" w:rsidR="00FE4883" w:rsidRPr="00D2776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C4BF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EC36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F7AA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74C5B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4E0C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3960E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C481DD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AEA93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9E551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FE4883" w:rsidRPr="00D27764" w14:paraId="28AF0C0C" w14:textId="77777777" w:rsidTr="0077579A">
        <w:tc>
          <w:tcPr>
            <w:tcW w:w="583" w:type="dxa"/>
            <w:shd w:val="clear" w:color="000000" w:fill="FFFFFF"/>
            <w:vAlign w:val="center"/>
          </w:tcPr>
          <w:p w14:paraId="69525DB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7E1B03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32D2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C537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DC06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0137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5240000260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B6B3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16A35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846D9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6CE37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5E389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FE4883" w:rsidRPr="00D27764" w14:paraId="5E9EBE97" w14:textId="77777777" w:rsidTr="0077579A">
        <w:tc>
          <w:tcPr>
            <w:tcW w:w="583" w:type="dxa"/>
            <w:shd w:val="clear" w:color="000000" w:fill="FFFFFF"/>
            <w:vAlign w:val="center"/>
          </w:tcPr>
          <w:p w14:paraId="5E6DEB7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9F0376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F8999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C131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87B6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7241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5240000260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4A40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966CE3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DC31C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6DAB8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5A41E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261,9</w:t>
            </w:r>
          </w:p>
        </w:tc>
      </w:tr>
      <w:tr w:rsidR="00FE4883" w:rsidRPr="00D27764" w14:paraId="669C2F38" w14:textId="77777777" w:rsidTr="0077579A">
        <w:tc>
          <w:tcPr>
            <w:tcW w:w="583" w:type="dxa"/>
            <w:shd w:val="clear" w:color="000000" w:fill="FFFFFF"/>
            <w:vAlign w:val="center"/>
          </w:tcPr>
          <w:p w14:paraId="0B027CE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7D64E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95EA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46D4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61D5F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5951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9292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00C58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A71AC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21437,9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BAD71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DACA9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21143,9</w:t>
            </w:r>
          </w:p>
        </w:tc>
      </w:tr>
      <w:tr w:rsidR="00FE4883" w:rsidRPr="00D27764" w14:paraId="00DF3D38" w14:textId="77777777" w:rsidTr="0077579A">
        <w:tc>
          <w:tcPr>
            <w:tcW w:w="583" w:type="dxa"/>
            <w:shd w:val="clear" w:color="000000" w:fill="FFFFFF"/>
            <w:vAlign w:val="center"/>
          </w:tcPr>
          <w:p w14:paraId="10CC621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DCEC8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6A79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B357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2AA0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5AB2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79C8B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16FFF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66392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21362,9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ABCDF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0917B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21068,9</w:t>
            </w:r>
          </w:p>
        </w:tc>
      </w:tr>
      <w:tr w:rsidR="00FE4883" w:rsidRPr="00D27764" w14:paraId="07985EC6" w14:textId="77777777" w:rsidTr="0077579A">
        <w:tc>
          <w:tcPr>
            <w:tcW w:w="583" w:type="dxa"/>
            <w:shd w:val="clear" w:color="000000" w:fill="FFFFFF"/>
            <w:vAlign w:val="center"/>
          </w:tcPr>
          <w:p w14:paraId="0F3C453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39225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E6EE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6447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23D9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4DB1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B1F9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AD104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56D54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2634,0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3FE77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59EC92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2340,0</w:t>
            </w:r>
          </w:p>
        </w:tc>
      </w:tr>
      <w:tr w:rsidR="00FE4883" w:rsidRPr="00D27764" w14:paraId="30AFF782" w14:textId="77777777" w:rsidTr="0077579A">
        <w:tc>
          <w:tcPr>
            <w:tcW w:w="583" w:type="dxa"/>
            <w:shd w:val="clear" w:color="000000" w:fill="FFFFFF"/>
            <w:vAlign w:val="center"/>
          </w:tcPr>
          <w:p w14:paraId="7B7897D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65D8A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Совершенствование системы ГО, защита населения  от ЧС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34D4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CE28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F505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DC21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F535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0E620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D33D1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DBB56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0CB420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FE4883" w:rsidRPr="00D27764" w14:paraId="7E2B8AF0" w14:textId="77777777" w:rsidTr="0077579A">
        <w:tc>
          <w:tcPr>
            <w:tcW w:w="583" w:type="dxa"/>
            <w:shd w:val="clear" w:color="000000" w:fill="FFFFFF"/>
            <w:vAlign w:val="center"/>
          </w:tcPr>
          <w:p w14:paraId="69B6F33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9D7FA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ситуаций, угроз природного и техногенного характера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73677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8C35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FB5E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6891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4AAB8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69688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DAC69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01BC1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B99966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FE4883" w:rsidRPr="00D27764" w14:paraId="47532203" w14:textId="77777777" w:rsidTr="0077579A">
        <w:tc>
          <w:tcPr>
            <w:tcW w:w="583" w:type="dxa"/>
            <w:shd w:val="clear" w:color="000000" w:fill="FFFFFF"/>
            <w:vAlign w:val="center"/>
          </w:tcPr>
          <w:p w14:paraId="677E08E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287F8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B130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9757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1180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763E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49E3F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BA43AE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C34DB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8947B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490EFF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FE4883" w:rsidRPr="00D27764" w14:paraId="2C6400CE" w14:textId="77777777" w:rsidTr="0077579A">
        <w:tc>
          <w:tcPr>
            <w:tcW w:w="583" w:type="dxa"/>
            <w:shd w:val="clear" w:color="000000" w:fill="FFFFFF"/>
            <w:vAlign w:val="center"/>
          </w:tcPr>
          <w:p w14:paraId="5B4C9EE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7937F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6511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5AE8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9854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EF50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EA64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300A2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0283B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2050,0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84B00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6178CB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1700,0</w:t>
            </w:r>
          </w:p>
        </w:tc>
      </w:tr>
      <w:tr w:rsidR="00FE4883" w:rsidRPr="00D27764" w14:paraId="2A3A74EE" w14:textId="77777777" w:rsidTr="0077579A">
        <w:tc>
          <w:tcPr>
            <w:tcW w:w="583" w:type="dxa"/>
            <w:shd w:val="clear" w:color="000000" w:fill="FFFFFF"/>
            <w:vAlign w:val="center"/>
          </w:tcPr>
          <w:p w14:paraId="137F987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1088E2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4168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5B47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DDEE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0A97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5EDEB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9341A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04AE42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1FC4B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CAC02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FE4883" w:rsidRPr="00D27764" w14:paraId="42AA968A" w14:textId="77777777" w:rsidTr="0077579A">
        <w:tc>
          <w:tcPr>
            <w:tcW w:w="583" w:type="dxa"/>
            <w:shd w:val="clear" w:color="000000" w:fill="FFFFFF"/>
            <w:vAlign w:val="center"/>
          </w:tcPr>
          <w:p w14:paraId="1FA4A35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A1BAC2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возникновения чрезвычайных ситуаций.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A93D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AAFF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212A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5D10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4D7D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D729C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6B563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D682E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68770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FE4883" w:rsidRPr="00D27764" w14:paraId="56BD966E" w14:textId="77777777" w:rsidTr="0077579A">
        <w:tc>
          <w:tcPr>
            <w:tcW w:w="583" w:type="dxa"/>
            <w:shd w:val="clear" w:color="000000" w:fill="FFFFFF"/>
            <w:vAlign w:val="center"/>
          </w:tcPr>
          <w:p w14:paraId="255E0DE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48B3C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26D1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5181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F3B2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0193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82AB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0C395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0075D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B5265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8C8B0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FE4883" w:rsidRPr="00D27764" w14:paraId="0E47A7AE" w14:textId="77777777" w:rsidTr="0077579A">
        <w:tc>
          <w:tcPr>
            <w:tcW w:w="583" w:type="dxa"/>
            <w:shd w:val="clear" w:color="000000" w:fill="FFFFFF"/>
            <w:vAlign w:val="center"/>
          </w:tcPr>
          <w:p w14:paraId="4240D77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970AC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8676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7BE0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61ED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D364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B80E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1DE97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91EC7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524,0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289B1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D1CA38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580,0</w:t>
            </w:r>
          </w:p>
        </w:tc>
      </w:tr>
      <w:tr w:rsidR="00FE4883" w:rsidRPr="00D27764" w14:paraId="31F261BD" w14:textId="77777777" w:rsidTr="0077579A">
        <w:tc>
          <w:tcPr>
            <w:tcW w:w="583" w:type="dxa"/>
            <w:shd w:val="clear" w:color="000000" w:fill="FFFFFF"/>
            <w:vAlign w:val="center"/>
          </w:tcPr>
          <w:p w14:paraId="6DF86FD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EE661D7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4468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77FE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7B30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10A6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CB86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E608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D515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CB8A09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F57E1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02B562AA" w14:textId="77777777" w:rsidTr="0077579A">
        <w:tc>
          <w:tcPr>
            <w:tcW w:w="583" w:type="dxa"/>
            <w:shd w:val="clear" w:color="000000" w:fill="FFFFFF"/>
            <w:vAlign w:val="center"/>
          </w:tcPr>
          <w:p w14:paraId="3A9C6A6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AAA39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Совершенствование системы профилактических мер 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53D9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BB0D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0308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6EC3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0530100000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4A57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0F6FF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47E3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EF6D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9573C6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58D077CE" w14:textId="77777777" w:rsidTr="0077579A">
        <w:tc>
          <w:tcPr>
            <w:tcW w:w="583" w:type="dxa"/>
            <w:shd w:val="clear" w:color="000000" w:fill="FFFFFF"/>
            <w:vAlign w:val="center"/>
          </w:tcPr>
          <w:p w14:paraId="0396C81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A85B90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18EA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F38E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A676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2F94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4F0C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8F9A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2C0F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51A7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BA3DF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09FDC3D8" w14:textId="77777777" w:rsidTr="0077579A">
        <w:tc>
          <w:tcPr>
            <w:tcW w:w="583" w:type="dxa"/>
            <w:shd w:val="clear" w:color="000000" w:fill="FFFFFF"/>
            <w:vAlign w:val="center"/>
          </w:tcPr>
          <w:p w14:paraId="5090F52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1A82E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  <w:p w14:paraId="681DDE8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EE6A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66AD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13D2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7767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C010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34F0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1EF01A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1F68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E82C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0DD149BA" w14:textId="77777777" w:rsidTr="0077579A">
        <w:tc>
          <w:tcPr>
            <w:tcW w:w="583" w:type="dxa"/>
            <w:shd w:val="clear" w:color="000000" w:fill="FFFFFF"/>
            <w:vAlign w:val="center"/>
          </w:tcPr>
          <w:p w14:paraId="674EF26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B58D4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FA3B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BA51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E3DA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D4C5A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0550000000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2F73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7410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796BD6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ECAD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EB697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5BD8E802" w14:textId="77777777" w:rsidTr="0077579A">
        <w:tc>
          <w:tcPr>
            <w:tcW w:w="583" w:type="dxa"/>
            <w:shd w:val="clear" w:color="000000" w:fill="FFFFFF"/>
            <w:vAlign w:val="center"/>
          </w:tcPr>
          <w:p w14:paraId="31060B8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FF54BA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6336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30C1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8E45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1B62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0550100000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A7C7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A4EC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0285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CD1F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38531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3CA14999" w14:textId="77777777" w:rsidTr="0077579A">
        <w:tc>
          <w:tcPr>
            <w:tcW w:w="583" w:type="dxa"/>
            <w:shd w:val="clear" w:color="000000" w:fill="FFFFFF"/>
            <w:vAlign w:val="center"/>
          </w:tcPr>
          <w:p w14:paraId="2B496D3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AEFC4A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58F7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2308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14C56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E718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0550110050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B421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7AD5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647D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2608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3105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54B60A8A" w14:textId="77777777" w:rsidTr="0077579A">
        <w:tc>
          <w:tcPr>
            <w:tcW w:w="583" w:type="dxa"/>
            <w:shd w:val="clear" w:color="000000" w:fill="FFFFFF"/>
            <w:vAlign w:val="center"/>
          </w:tcPr>
          <w:p w14:paraId="129144C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086A1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  <w:p w14:paraId="5FDB18D2" w14:textId="77777777" w:rsidR="00FE4883" w:rsidRPr="00D2776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5425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1D57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A85C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3F58E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0550110050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7B29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021F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6E747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77CAC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0AB3FA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0673D8B5" w14:textId="77777777" w:rsidTr="0077579A">
        <w:tc>
          <w:tcPr>
            <w:tcW w:w="583" w:type="dxa"/>
            <w:shd w:val="clear" w:color="000000" w:fill="FFFFFF"/>
            <w:vAlign w:val="center"/>
          </w:tcPr>
          <w:p w14:paraId="66BF294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A0284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«Построение и внедрение АПК «Безопасный город» на территории муниципального образования Кореновский  муниципальный район Краснодарского края на  2024-2028 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369D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3FC3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412F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D132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811A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D1B1B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9C05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980BDE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B0193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FE4883" w:rsidRPr="00D27764" w14:paraId="53F877EC" w14:textId="77777777" w:rsidTr="0077579A">
        <w:tc>
          <w:tcPr>
            <w:tcW w:w="583" w:type="dxa"/>
            <w:shd w:val="clear" w:color="000000" w:fill="FFFFFF"/>
            <w:vAlign w:val="center"/>
          </w:tcPr>
          <w:p w14:paraId="254D500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03DFD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AEA6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2AD8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C94E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D4A8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565A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E9C9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DD4F9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4336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C9E679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FE4883" w:rsidRPr="00D27764" w14:paraId="4BD7A002" w14:textId="77777777" w:rsidTr="0077579A">
        <w:tc>
          <w:tcPr>
            <w:tcW w:w="583" w:type="dxa"/>
            <w:shd w:val="clear" w:color="000000" w:fill="FFFFFF"/>
            <w:vAlign w:val="center"/>
          </w:tcPr>
          <w:p w14:paraId="7E1D8CC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AF55C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 населения  на основе внедрения информационных технологий, обеспечение бесперебойной работоспособности АПК видеонаблюдения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7BCF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C1F7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3E70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7C74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885E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A45B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5BE7F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DF86B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40D27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FE4883" w:rsidRPr="00D27764" w14:paraId="71A84E10" w14:textId="77777777" w:rsidTr="0077579A">
        <w:tc>
          <w:tcPr>
            <w:tcW w:w="583" w:type="dxa"/>
            <w:shd w:val="clear" w:color="000000" w:fill="FFFFFF"/>
            <w:vAlign w:val="center"/>
          </w:tcPr>
          <w:p w14:paraId="2A22591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BFFA6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F62C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1E46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8425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94CB6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74D1E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AABC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107B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7067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332F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FE4883" w:rsidRPr="00D27764" w14:paraId="27A34E62" w14:textId="77777777" w:rsidTr="0077579A">
        <w:tc>
          <w:tcPr>
            <w:tcW w:w="583" w:type="dxa"/>
            <w:shd w:val="clear" w:color="000000" w:fill="FFFFFF"/>
            <w:vAlign w:val="center"/>
          </w:tcPr>
          <w:p w14:paraId="60C7B54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8202D6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EB3C5B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B53F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4B02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BD46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4659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E9CA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16460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8A85A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35B66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1286,4</w:t>
            </w:r>
          </w:p>
        </w:tc>
      </w:tr>
      <w:tr w:rsidR="00FE4883" w:rsidRPr="00D27764" w14:paraId="4B3FA5A8" w14:textId="77777777" w:rsidTr="0077579A">
        <w:tc>
          <w:tcPr>
            <w:tcW w:w="583" w:type="dxa"/>
            <w:shd w:val="clear" w:color="000000" w:fill="FFFFFF"/>
            <w:vAlign w:val="center"/>
          </w:tcPr>
          <w:p w14:paraId="3F02CB9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49146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9FB3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BF461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F067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B011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E92EF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F67DB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4173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17442,5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F1360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B36BE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17442,5</w:t>
            </w:r>
          </w:p>
        </w:tc>
      </w:tr>
      <w:tr w:rsidR="00FE4883" w:rsidRPr="00D27764" w14:paraId="0EDA2878" w14:textId="77777777" w:rsidTr="0077579A">
        <w:tc>
          <w:tcPr>
            <w:tcW w:w="583" w:type="dxa"/>
            <w:shd w:val="clear" w:color="000000" w:fill="FFFFFF"/>
            <w:vAlign w:val="center"/>
          </w:tcPr>
          <w:p w14:paraId="63C2F9F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FC741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4FD62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C810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32F3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A483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6271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A33D8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7CF20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17442,5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5D21E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E95E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17442,5</w:t>
            </w:r>
          </w:p>
        </w:tc>
      </w:tr>
      <w:tr w:rsidR="00FE4883" w:rsidRPr="00D27764" w14:paraId="64515F56" w14:textId="77777777" w:rsidTr="0077579A">
        <w:tc>
          <w:tcPr>
            <w:tcW w:w="583" w:type="dxa"/>
            <w:shd w:val="clear" w:color="000000" w:fill="FFFFFF"/>
            <w:vAlign w:val="center"/>
          </w:tcPr>
          <w:p w14:paraId="624F354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3BB825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8326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6DDA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5451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3C8E2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B6054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F609B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E00B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17442,5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29BD0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469F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17442,5</w:t>
            </w:r>
          </w:p>
        </w:tc>
      </w:tr>
      <w:tr w:rsidR="00FE4883" w:rsidRPr="00D27764" w14:paraId="01070748" w14:textId="77777777" w:rsidTr="0077579A">
        <w:tc>
          <w:tcPr>
            <w:tcW w:w="583" w:type="dxa"/>
            <w:shd w:val="clear" w:color="000000" w:fill="FFFFFF"/>
            <w:vAlign w:val="center"/>
          </w:tcPr>
          <w:p w14:paraId="20C3525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03B97C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394B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1955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F167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1304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ADE9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EA5A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BA2AE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17289,7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FDC67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B4A4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17289,7</w:t>
            </w:r>
          </w:p>
        </w:tc>
      </w:tr>
      <w:tr w:rsidR="00FE4883" w:rsidRPr="00D27764" w14:paraId="353CBBC6" w14:textId="77777777" w:rsidTr="0077579A">
        <w:tc>
          <w:tcPr>
            <w:tcW w:w="583" w:type="dxa"/>
            <w:shd w:val="clear" w:color="000000" w:fill="FFFFFF"/>
            <w:vAlign w:val="center"/>
          </w:tcPr>
          <w:p w14:paraId="05AF063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8F04A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B2BD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0BFE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2C2A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703C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CBCC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73806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E121CB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152,8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E4EA9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0815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152,8</w:t>
            </w:r>
          </w:p>
        </w:tc>
      </w:tr>
      <w:tr w:rsidR="00FE4883" w:rsidRPr="00D27764" w14:paraId="5788F43E" w14:textId="77777777" w:rsidTr="0077579A">
        <w:tc>
          <w:tcPr>
            <w:tcW w:w="583" w:type="dxa"/>
            <w:shd w:val="clear" w:color="000000" w:fill="FFFFFF"/>
            <w:vAlign w:val="center"/>
          </w:tcPr>
          <w:p w14:paraId="75FC5CA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7AE4E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EAB7B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B78A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3EE1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60FD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E61D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17E2B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60A45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8CE0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87DA7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E4883" w:rsidRPr="00D27764" w14:paraId="47A55C08" w14:textId="77777777" w:rsidTr="0077579A">
        <w:tc>
          <w:tcPr>
            <w:tcW w:w="583" w:type="dxa"/>
            <w:shd w:val="clear" w:color="000000" w:fill="FFFFFF"/>
            <w:vAlign w:val="center"/>
          </w:tcPr>
          <w:p w14:paraId="3C0EC73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FE4B6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безопасности населения на территории 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F9F52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2E1A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B6AF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067D38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29E7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902E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48C7F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52B66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1988E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E4883" w:rsidRPr="00D27764" w14:paraId="716E45CE" w14:textId="77777777" w:rsidTr="0077579A">
        <w:tc>
          <w:tcPr>
            <w:tcW w:w="583" w:type="dxa"/>
            <w:shd w:val="clear" w:color="000000" w:fill="FFFFFF"/>
            <w:vAlign w:val="center"/>
          </w:tcPr>
          <w:p w14:paraId="2DC88A8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764A6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21165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800F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DB29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D72E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29F5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C6FF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03295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A4B12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2C7A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E4883" w:rsidRPr="00D27764" w14:paraId="7236EF78" w14:textId="77777777" w:rsidTr="0077579A">
        <w:tc>
          <w:tcPr>
            <w:tcW w:w="583" w:type="dxa"/>
            <w:shd w:val="clear" w:color="000000" w:fill="FFFFFF"/>
            <w:vAlign w:val="center"/>
          </w:tcPr>
          <w:p w14:paraId="2E78EE2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55A4A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9BCF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68BA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CDA4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C3780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3AFB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9D240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1F599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0BCD9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DA7E9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E4883" w:rsidRPr="00D27764" w14:paraId="65F9AA12" w14:textId="77777777" w:rsidTr="0077579A">
        <w:tc>
          <w:tcPr>
            <w:tcW w:w="583" w:type="dxa"/>
            <w:shd w:val="clear" w:color="000000" w:fill="FFFFFF"/>
            <w:vAlign w:val="center"/>
          </w:tcPr>
          <w:p w14:paraId="408DCA9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A2411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A83D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3A84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EB6A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6C6C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0540110050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8A34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0A04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5F5A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3199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D914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E4883" w:rsidRPr="00D27764" w14:paraId="4F66BF30" w14:textId="77777777" w:rsidTr="0077579A">
        <w:tc>
          <w:tcPr>
            <w:tcW w:w="583" w:type="dxa"/>
            <w:shd w:val="clear" w:color="000000" w:fill="FFFFFF"/>
            <w:vAlign w:val="center"/>
          </w:tcPr>
          <w:p w14:paraId="35FE743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BD4F9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A396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DDC2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69EB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08E90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0540110050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442E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AA57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E2BD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7F0E6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5971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FE4883" w:rsidRPr="00D27764" w14:paraId="67A8F688" w14:textId="77777777" w:rsidTr="0077579A">
        <w:tc>
          <w:tcPr>
            <w:tcW w:w="583" w:type="dxa"/>
            <w:shd w:val="clear" w:color="000000" w:fill="FFFFFF"/>
            <w:vAlign w:val="center"/>
          </w:tcPr>
          <w:p w14:paraId="33C1636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0F9E3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B3593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676D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E3EB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C42B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B910A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C1809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6EB5C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32903,8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3FC7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CE41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32903,8</w:t>
            </w:r>
          </w:p>
        </w:tc>
      </w:tr>
      <w:tr w:rsidR="00FE4883" w:rsidRPr="00D27764" w14:paraId="7AEA363A" w14:textId="77777777" w:rsidTr="0077579A">
        <w:tc>
          <w:tcPr>
            <w:tcW w:w="583" w:type="dxa"/>
            <w:shd w:val="clear" w:color="000000" w:fill="FFFFFF"/>
            <w:vAlign w:val="center"/>
          </w:tcPr>
          <w:p w14:paraId="58069C8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0B051D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4195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123A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64C8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6798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4736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FCA8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E99FE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27725,5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0A955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4BEDB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27725,5</w:t>
            </w:r>
          </w:p>
        </w:tc>
      </w:tr>
      <w:tr w:rsidR="00FE4883" w:rsidRPr="00D27764" w14:paraId="6BD16C05" w14:textId="77777777" w:rsidTr="0077579A">
        <w:tc>
          <w:tcPr>
            <w:tcW w:w="583" w:type="dxa"/>
            <w:shd w:val="clear" w:color="000000" w:fill="FFFFFF"/>
            <w:vAlign w:val="center"/>
          </w:tcPr>
          <w:p w14:paraId="062F3F3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99DDD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E0D4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35D6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7178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1B8A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8CB1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8ECB0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0FFAE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17788,3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184A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8E3F24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17788,3</w:t>
            </w:r>
          </w:p>
        </w:tc>
      </w:tr>
      <w:tr w:rsidR="00FE4883" w:rsidRPr="00D27764" w14:paraId="6D2431E3" w14:textId="77777777" w:rsidTr="0077579A">
        <w:tc>
          <w:tcPr>
            <w:tcW w:w="583" w:type="dxa"/>
            <w:shd w:val="clear" w:color="000000" w:fill="FFFFFF"/>
            <w:vAlign w:val="center"/>
          </w:tcPr>
          <w:p w14:paraId="5C29F5C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C7883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условий для развития сельскохозяйственного производства в муниципальном образовании Кореновский муниципальный район 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C1C8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440E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FB3E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C8C40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B8F67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92543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B4FA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F50FA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4668C6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D27764" w14:paraId="79FD4DB5" w14:textId="77777777" w:rsidTr="0077579A">
        <w:tc>
          <w:tcPr>
            <w:tcW w:w="583" w:type="dxa"/>
            <w:shd w:val="clear" w:color="000000" w:fill="FFFFFF"/>
            <w:vAlign w:val="center"/>
          </w:tcPr>
          <w:p w14:paraId="209ACAB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5F0AF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34B3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C59D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256B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8EB8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64813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233CB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DD75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DE5B2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5B3B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D27764" w14:paraId="34DA0B34" w14:textId="77777777" w:rsidTr="0077579A">
        <w:tc>
          <w:tcPr>
            <w:tcW w:w="583" w:type="dxa"/>
            <w:shd w:val="clear" w:color="000000" w:fill="FFFFFF"/>
            <w:vAlign w:val="center"/>
          </w:tcPr>
          <w:p w14:paraId="059B06D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761A00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45CC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C5B9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5EFA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C193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56E5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6AFD0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EEAA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1595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3281C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D27764" w14:paraId="16C52522" w14:textId="77777777" w:rsidTr="0077579A">
        <w:tc>
          <w:tcPr>
            <w:tcW w:w="583" w:type="dxa"/>
            <w:shd w:val="clear" w:color="000000" w:fill="FFFFFF"/>
            <w:vAlign w:val="center"/>
          </w:tcPr>
          <w:p w14:paraId="2BECA64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B3E13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FD3B2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6B29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2700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40E6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CB00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EEA71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1691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CA255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07FEC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FE4883" w:rsidRPr="00D27764" w14:paraId="4BCA4F7C" w14:textId="77777777" w:rsidTr="0077579A">
        <w:tc>
          <w:tcPr>
            <w:tcW w:w="583" w:type="dxa"/>
            <w:shd w:val="clear" w:color="000000" w:fill="FFFFFF"/>
            <w:vAlign w:val="center"/>
          </w:tcPr>
          <w:p w14:paraId="242E35D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D50EB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малых форм хозяйствования в агропромышленном комплексе на территории муниципального образования Кореновский муниципальный  район Краснодарского края.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A25B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9CE8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9F06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C7A6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5D6A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CEC4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666A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17728,3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129F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39024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17728,3</w:t>
            </w:r>
          </w:p>
        </w:tc>
      </w:tr>
      <w:tr w:rsidR="00FE4883" w:rsidRPr="00D27764" w14:paraId="5F5E7973" w14:textId="77777777" w:rsidTr="0077579A">
        <w:tc>
          <w:tcPr>
            <w:tcW w:w="583" w:type="dxa"/>
            <w:shd w:val="clear" w:color="000000" w:fill="FFFFFF"/>
            <w:vAlign w:val="center"/>
          </w:tcPr>
          <w:p w14:paraId="2B582B6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85E2B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Государственная поддержка крестьянским (фермерским) хозяйствам и индивидуальным предпринимателям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5747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5406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9525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DB39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311B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E6CB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8109C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5490,0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5118E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34D1B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5490,0</w:t>
            </w:r>
          </w:p>
        </w:tc>
      </w:tr>
      <w:tr w:rsidR="00FE4883" w:rsidRPr="00D27764" w14:paraId="16FE3083" w14:textId="77777777" w:rsidTr="0077579A">
        <w:tc>
          <w:tcPr>
            <w:tcW w:w="583" w:type="dxa"/>
            <w:shd w:val="clear" w:color="000000" w:fill="FFFFFF"/>
            <w:vAlign w:val="center"/>
          </w:tcPr>
          <w:p w14:paraId="4666296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4F8BE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B789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35A4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E250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341B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9175B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00CBD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3E088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D0DE2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E645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5D9B6884" w14:textId="77777777" w:rsidTr="0077579A">
        <w:tc>
          <w:tcPr>
            <w:tcW w:w="583" w:type="dxa"/>
            <w:shd w:val="clear" w:color="000000" w:fill="FFFFFF"/>
            <w:vAlign w:val="center"/>
          </w:tcPr>
          <w:p w14:paraId="3097BD4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844FC4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8FCF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1BC7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CE8A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98B3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2A06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5B168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7C84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04350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72A7C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109D5286" w14:textId="77777777" w:rsidTr="0077579A">
        <w:tc>
          <w:tcPr>
            <w:tcW w:w="583" w:type="dxa"/>
            <w:shd w:val="clear" w:color="000000" w:fill="FFFFFF"/>
            <w:vAlign w:val="center"/>
          </w:tcPr>
          <w:p w14:paraId="2E05670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4E073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772E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384D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F139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452E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0CF13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8FD2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E7F15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7783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0AFD1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7AE227B3" w14:textId="77777777" w:rsidTr="0077579A">
        <w:tc>
          <w:tcPr>
            <w:tcW w:w="583" w:type="dxa"/>
            <w:shd w:val="clear" w:color="000000" w:fill="FFFFFF"/>
            <w:vAlign w:val="center"/>
          </w:tcPr>
          <w:p w14:paraId="7E73A45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5755AC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2859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0957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6F91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3D76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F80B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CCE9E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B3650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DBF36A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BA0978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75A2313E" w14:textId="77777777" w:rsidTr="0077579A">
        <w:tc>
          <w:tcPr>
            <w:tcW w:w="583" w:type="dxa"/>
            <w:shd w:val="clear" w:color="000000" w:fill="FFFFFF"/>
            <w:vAlign w:val="center"/>
          </w:tcPr>
          <w:p w14:paraId="511A026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DBE7F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5DC1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E640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37C6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C5F3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1CB7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CA7FD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96E6F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26A03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9DD30B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6A3250A6" w14:textId="77777777" w:rsidTr="0077579A">
        <w:tc>
          <w:tcPr>
            <w:tcW w:w="583" w:type="dxa"/>
            <w:shd w:val="clear" w:color="000000" w:fill="FFFFFF"/>
            <w:vAlign w:val="center"/>
          </w:tcPr>
          <w:p w14:paraId="6A481F2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DF9F9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  <w:p w14:paraId="7CFA32D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7CDA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CD2D4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4FC6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7858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F3E4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8D154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77666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3E02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04836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7856597D" w14:textId="77777777" w:rsidTr="0077579A">
        <w:tc>
          <w:tcPr>
            <w:tcW w:w="583" w:type="dxa"/>
            <w:shd w:val="clear" w:color="000000" w:fill="FFFFFF"/>
            <w:vAlign w:val="center"/>
          </w:tcPr>
          <w:p w14:paraId="274CD3A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60CEB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E61D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F4E0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4511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C776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71529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1E4F6A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D81E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3810,0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0750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8BAFBB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3810,0</w:t>
            </w:r>
          </w:p>
        </w:tc>
      </w:tr>
      <w:tr w:rsidR="00FE4883" w:rsidRPr="00D27764" w14:paraId="7BB0FE96" w14:textId="77777777" w:rsidTr="0077579A">
        <w:tc>
          <w:tcPr>
            <w:tcW w:w="583" w:type="dxa"/>
            <w:shd w:val="clear" w:color="000000" w:fill="FFFFFF"/>
            <w:vAlign w:val="center"/>
          </w:tcPr>
          <w:p w14:paraId="23B4065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645A9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F395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C91E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AA68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8082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62AE8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1BF32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64B0EB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3810,0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8007C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B819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3810,0</w:t>
            </w:r>
          </w:p>
        </w:tc>
      </w:tr>
      <w:tr w:rsidR="00FE4883" w:rsidRPr="00D27764" w14:paraId="46983C5D" w14:textId="77777777" w:rsidTr="0077579A">
        <w:tc>
          <w:tcPr>
            <w:tcW w:w="583" w:type="dxa"/>
            <w:shd w:val="clear" w:color="000000" w:fill="FFFFFF"/>
            <w:vAlign w:val="center"/>
          </w:tcPr>
          <w:p w14:paraId="5023B47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CFB36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22D6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89FE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E31C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D778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2520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5ACF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D8D3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2FEA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349D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FE4883" w:rsidRPr="00D27764" w14:paraId="5069128F" w14:textId="77777777" w:rsidTr="0077579A">
        <w:tc>
          <w:tcPr>
            <w:tcW w:w="583" w:type="dxa"/>
            <w:shd w:val="clear" w:color="000000" w:fill="FFFFFF"/>
            <w:vAlign w:val="center"/>
          </w:tcPr>
          <w:p w14:paraId="59508DE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60DA1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9C8C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D0E2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9B46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E587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7B51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EE6EC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1C8F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A7C5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3D79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FE4883" w:rsidRPr="00D27764" w14:paraId="0854BC8A" w14:textId="77777777" w:rsidTr="0077579A">
        <w:tc>
          <w:tcPr>
            <w:tcW w:w="583" w:type="dxa"/>
            <w:shd w:val="clear" w:color="000000" w:fill="FFFFFF"/>
            <w:vAlign w:val="center"/>
          </w:tcPr>
          <w:p w14:paraId="69F9D35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2E615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5916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B4B8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2285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65E1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98D2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C138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A3D5B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04B7C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B04F5C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392A6A77" w14:textId="77777777" w:rsidTr="0077579A">
        <w:tc>
          <w:tcPr>
            <w:tcW w:w="583" w:type="dxa"/>
            <w:shd w:val="clear" w:color="000000" w:fill="FFFFFF"/>
            <w:vAlign w:val="center"/>
          </w:tcPr>
          <w:p w14:paraId="35D1C24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B1767A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F0322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C1F79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4500E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64060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EC6E7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9CFD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C853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412D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6A898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506E258F" w14:textId="77777777" w:rsidTr="0077579A">
        <w:tc>
          <w:tcPr>
            <w:tcW w:w="583" w:type="dxa"/>
            <w:shd w:val="clear" w:color="000000" w:fill="FFFFFF"/>
            <w:vAlign w:val="center"/>
          </w:tcPr>
          <w:p w14:paraId="2B43251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F265E7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 технологического оборудования для животноводства и птицеводства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3C2F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F720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A701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EBC9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6A35A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CBAE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7E910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3C984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6AB30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FE4883" w:rsidRPr="00D27764" w14:paraId="3101C32C" w14:textId="77777777" w:rsidTr="0077579A">
        <w:tc>
          <w:tcPr>
            <w:tcW w:w="583" w:type="dxa"/>
            <w:shd w:val="clear" w:color="000000" w:fill="FFFFFF"/>
            <w:vAlign w:val="center"/>
          </w:tcPr>
          <w:p w14:paraId="2CA3B5D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84D41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5C9A3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9B6F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16A2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5A2E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BCED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0153F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FF69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7958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94F44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FE4883" w:rsidRPr="00D27764" w14:paraId="551412D0" w14:textId="77777777" w:rsidTr="0077579A">
        <w:tc>
          <w:tcPr>
            <w:tcW w:w="583" w:type="dxa"/>
            <w:shd w:val="clear" w:color="000000" w:fill="FFFFFF"/>
            <w:vAlign w:val="center"/>
          </w:tcPr>
          <w:p w14:paraId="2BA94F3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4FED5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 по наращиванию поголовья коров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50AA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A020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1D2A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ED8B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192016091К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0961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00AE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E26E5F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5010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86FFE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2408E02D" w14:textId="77777777" w:rsidTr="0077579A">
        <w:tc>
          <w:tcPr>
            <w:tcW w:w="583" w:type="dxa"/>
            <w:shd w:val="clear" w:color="000000" w:fill="FFFFFF"/>
            <w:vAlign w:val="center"/>
          </w:tcPr>
          <w:p w14:paraId="7E22A3D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1F4F0C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C61B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2BE7D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69E8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0BC4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192016091К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884E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3D05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FC59E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11C27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95F31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5F46D1F7" w14:textId="77777777" w:rsidTr="0077579A">
        <w:tc>
          <w:tcPr>
            <w:tcW w:w="583" w:type="dxa"/>
            <w:shd w:val="clear" w:color="000000" w:fill="FFFFFF"/>
            <w:vAlign w:val="center"/>
          </w:tcPr>
          <w:p w14:paraId="038CDF9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E6B458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572E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9CD2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324C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BB40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1920200000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9812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01CA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CC4ECE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C208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C09CA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630,0</w:t>
            </w:r>
          </w:p>
        </w:tc>
      </w:tr>
      <w:tr w:rsidR="00FE4883" w:rsidRPr="00D27764" w14:paraId="11BFA1BE" w14:textId="77777777" w:rsidTr="0077579A">
        <w:tc>
          <w:tcPr>
            <w:tcW w:w="583" w:type="dxa"/>
            <w:shd w:val="clear" w:color="000000" w:fill="FFFFFF"/>
            <w:vAlign w:val="center"/>
          </w:tcPr>
          <w:p w14:paraId="3AF1D10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EC4996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CFF6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2131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83C7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8E302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D8FDC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8CF0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FD8CD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119E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07DD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22C0B312" w14:textId="77777777" w:rsidTr="0077579A">
        <w:tc>
          <w:tcPr>
            <w:tcW w:w="583" w:type="dxa"/>
            <w:shd w:val="clear" w:color="000000" w:fill="FFFFFF"/>
            <w:vAlign w:val="center"/>
          </w:tcPr>
          <w:p w14:paraId="7FACA00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85357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61042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E911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532F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59F2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192026091E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B102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B1843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29CF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0491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74810F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5F0FCCF0" w14:textId="77777777" w:rsidTr="0077579A">
        <w:tc>
          <w:tcPr>
            <w:tcW w:w="583" w:type="dxa"/>
            <w:shd w:val="clear" w:color="000000" w:fill="FFFFFF"/>
            <w:vAlign w:val="center"/>
          </w:tcPr>
          <w:p w14:paraId="55A2887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5914C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(мяса КРС)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F7F7D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EB26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3FD4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B5797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01A62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50949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613D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9245B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B88ED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410,0</w:t>
            </w:r>
          </w:p>
        </w:tc>
      </w:tr>
      <w:tr w:rsidR="00FE4883" w:rsidRPr="00D27764" w14:paraId="6E2CE0E4" w14:textId="77777777" w:rsidTr="0077579A">
        <w:tc>
          <w:tcPr>
            <w:tcW w:w="583" w:type="dxa"/>
            <w:shd w:val="clear" w:color="000000" w:fill="FFFFFF"/>
            <w:vAlign w:val="center"/>
          </w:tcPr>
          <w:p w14:paraId="7C36028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0BF21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5389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BE1E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B07F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0CDAD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3421A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8</w:t>
            </w:r>
            <w:r w:rsidRPr="00D27764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FAE7D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9C1D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3622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D4D6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410,0</w:t>
            </w:r>
          </w:p>
        </w:tc>
      </w:tr>
      <w:tr w:rsidR="00FE4883" w:rsidRPr="00D27764" w14:paraId="5ED53A23" w14:textId="77777777" w:rsidTr="0077579A">
        <w:tc>
          <w:tcPr>
            <w:tcW w:w="583" w:type="dxa"/>
            <w:shd w:val="clear" w:color="000000" w:fill="FFFFFF"/>
            <w:vAlign w:val="center"/>
          </w:tcPr>
          <w:p w14:paraId="4ABC842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260F8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2F70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EBC9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B0F2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56374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92BA9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0DF87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02E35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D8A4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30590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1E161A69" w14:textId="77777777" w:rsidTr="0077579A">
        <w:tc>
          <w:tcPr>
            <w:tcW w:w="583" w:type="dxa"/>
            <w:shd w:val="clear" w:color="000000" w:fill="FFFFFF"/>
            <w:vAlign w:val="center"/>
          </w:tcPr>
          <w:p w14:paraId="3524389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9AE31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0625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E996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3780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C4E81F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DCECF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8</w:t>
            </w:r>
            <w:r w:rsidRPr="00D27764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7CCDA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6EB34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36A8C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F5F7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79F530A4" w14:textId="77777777" w:rsidTr="0077579A">
        <w:tc>
          <w:tcPr>
            <w:tcW w:w="583" w:type="dxa"/>
            <w:shd w:val="clear" w:color="000000" w:fill="FFFFFF"/>
            <w:vAlign w:val="center"/>
          </w:tcPr>
          <w:p w14:paraId="50FFDFD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3A658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молодняка кроликов, гусей, индеек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5628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5656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4E60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E1ABB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84834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AC7E1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6E80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3E5BB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151CB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4CD20D22" w14:textId="77777777" w:rsidTr="0077579A">
        <w:tc>
          <w:tcPr>
            <w:tcW w:w="583" w:type="dxa"/>
            <w:shd w:val="clear" w:color="000000" w:fill="FFFFFF"/>
            <w:vAlign w:val="center"/>
          </w:tcPr>
          <w:p w14:paraId="4E57F7F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CFB5D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7FB2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DE78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BC40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14C12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C43FB2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8</w:t>
            </w:r>
            <w:r w:rsidRPr="00D27764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078B5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7895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09E2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E534D8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28F1A0AD" w14:textId="77777777" w:rsidTr="0077579A">
        <w:tc>
          <w:tcPr>
            <w:tcW w:w="583" w:type="dxa"/>
            <w:shd w:val="clear" w:color="000000" w:fill="FFFFFF"/>
            <w:vAlign w:val="center"/>
          </w:tcPr>
          <w:p w14:paraId="314EAA1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DF2A6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(ЛПХ)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6AEE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5F28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A22A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3881C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D74DB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7CD359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8D4F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2708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7CCD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70566DDE" w14:textId="77777777" w:rsidTr="0077579A">
        <w:tc>
          <w:tcPr>
            <w:tcW w:w="583" w:type="dxa"/>
            <w:shd w:val="clear" w:color="000000" w:fill="FFFFFF"/>
            <w:vAlign w:val="center"/>
          </w:tcPr>
          <w:p w14:paraId="58ADD21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61432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5ADD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E215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5719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8CC68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192026091</w:t>
            </w:r>
            <w:r w:rsidRPr="00D27764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0A98ED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D9F8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1356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DFD48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1E8F0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4C296A0B" w14:textId="77777777" w:rsidTr="0077579A">
        <w:tc>
          <w:tcPr>
            <w:tcW w:w="583" w:type="dxa"/>
            <w:shd w:val="clear" w:color="000000" w:fill="FFFFFF"/>
            <w:vAlign w:val="center"/>
          </w:tcPr>
          <w:p w14:paraId="3EC1BF9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9DF7A3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5F731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CEB8D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9592E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F3090D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53240E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F1E8B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7990C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11608,3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B48D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5997B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11608,3</w:t>
            </w:r>
          </w:p>
        </w:tc>
      </w:tr>
      <w:tr w:rsidR="00FE4883" w:rsidRPr="00D27764" w14:paraId="657362E7" w14:textId="77777777" w:rsidTr="0077579A">
        <w:tc>
          <w:tcPr>
            <w:tcW w:w="583" w:type="dxa"/>
            <w:shd w:val="clear" w:color="000000" w:fill="FFFFFF"/>
            <w:vAlign w:val="center"/>
          </w:tcPr>
          <w:p w14:paraId="6BD6008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E0629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 (КРС, овец и коз)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33F3D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1E013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21050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CAAEF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192036091Q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A80AD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B46E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10B3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D04A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5C0185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15B4595F" w14:textId="77777777" w:rsidTr="0077579A">
        <w:tc>
          <w:tcPr>
            <w:tcW w:w="583" w:type="dxa"/>
            <w:shd w:val="clear" w:color="000000" w:fill="FFFFFF"/>
            <w:vAlign w:val="center"/>
          </w:tcPr>
          <w:p w14:paraId="16A61DE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DD5BC3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A1BA7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7BE55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1905B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FD9E5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192036091Q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B04D6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96C53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194D9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C255B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5F79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20B75640" w14:textId="77777777" w:rsidTr="0077579A">
        <w:tc>
          <w:tcPr>
            <w:tcW w:w="583" w:type="dxa"/>
            <w:shd w:val="clear" w:color="000000" w:fill="FFFFFF"/>
            <w:vAlign w:val="center"/>
          </w:tcPr>
          <w:p w14:paraId="42D53CF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90DD6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8B3E3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DEB6D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1967C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AEA83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79046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9ABA2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8193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FAA5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A0F3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27555BD6" w14:textId="77777777" w:rsidTr="0077579A">
        <w:tc>
          <w:tcPr>
            <w:tcW w:w="583" w:type="dxa"/>
            <w:shd w:val="clear" w:color="000000" w:fill="FFFFFF"/>
            <w:vAlign w:val="center"/>
          </w:tcPr>
          <w:p w14:paraId="3474923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1B28D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F9C10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6F00F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859C6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4CE527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3E95C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0467A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0A522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FDA69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5ED9AB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5F4217C3" w14:textId="77777777" w:rsidTr="0077579A">
        <w:tc>
          <w:tcPr>
            <w:tcW w:w="583" w:type="dxa"/>
            <w:shd w:val="clear" w:color="000000" w:fill="FFFFFF"/>
            <w:vAlign w:val="center"/>
          </w:tcPr>
          <w:p w14:paraId="10B0F62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E05F6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B9E55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9F0CB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B6F25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C7AC54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192036091L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EDE81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ED8AE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CF6A3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F987B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D757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FE4883" w:rsidRPr="00D27764" w14:paraId="12023686" w14:textId="77777777" w:rsidTr="0077579A">
        <w:tc>
          <w:tcPr>
            <w:tcW w:w="583" w:type="dxa"/>
            <w:shd w:val="clear" w:color="000000" w:fill="FFFFFF"/>
            <w:vAlign w:val="center"/>
          </w:tcPr>
          <w:p w14:paraId="059676E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5C0DF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91010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E1D8F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4C563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944C7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192036091L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545DB2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F444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F1CF5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3ACB4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382F5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FE4883" w:rsidRPr="00D27764" w14:paraId="56BBC42F" w14:textId="77777777" w:rsidTr="0077579A">
        <w:tc>
          <w:tcPr>
            <w:tcW w:w="583" w:type="dxa"/>
            <w:shd w:val="clear" w:color="000000" w:fill="FFFFFF"/>
            <w:vAlign w:val="center"/>
          </w:tcPr>
          <w:p w14:paraId="79F2761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AA22A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молодняка кроликов, гусей, индеек, нутрий, уток, кур-несушек, перепелов и пчелопакетов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00651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32157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6D68D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5BE35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192036091P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92C3A6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CA0A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1F6B6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CAC46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DD1D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6079D012" w14:textId="77777777" w:rsidTr="0077579A">
        <w:tc>
          <w:tcPr>
            <w:tcW w:w="583" w:type="dxa"/>
            <w:shd w:val="clear" w:color="000000" w:fill="FFFFFF"/>
            <w:vAlign w:val="center"/>
          </w:tcPr>
          <w:p w14:paraId="7C622BC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D36FA1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251B3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913B0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91A08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2C75A7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192036091P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E66CC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6E72D0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B794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DA109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BB09F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5F10E374" w14:textId="77777777" w:rsidTr="0077579A">
        <w:tc>
          <w:tcPr>
            <w:tcW w:w="583" w:type="dxa"/>
            <w:shd w:val="clear" w:color="000000" w:fill="FFFFFF"/>
            <w:vAlign w:val="center"/>
          </w:tcPr>
          <w:p w14:paraId="3C303B1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15811E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B3093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7504A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3F6E2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729E7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192036091S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355D0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3F62D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1BF7E8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6642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238E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7893D211" w14:textId="77777777" w:rsidTr="0077579A">
        <w:tc>
          <w:tcPr>
            <w:tcW w:w="583" w:type="dxa"/>
            <w:shd w:val="clear" w:color="000000" w:fill="FFFFFF"/>
            <w:vAlign w:val="center"/>
          </w:tcPr>
          <w:p w14:paraId="25F2B3F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EE772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5EC38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7FE54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8C1A2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D434F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192036091S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8FFD53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A4A79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BEB7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8CF3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976AB3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4F54E42D" w14:textId="77777777" w:rsidTr="0077579A">
        <w:tc>
          <w:tcPr>
            <w:tcW w:w="583" w:type="dxa"/>
            <w:shd w:val="clear" w:color="000000" w:fill="FFFFFF"/>
            <w:vAlign w:val="center"/>
          </w:tcPr>
          <w:p w14:paraId="59EEDBF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B7AAF5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приобретение технологического оборудования для животноводства, птицеводства и переработки  животноводческой продукции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A6419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2E867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EA140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0FD16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192036091T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E1030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3D2C1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D1F37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7690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86B8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6F825FE4" w14:textId="77777777" w:rsidTr="0077579A">
        <w:tc>
          <w:tcPr>
            <w:tcW w:w="583" w:type="dxa"/>
            <w:shd w:val="clear" w:color="000000" w:fill="FFFFFF"/>
            <w:vAlign w:val="center"/>
          </w:tcPr>
          <w:p w14:paraId="06C26AE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8C614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7DE66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FD851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E7A49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0A2EC0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192036091T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45D64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3B61A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1E0C0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C1140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2A516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FE4883" w:rsidRPr="00D27764" w14:paraId="3470636C" w14:textId="77777777" w:rsidTr="0077579A">
        <w:tc>
          <w:tcPr>
            <w:tcW w:w="583" w:type="dxa"/>
            <w:shd w:val="clear" w:color="000000" w:fill="FFFFFF"/>
            <w:vAlign w:val="center"/>
          </w:tcPr>
          <w:p w14:paraId="77A5AED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31D94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строительство теплиц для выращивания овощей и (или) ягод в защищенном грунте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6A65C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CF07A3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64E69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BEED16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192036091W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E405C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BE87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15A41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10718,3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8D27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83E989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10718,3</w:t>
            </w:r>
          </w:p>
        </w:tc>
      </w:tr>
      <w:tr w:rsidR="00FE4883" w:rsidRPr="00D27764" w14:paraId="5D0418F5" w14:textId="77777777" w:rsidTr="0077579A">
        <w:tc>
          <w:tcPr>
            <w:tcW w:w="583" w:type="dxa"/>
            <w:shd w:val="clear" w:color="000000" w:fill="FFFFFF"/>
            <w:vAlign w:val="center"/>
          </w:tcPr>
          <w:p w14:paraId="56A2F12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40AA44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4E528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C1BB9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4798C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BCF83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192036091W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8B1B5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A5A0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0236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10718,3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DF5B3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EE2B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10718,3</w:t>
            </w:r>
          </w:p>
        </w:tc>
      </w:tr>
      <w:tr w:rsidR="00FE4883" w:rsidRPr="00D27764" w14:paraId="3ADCE9B1" w14:textId="77777777" w:rsidTr="0077579A">
        <w:tc>
          <w:tcPr>
            <w:tcW w:w="583" w:type="dxa"/>
            <w:shd w:val="clear" w:color="000000" w:fill="FFFFFF"/>
            <w:vAlign w:val="center"/>
          </w:tcPr>
          <w:p w14:paraId="013E699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657FA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Возмещение части затрат на производство реализованной продукции животноводства (молока коров, коз) (самозанятые)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DDF8B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9A5BE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C41F8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AF9845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192036091Z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5797D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869B5F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7716C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B0C9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26502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3E604F10" w14:textId="77777777" w:rsidTr="0077579A">
        <w:tc>
          <w:tcPr>
            <w:tcW w:w="583" w:type="dxa"/>
            <w:shd w:val="clear" w:color="000000" w:fill="FFFFFF"/>
            <w:vAlign w:val="center"/>
          </w:tcPr>
          <w:p w14:paraId="47FDEDC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97301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  <w:p w14:paraId="0A1D1C4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D1B61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4461D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6A066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84E8C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192036091Z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E2CCB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D492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F6A2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D62F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9E918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FE4883" w:rsidRPr="00D27764" w14:paraId="48435ECA" w14:textId="77777777" w:rsidTr="0077579A">
        <w:tc>
          <w:tcPr>
            <w:tcW w:w="583" w:type="dxa"/>
            <w:shd w:val="clear" w:color="000000" w:fill="FFFFFF"/>
            <w:vAlign w:val="center"/>
          </w:tcPr>
          <w:p w14:paraId="0FC5F13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7C424C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 «Мероприятия при осуществлении деятельности по обращению с животными без владельцев в  муниципальном образовании   Кореновский муниципальный  район Краснодарского края на 2025-2029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AC481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987D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009E1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BE26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CE91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B118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1010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61CDD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224F2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FE4883" w:rsidRPr="00D27764" w14:paraId="0D99A557" w14:textId="77777777" w:rsidTr="0077579A">
        <w:tc>
          <w:tcPr>
            <w:tcW w:w="583" w:type="dxa"/>
            <w:shd w:val="clear" w:color="000000" w:fill="FFFFFF"/>
            <w:vAlign w:val="center"/>
          </w:tcPr>
          <w:p w14:paraId="5B983A2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FB008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4FC3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17BF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251E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50FA2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2510000000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DA54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9DE30B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FF37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13D3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8A5D9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FE4883" w:rsidRPr="00D27764" w14:paraId="0CDAC745" w14:textId="77777777" w:rsidTr="0077579A">
        <w:tc>
          <w:tcPr>
            <w:tcW w:w="583" w:type="dxa"/>
            <w:shd w:val="clear" w:color="000000" w:fill="FFFFFF"/>
            <w:vAlign w:val="center"/>
          </w:tcPr>
          <w:p w14:paraId="5A68BDA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F41126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Предотвращение причинения вреда здоровью и (или) имуществу граждан, имуществу юридических лиц.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6BC5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8934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A6BD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C230B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2510100000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D4F2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06897B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90C7D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4FF2E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E256D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FE4883" w:rsidRPr="00D27764" w14:paraId="4B790882" w14:textId="77777777" w:rsidTr="0077579A">
        <w:tc>
          <w:tcPr>
            <w:tcW w:w="583" w:type="dxa"/>
            <w:shd w:val="clear" w:color="000000" w:fill="FFFFFF"/>
            <w:vAlign w:val="center"/>
          </w:tcPr>
          <w:p w14:paraId="401B6D1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341E8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8537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B5DF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3B1B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4AAB5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2510161650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F66A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6180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87D4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F2C7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7CDC1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FE4883" w:rsidRPr="00D27764" w14:paraId="620D3C29" w14:textId="77777777" w:rsidTr="0077579A">
        <w:tc>
          <w:tcPr>
            <w:tcW w:w="583" w:type="dxa"/>
            <w:shd w:val="clear" w:color="000000" w:fill="FFFFFF"/>
            <w:vAlign w:val="center"/>
          </w:tcPr>
          <w:p w14:paraId="7D48344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0B35F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722A7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70ED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43FC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32B5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2510161650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578D4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71A9B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E883DE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BC77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38B1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1097,8</w:t>
            </w:r>
          </w:p>
        </w:tc>
      </w:tr>
      <w:tr w:rsidR="00FE4883" w:rsidRPr="00D27764" w14:paraId="2B8C0F21" w14:textId="77777777" w:rsidTr="0077579A">
        <w:tc>
          <w:tcPr>
            <w:tcW w:w="583" w:type="dxa"/>
            <w:shd w:val="clear" w:color="000000" w:fill="FFFFFF"/>
            <w:vAlign w:val="center"/>
          </w:tcPr>
          <w:p w14:paraId="30C9E3E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39348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A081B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9E55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3F22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0E85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28C88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A0C8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4B80B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96523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DCB80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FE4883" w:rsidRPr="00D27764" w14:paraId="7ACB0E17" w14:textId="77777777" w:rsidTr="0077579A">
        <w:tc>
          <w:tcPr>
            <w:tcW w:w="583" w:type="dxa"/>
            <w:shd w:val="clear" w:color="000000" w:fill="FFFFFF"/>
            <w:vAlign w:val="center"/>
          </w:tcPr>
          <w:p w14:paraId="372D214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621FB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46737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C60D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0CCD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3E8C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A3E2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2EA5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983A8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AE1722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5E62FF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FE4883" w:rsidRPr="00D27764" w14:paraId="02B305EE" w14:textId="77777777" w:rsidTr="0077579A">
        <w:tc>
          <w:tcPr>
            <w:tcW w:w="583" w:type="dxa"/>
            <w:shd w:val="clear" w:color="000000" w:fill="FFFFFF"/>
            <w:vAlign w:val="center"/>
          </w:tcPr>
          <w:p w14:paraId="5AE86FC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14326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BDF6E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98EB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86DD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E7C3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C3984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AF3CC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BC06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E57CC0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3BB5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FE4883" w:rsidRPr="00D27764" w14:paraId="4BB07CCB" w14:textId="77777777" w:rsidTr="0077579A">
        <w:tc>
          <w:tcPr>
            <w:tcW w:w="583" w:type="dxa"/>
            <w:shd w:val="clear" w:color="000000" w:fill="FFFFFF"/>
            <w:vAlign w:val="center"/>
          </w:tcPr>
          <w:p w14:paraId="28F7307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E09FC4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01FF4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E562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06007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4C11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50A6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1BA9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46CD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38C7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4A69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8839,4</w:t>
            </w:r>
          </w:p>
        </w:tc>
      </w:tr>
      <w:tr w:rsidR="00FE4883" w:rsidRPr="00D27764" w14:paraId="797FE9DB" w14:textId="77777777" w:rsidTr="0077579A">
        <w:tc>
          <w:tcPr>
            <w:tcW w:w="583" w:type="dxa"/>
            <w:shd w:val="clear" w:color="000000" w:fill="FFFFFF"/>
            <w:vAlign w:val="center"/>
          </w:tcPr>
          <w:p w14:paraId="4CB0551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BDD31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57CA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00BD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61CE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D3BED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17E6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049BC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D7DEB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8783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DDC2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FE4883" w:rsidRPr="00D27764" w14:paraId="0E8F5995" w14:textId="77777777" w:rsidTr="0077579A">
        <w:tc>
          <w:tcPr>
            <w:tcW w:w="583" w:type="dxa"/>
            <w:shd w:val="clear" w:color="000000" w:fill="FFFFFF"/>
            <w:vAlign w:val="center"/>
          </w:tcPr>
          <w:p w14:paraId="3B3B7B4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F460D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«Информатизация Кореновского муниципального района Краснодарского края на 2024-2028 годы»</w:t>
            </w:r>
          </w:p>
          <w:p w14:paraId="0133744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011B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8D42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F80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043A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36DC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C0A18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30071D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1CCDE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13ED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FE4883" w:rsidRPr="00D27764" w14:paraId="339157FA" w14:textId="77777777" w:rsidTr="0077579A">
        <w:tc>
          <w:tcPr>
            <w:tcW w:w="583" w:type="dxa"/>
            <w:shd w:val="clear" w:color="000000" w:fill="FFFFFF"/>
            <w:vAlign w:val="center"/>
          </w:tcPr>
          <w:p w14:paraId="2C6C6FC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0956D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5695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B556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C5A4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4C6C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2310000000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2ED2A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9487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1C962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3B90E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5D68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FE4883" w:rsidRPr="00D27764" w14:paraId="4872B3C1" w14:textId="77777777" w:rsidTr="0077579A">
        <w:tc>
          <w:tcPr>
            <w:tcW w:w="583" w:type="dxa"/>
            <w:shd w:val="clear" w:color="000000" w:fill="FFFFFF"/>
            <w:vAlign w:val="center"/>
          </w:tcPr>
          <w:p w14:paraId="69E8CFC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78342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767A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3C52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34BD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5303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2310100000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3B122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D7D61E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20A4E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639D5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9807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FE4883" w:rsidRPr="00D27764" w14:paraId="785661A2" w14:textId="77777777" w:rsidTr="0077579A">
        <w:tc>
          <w:tcPr>
            <w:tcW w:w="583" w:type="dxa"/>
            <w:shd w:val="clear" w:color="000000" w:fill="FFFFFF"/>
            <w:vAlign w:val="center"/>
          </w:tcPr>
          <w:p w14:paraId="7366C05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7EE940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B21E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5AFA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374B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75F9B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CAE0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2154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A91C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A4DB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8CA9A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FE4883" w:rsidRPr="00D27764" w14:paraId="24125246" w14:textId="77777777" w:rsidTr="0077579A">
        <w:tc>
          <w:tcPr>
            <w:tcW w:w="583" w:type="dxa"/>
            <w:shd w:val="clear" w:color="000000" w:fill="FFFFFF"/>
            <w:vAlign w:val="center"/>
          </w:tcPr>
          <w:p w14:paraId="24EC737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179B7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B4E7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2C56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0C73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CA6A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5FF1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B88CD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0099C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17660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B281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4190,1</w:t>
            </w:r>
          </w:p>
        </w:tc>
      </w:tr>
      <w:tr w:rsidR="00FE4883" w:rsidRPr="00D27764" w14:paraId="4018F151" w14:textId="77777777" w:rsidTr="0077579A">
        <w:tc>
          <w:tcPr>
            <w:tcW w:w="583" w:type="dxa"/>
            <w:shd w:val="clear" w:color="000000" w:fill="FFFFFF"/>
            <w:vAlign w:val="center"/>
          </w:tcPr>
          <w:p w14:paraId="6DEB005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7A3E8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BD07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C720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4531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946C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01FB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23C4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26DA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988,2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9E53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0FF602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988,2</w:t>
            </w:r>
          </w:p>
        </w:tc>
      </w:tr>
      <w:tr w:rsidR="00FE4883" w:rsidRPr="00D27764" w14:paraId="299C6B28" w14:textId="77777777" w:rsidTr="0077579A">
        <w:tc>
          <w:tcPr>
            <w:tcW w:w="583" w:type="dxa"/>
            <w:shd w:val="clear" w:color="000000" w:fill="FFFFFF"/>
            <w:vAlign w:val="center"/>
          </w:tcPr>
          <w:p w14:paraId="17EE83E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46CF5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«Экономическое развитие и инновационная экономика муниципального образовании Кореновский муниципальный  район Краснодарского края»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8E27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906D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CD09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6FFAE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E5FB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F8168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684CC7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27764">
              <w:rPr>
                <w:color w:val="000000"/>
                <w:sz w:val="24"/>
                <w:szCs w:val="24"/>
                <w:lang w:val="en-US"/>
              </w:rPr>
              <w:t>50</w:t>
            </w:r>
            <w:r w:rsidRPr="00D27764">
              <w:rPr>
                <w:color w:val="000000"/>
                <w:sz w:val="24"/>
                <w:szCs w:val="24"/>
              </w:rPr>
              <w:t>,</w:t>
            </w:r>
            <w:r w:rsidRPr="00D27764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A433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95269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  <w:lang w:val="en-US"/>
              </w:rPr>
              <w:t>50</w:t>
            </w:r>
            <w:r w:rsidRPr="00D27764">
              <w:rPr>
                <w:color w:val="000000"/>
                <w:sz w:val="24"/>
                <w:szCs w:val="24"/>
              </w:rPr>
              <w:t>,</w:t>
            </w:r>
            <w:r w:rsidRPr="00D27764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E4883" w:rsidRPr="00D27764" w14:paraId="13B94B7E" w14:textId="77777777" w:rsidTr="0077579A">
        <w:tc>
          <w:tcPr>
            <w:tcW w:w="583" w:type="dxa"/>
            <w:shd w:val="clear" w:color="000000" w:fill="FFFFFF"/>
            <w:vAlign w:val="center"/>
          </w:tcPr>
          <w:p w14:paraId="70C7AC2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7235C9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A39D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EC0A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4A0A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9147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8389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3936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F5997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0E76C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EE86E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1C63AE9A" w14:textId="77777777" w:rsidTr="0077579A">
        <w:tc>
          <w:tcPr>
            <w:tcW w:w="583" w:type="dxa"/>
            <w:shd w:val="clear" w:color="000000" w:fill="FFFFFF"/>
            <w:vAlign w:val="center"/>
          </w:tcPr>
          <w:p w14:paraId="4691EDE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75F97B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предпринимательства, а так же физических лиц, 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4B62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FC82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2C3D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93C1C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1FB3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39C9E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5045EA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B08A3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6B3D7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636D89C7" w14:textId="77777777" w:rsidTr="0077579A">
        <w:tc>
          <w:tcPr>
            <w:tcW w:w="583" w:type="dxa"/>
            <w:shd w:val="clear" w:color="000000" w:fill="FFFFFF"/>
            <w:vAlign w:val="center"/>
          </w:tcPr>
          <w:p w14:paraId="372E1A7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BB37B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55C0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BD1D7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1FF2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DB993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5A7D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9989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29A9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4C1D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2513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50F6108C" w14:textId="77777777" w:rsidTr="0077579A">
        <w:tc>
          <w:tcPr>
            <w:tcW w:w="583" w:type="dxa"/>
            <w:shd w:val="clear" w:color="000000" w:fill="FFFFFF"/>
            <w:vAlign w:val="center"/>
          </w:tcPr>
          <w:p w14:paraId="7C4B962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ACC0E2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4748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C5A1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DD69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72ED1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1A20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76BAB2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91F4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5BAE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37C7B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439AA77C" w14:textId="77777777" w:rsidTr="0077579A">
        <w:tc>
          <w:tcPr>
            <w:tcW w:w="583" w:type="dxa"/>
            <w:shd w:val="clear" w:color="000000" w:fill="FFFFFF"/>
            <w:vAlign w:val="center"/>
          </w:tcPr>
          <w:p w14:paraId="0AE5ACD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8258A9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  <w:p w14:paraId="43431A8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5C71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6F7D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1D5F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E66D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8F154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4D0E0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1F4EC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C1DD91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1D6A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D27764" w14:paraId="1741A5D9" w14:textId="77777777" w:rsidTr="0077579A">
        <w:tc>
          <w:tcPr>
            <w:tcW w:w="583" w:type="dxa"/>
            <w:shd w:val="clear" w:color="000000" w:fill="FFFFFF"/>
            <w:vAlign w:val="center"/>
          </w:tcPr>
          <w:p w14:paraId="1F18272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CA2B43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E9AD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BB89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866E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39B6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167B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7F982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7FD0A9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8C88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4FB0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D27764" w14:paraId="0E5B67AB" w14:textId="77777777" w:rsidTr="0077579A">
        <w:tc>
          <w:tcPr>
            <w:tcW w:w="583" w:type="dxa"/>
            <w:shd w:val="clear" w:color="000000" w:fill="FFFFFF"/>
            <w:vAlign w:val="center"/>
          </w:tcPr>
          <w:p w14:paraId="4C84295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32FD4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2C83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CC5A2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AC71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9780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310CB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C1E9C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333A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4824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1BE58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D27764" w14:paraId="4F844945" w14:textId="77777777" w:rsidTr="0077579A">
        <w:tc>
          <w:tcPr>
            <w:tcW w:w="583" w:type="dxa"/>
            <w:shd w:val="clear" w:color="000000" w:fill="FFFFFF"/>
            <w:vAlign w:val="center"/>
          </w:tcPr>
          <w:p w14:paraId="63A4C7A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38C959B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5434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7965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2944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2C7B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8440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9EBF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C1586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D329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E000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938,2</w:t>
            </w:r>
          </w:p>
        </w:tc>
      </w:tr>
      <w:tr w:rsidR="00FE4883" w:rsidRPr="00D27764" w14:paraId="27675C32" w14:textId="77777777" w:rsidTr="0077579A">
        <w:tc>
          <w:tcPr>
            <w:tcW w:w="583" w:type="dxa"/>
            <w:shd w:val="clear" w:color="000000" w:fill="FFFFFF"/>
            <w:vAlign w:val="center"/>
          </w:tcPr>
          <w:p w14:paraId="20FBCBC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C5B130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2B70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7884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7CB0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9477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0B3C9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3AC6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5D84B3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C9E1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CED51C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888,2</w:t>
            </w:r>
          </w:p>
        </w:tc>
      </w:tr>
      <w:tr w:rsidR="00FE4883" w:rsidRPr="00D27764" w14:paraId="227F31A5" w14:textId="77777777" w:rsidTr="0077579A">
        <w:tc>
          <w:tcPr>
            <w:tcW w:w="583" w:type="dxa"/>
            <w:shd w:val="clear" w:color="000000" w:fill="FFFFFF"/>
            <w:vAlign w:val="center"/>
          </w:tcPr>
          <w:p w14:paraId="4348AB4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5DF96B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A5AE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2D74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E31A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8BA6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811D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4848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D09568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A4892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D19668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FE4883" w:rsidRPr="00D27764" w14:paraId="493ECC45" w14:textId="77777777" w:rsidTr="0077579A">
        <w:tc>
          <w:tcPr>
            <w:tcW w:w="583" w:type="dxa"/>
            <w:shd w:val="clear" w:color="000000" w:fill="FFFFFF"/>
            <w:vAlign w:val="center"/>
          </w:tcPr>
          <w:p w14:paraId="04A0504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53546C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E931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2E72E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FAB4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F6EE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31D9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82FA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CFBA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9 257,8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313E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2A06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9229,1</w:t>
            </w:r>
          </w:p>
        </w:tc>
      </w:tr>
      <w:tr w:rsidR="00FE4883" w:rsidRPr="00D27764" w14:paraId="271A8414" w14:textId="77777777" w:rsidTr="0077579A">
        <w:tc>
          <w:tcPr>
            <w:tcW w:w="583" w:type="dxa"/>
            <w:shd w:val="clear" w:color="000000" w:fill="FFFFFF"/>
            <w:vAlign w:val="center"/>
          </w:tcPr>
          <w:p w14:paraId="092F590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877DD0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6639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B1BD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AE99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4D48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AE3F4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1959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85907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04C72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2580D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4883" w:rsidRPr="00D27764" w14:paraId="0707DD36" w14:textId="77777777" w:rsidTr="0077579A">
        <w:tc>
          <w:tcPr>
            <w:tcW w:w="583" w:type="dxa"/>
            <w:shd w:val="clear" w:color="000000" w:fill="FFFFFF"/>
            <w:vAlign w:val="center"/>
          </w:tcPr>
          <w:p w14:paraId="3F49C45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14:paraId="0BFE059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2A20D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3BAD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78309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EC16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392D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9F4D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71840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E40F3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295E4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123F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2D683A76" w14:textId="77777777" w:rsidTr="0077579A">
        <w:tc>
          <w:tcPr>
            <w:tcW w:w="583" w:type="dxa"/>
            <w:shd w:val="clear" w:color="000000" w:fill="FFFFFF"/>
            <w:vAlign w:val="center"/>
          </w:tcPr>
          <w:p w14:paraId="53BE1DF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911D5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1EA5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B7BA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876B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20AE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E192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D065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C824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39D3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6915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63C455DD" w14:textId="77777777" w:rsidTr="0077579A">
        <w:tc>
          <w:tcPr>
            <w:tcW w:w="583" w:type="dxa"/>
            <w:shd w:val="clear" w:color="000000" w:fill="FFFFFF"/>
            <w:vAlign w:val="center"/>
          </w:tcPr>
          <w:p w14:paraId="1297938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02EFD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Строительство детских дошкольных образовательных учреждений.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7B7F0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9195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27AC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0003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2610200000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E9525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C2A06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8F6F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4B349D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23DC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471AFD9B" w14:textId="77777777" w:rsidTr="0077579A">
        <w:tc>
          <w:tcPr>
            <w:tcW w:w="583" w:type="dxa"/>
            <w:shd w:val="clear" w:color="000000" w:fill="FFFFFF"/>
            <w:vAlign w:val="center"/>
          </w:tcPr>
          <w:p w14:paraId="7E1EF37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7044C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0B40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BC80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9467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5317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2610210050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AA21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D327C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A9CAB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4D1DA7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B7E6B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016C1035" w14:textId="77777777" w:rsidTr="0077579A">
        <w:tc>
          <w:tcPr>
            <w:tcW w:w="583" w:type="dxa"/>
            <w:shd w:val="clear" w:color="000000" w:fill="FFFFFF"/>
            <w:vAlign w:val="center"/>
          </w:tcPr>
          <w:p w14:paraId="717FF83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561B50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6A10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182F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F4BE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37F9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2610210050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6616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8416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+28,7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66AA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A932E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124E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4883" w:rsidRPr="00D27764" w14:paraId="5C59B663" w14:textId="77777777" w:rsidTr="0077579A">
        <w:tc>
          <w:tcPr>
            <w:tcW w:w="583" w:type="dxa"/>
            <w:shd w:val="clear" w:color="000000" w:fill="FFFFFF"/>
            <w:vAlign w:val="center"/>
          </w:tcPr>
          <w:p w14:paraId="29B676C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7F6981D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36794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D64CD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4E9D9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014AC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9E9DB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1565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D828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189,6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9E26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13153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189,6</w:t>
            </w:r>
          </w:p>
        </w:tc>
      </w:tr>
      <w:tr w:rsidR="00FE4883" w:rsidRPr="00D27764" w14:paraId="0F0D24D9" w14:textId="77777777" w:rsidTr="0077579A">
        <w:tc>
          <w:tcPr>
            <w:tcW w:w="583" w:type="dxa"/>
            <w:shd w:val="clear" w:color="000000" w:fill="FFFFFF"/>
            <w:vAlign w:val="center"/>
          </w:tcPr>
          <w:p w14:paraId="78B6EC9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9F9FD2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«Развитие муниципальной службы в администрации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2C3070B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F1FCF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82BD5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A68733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1000000000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9D8C23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1608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3F1B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816D1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E7BD0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</w:tr>
      <w:tr w:rsidR="00FE4883" w:rsidRPr="00D27764" w14:paraId="369713A9" w14:textId="77777777" w:rsidTr="0077579A">
        <w:tc>
          <w:tcPr>
            <w:tcW w:w="583" w:type="dxa"/>
            <w:shd w:val="clear" w:color="000000" w:fill="FFFFFF"/>
            <w:vAlign w:val="center"/>
          </w:tcPr>
          <w:p w14:paraId="064B4F6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2311F12" w14:textId="77777777" w:rsidR="00FE4883" w:rsidRPr="00D27764" w:rsidRDefault="00FE4883" w:rsidP="00FE4883">
            <w:pPr>
              <w:jc w:val="both"/>
              <w:rPr>
                <w:bCs/>
                <w:i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81BF6C" w14:textId="77777777" w:rsidR="00FE4883" w:rsidRPr="00D27764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994974" w14:textId="77777777" w:rsidR="00FE4883" w:rsidRPr="00D27764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A3E253" w14:textId="77777777" w:rsidR="00FE4883" w:rsidRPr="00D27764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22E60C6" w14:textId="77777777" w:rsidR="00FE4883" w:rsidRPr="00D27764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8433E82" w14:textId="77777777" w:rsidR="00FE4883" w:rsidRPr="00D27764" w:rsidRDefault="00FE4883" w:rsidP="00FE4883">
            <w:pPr>
              <w:jc w:val="center"/>
              <w:rPr>
                <w:bCs/>
                <w:i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C1CC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BC3D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9D6E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DA4CE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</w:tr>
      <w:tr w:rsidR="00FE4883" w:rsidRPr="00D27764" w14:paraId="5FA1EBE1" w14:textId="77777777" w:rsidTr="0077579A">
        <w:tc>
          <w:tcPr>
            <w:tcW w:w="583" w:type="dxa"/>
            <w:shd w:val="clear" w:color="000000" w:fill="FFFFFF"/>
            <w:vAlign w:val="center"/>
          </w:tcPr>
          <w:p w14:paraId="5CD9FDE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EE7A02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системы профессиональной подготовки и повышения квалификации муниципальных служащих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4CB7891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DD2459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C843B9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DADE6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A941413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D30F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FC9E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5B90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5B1C3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</w:tr>
      <w:tr w:rsidR="00FE4883" w:rsidRPr="00D27764" w14:paraId="7FE8E435" w14:textId="77777777" w:rsidTr="0077579A">
        <w:tc>
          <w:tcPr>
            <w:tcW w:w="583" w:type="dxa"/>
            <w:shd w:val="clear" w:color="000000" w:fill="FFFFFF"/>
            <w:vAlign w:val="center"/>
          </w:tcPr>
          <w:p w14:paraId="61E3100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EB791E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926F29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BF23A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C79A8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7F22BB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6407B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D8908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2AC8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D5B84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B00FC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</w:tr>
      <w:tr w:rsidR="00FE4883" w:rsidRPr="00D27764" w14:paraId="089B5775" w14:textId="77777777" w:rsidTr="0077579A">
        <w:tc>
          <w:tcPr>
            <w:tcW w:w="583" w:type="dxa"/>
            <w:shd w:val="clear" w:color="000000" w:fill="FFFFFF"/>
            <w:vAlign w:val="center"/>
          </w:tcPr>
          <w:p w14:paraId="2487D42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E251E8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6CE92D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3A5084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2FCAB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381BF5A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96C1D9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97A0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E548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13A9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65488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75,0</w:t>
            </w:r>
          </w:p>
        </w:tc>
      </w:tr>
      <w:tr w:rsidR="00FE4883" w:rsidRPr="00D27764" w14:paraId="00009B3A" w14:textId="77777777" w:rsidTr="0077579A">
        <w:tc>
          <w:tcPr>
            <w:tcW w:w="583" w:type="dxa"/>
            <w:shd w:val="clear" w:color="000000" w:fill="FFFFFF"/>
            <w:vAlign w:val="center"/>
          </w:tcPr>
          <w:p w14:paraId="4A76C7C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DAA71C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49AF24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D0ED56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2E06B5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C4415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0C976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1925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C487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8830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C224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47,7</w:t>
            </w:r>
          </w:p>
        </w:tc>
      </w:tr>
      <w:tr w:rsidR="00FE4883" w:rsidRPr="00D27764" w14:paraId="70D82148" w14:textId="77777777" w:rsidTr="0077579A">
        <w:tc>
          <w:tcPr>
            <w:tcW w:w="583" w:type="dxa"/>
            <w:shd w:val="clear" w:color="000000" w:fill="FFFFFF"/>
            <w:vAlign w:val="center"/>
          </w:tcPr>
          <w:p w14:paraId="324FB26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7CB579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94ABB3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FD527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52B55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03B754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5220000000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9CDA92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79F0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13DE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57BE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459E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47,7</w:t>
            </w:r>
          </w:p>
        </w:tc>
      </w:tr>
      <w:tr w:rsidR="00FE4883" w:rsidRPr="00D27764" w14:paraId="5369C4B3" w14:textId="77777777" w:rsidTr="0077579A">
        <w:tc>
          <w:tcPr>
            <w:tcW w:w="583" w:type="dxa"/>
            <w:shd w:val="clear" w:color="000000" w:fill="FFFFFF"/>
            <w:vAlign w:val="center"/>
          </w:tcPr>
          <w:p w14:paraId="2E81B16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07FAC2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FB8D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7F08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8036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AB10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9942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9FD1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47F3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5E53C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C1DDE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47,7</w:t>
            </w:r>
          </w:p>
        </w:tc>
      </w:tr>
      <w:tr w:rsidR="00FE4883" w:rsidRPr="00D27764" w14:paraId="575B37CD" w14:textId="77777777" w:rsidTr="0077579A">
        <w:tc>
          <w:tcPr>
            <w:tcW w:w="583" w:type="dxa"/>
            <w:shd w:val="clear" w:color="000000" w:fill="FFFFFF"/>
            <w:vAlign w:val="center"/>
          </w:tcPr>
          <w:p w14:paraId="1BABD73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6BA70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F2A5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BBA5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D3AF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FD53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5220000590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A77F3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D44E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E06B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18394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E676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47,7</w:t>
            </w:r>
          </w:p>
        </w:tc>
      </w:tr>
      <w:tr w:rsidR="00FE4883" w:rsidRPr="00D27764" w14:paraId="00AB7613" w14:textId="77777777" w:rsidTr="0077579A">
        <w:tc>
          <w:tcPr>
            <w:tcW w:w="583" w:type="dxa"/>
            <w:shd w:val="clear" w:color="000000" w:fill="FFFFFF"/>
            <w:vAlign w:val="center"/>
          </w:tcPr>
          <w:p w14:paraId="6178906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947E26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C686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1756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5D5B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7E3F3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530000000</w:t>
            </w:r>
            <w:r w:rsidRPr="00D27764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4C9B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F226D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C7F1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68694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3F171E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66,9</w:t>
            </w:r>
          </w:p>
        </w:tc>
      </w:tr>
      <w:tr w:rsidR="00FE4883" w:rsidRPr="00D27764" w14:paraId="35C837FE" w14:textId="77777777" w:rsidTr="0077579A">
        <w:tc>
          <w:tcPr>
            <w:tcW w:w="583" w:type="dxa"/>
            <w:shd w:val="clear" w:color="000000" w:fill="FFFFFF"/>
            <w:vAlign w:val="center"/>
          </w:tcPr>
          <w:p w14:paraId="4CDD717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57F0A0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B7071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98A6F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4A643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F36FF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27764">
              <w:rPr>
                <w:bCs/>
                <w:sz w:val="24"/>
                <w:szCs w:val="24"/>
              </w:rPr>
              <w:t>532000000</w:t>
            </w:r>
            <w:r w:rsidRPr="00D27764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A41D9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5CFEBE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BA5A1DA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3F187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B995E6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66,9</w:t>
            </w:r>
          </w:p>
        </w:tc>
      </w:tr>
      <w:tr w:rsidR="00FE4883" w:rsidRPr="00D27764" w14:paraId="297F4BF6" w14:textId="77777777" w:rsidTr="0077579A">
        <w:tc>
          <w:tcPr>
            <w:tcW w:w="583" w:type="dxa"/>
            <w:shd w:val="clear" w:color="000000" w:fill="FFFFFF"/>
            <w:vAlign w:val="center"/>
          </w:tcPr>
          <w:p w14:paraId="5D18CE2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AAC2C9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FF471B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577F1E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B4977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236EF2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532</w:t>
            </w:r>
            <w:r w:rsidRPr="00D27764">
              <w:rPr>
                <w:bCs/>
                <w:sz w:val="24"/>
                <w:szCs w:val="24"/>
                <w:lang w:val="en-US"/>
              </w:rPr>
              <w:t>0</w:t>
            </w:r>
            <w:r w:rsidRPr="00D27764">
              <w:rPr>
                <w:bCs/>
                <w:sz w:val="24"/>
                <w:szCs w:val="24"/>
              </w:rPr>
              <w:t>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64150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87829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A9948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B4B9D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49639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66,9</w:t>
            </w:r>
          </w:p>
        </w:tc>
      </w:tr>
      <w:tr w:rsidR="00FE4883" w:rsidRPr="00D27764" w14:paraId="7F914E97" w14:textId="77777777" w:rsidTr="0077579A">
        <w:tc>
          <w:tcPr>
            <w:tcW w:w="583" w:type="dxa"/>
            <w:shd w:val="clear" w:color="000000" w:fill="FFFFFF"/>
            <w:vAlign w:val="center"/>
          </w:tcPr>
          <w:p w14:paraId="1391F29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1152722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8B22BD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C068E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854141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625448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532000</w:t>
            </w:r>
            <w:r w:rsidRPr="00D27764">
              <w:rPr>
                <w:bCs/>
                <w:sz w:val="24"/>
                <w:szCs w:val="24"/>
                <w:lang w:val="en-US"/>
              </w:rPr>
              <w:t>0</w:t>
            </w:r>
            <w:r w:rsidRPr="00D27764">
              <w:rPr>
                <w:bCs/>
                <w:sz w:val="24"/>
                <w:szCs w:val="24"/>
              </w:rPr>
              <w:t>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C41C2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790E3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22113E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FC4E2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4E9405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66,9</w:t>
            </w:r>
          </w:p>
        </w:tc>
      </w:tr>
      <w:tr w:rsidR="00FE4883" w:rsidRPr="00D27764" w14:paraId="158BA994" w14:textId="77777777" w:rsidTr="0077579A">
        <w:tc>
          <w:tcPr>
            <w:tcW w:w="583" w:type="dxa"/>
            <w:shd w:val="clear" w:color="000000" w:fill="FFFFFF"/>
            <w:vAlign w:val="center"/>
          </w:tcPr>
          <w:p w14:paraId="048101B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2AF9D4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FBF36F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ADAD94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E8D18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BBA5FA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DB318D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108BDE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68F113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9039,5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F5304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C4B085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9039,5</w:t>
            </w:r>
          </w:p>
        </w:tc>
      </w:tr>
      <w:tr w:rsidR="00FE4883" w:rsidRPr="00D27764" w14:paraId="2B8483FE" w14:textId="77777777" w:rsidTr="0077579A">
        <w:tc>
          <w:tcPr>
            <w:tcW w:w="583" w:type="dxa"/>
            <w:shd w:val="clear" w:color="000000" w:fill="FFFFFF"/>
            <w:vAlign w:val="center"/>
          </w:tcPr>
          <w:p w14:paraId="29F5609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5885CAC" w14:textId="77777777" w:rsidR="00FE4883" w:rsidRPr="00D27764" w:rsidRDefault="00FE4883" w:rsidP="00FE4883">
            <w:pPr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«Молодежь Кореновского  муниципального  района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581312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E0523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BDBB33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DC3837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0977AA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49D76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1DA3A4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F9984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154566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3447E7B8" w14:textId="77777777" w:rsidTr="0077579A">
        <w:tc>
          <w:tcPr>
            <w:tcW w:w="583" w:type="dxa"/>
            <w:shd w:val="clear" w:color="000000" w:fill="FFFFFF"/>
            <w:vAlign w:val="center"/>
          </w:tcPr>
          <w:p w14:paraId="15C86C6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4F4AAE7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94D2BD1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96F135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B0308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42A6A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010973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9D44902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001AF7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B524A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F4AD130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6298D66C" w14:textId="77777777" w:rsidTr="0077579A">
        <w:tc>
          <w:tcPr>
            <w:tcW w:w="583" w:type="dxa"/>
            <w:shd w:val="clear" w:color="000000" w:fill="FFFFFF"/>
            <w:vAlign w:val="center"/>
          </w:tcPr>
          <w:p w14:paraId="45914A0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1D27DC8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30502D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80A53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4E104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D37EEE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B97C6E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E7471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3A0752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BC6EE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F7843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5EC78FBA" w14:textId="77777777" w:rsidTr="0077579A">
        <w:tc>
          <w:tcPr>
            <w:tcW w:w="583" w:type="dxa"/>
            <w:shd w:val="clear" w:color="000000" w:fill="FFFFFF"/>
            <w:vAlign w:val="center"/>
          </w:tcPr>
          <w:p w14:paraId="1C66EB5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5F36FB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6CD14D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A6991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4CA8CD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F4B45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B633DC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63F04DB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E37587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vAlign w:val="center"/>
          </w:tcPr>
          <w:p w14:paraId="7520670D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71E419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3CF4CB99" w14:textId="77777777" w:rsidTr="0077579A">
        <w:tc>
          <w:tcPr>
            <w:tcW w:w="583" w:type="dxa"/>
            <w:shd w:val="clear" w:color="000000" w:fill="FFFFFF"/>
            <w:vAlign w:val="center"/>
          </w:tcPr>
          <w:p w14:paraId="28E1CA3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9181657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1E10CD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77526E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A20427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861CDE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E3C2E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72767C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C550E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BD814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16BA4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1000,0</w:t>
            </w:r>
          </w:p>
        </w:tc>
      </w:tr>
      <w:tr w:rsidR="00FE4883" w:rsidRPr="00D27764" w14:paraId="55FDD1AF" w14:textId="77777777" w:rsidTr="0077579A">
        <w:tc>
          <w:tcPr>
            <w:tcW w:w="583" w:type="dxa"/>
            <w:shd w:val="clear" w:color="000000" w:fill="FFFFFF"/>
            <w:vAlign w:val="center"/>
          </w:tcPr>
          <w:p w14:paraId="163380F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0E6EF59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7919F3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E55958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A1452F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E7E919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E659CB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0FA84C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EB8467F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8039,5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755CA4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6FC5A3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8039,5</w:t>
            </w:r>
          </w:p>
        </w:tc>
      </w:tr>
      <w:tr w:rsidR="00FE4883" w:rsidRPr="00D27764" w14:paraId="08D1CED5" w14:textId="77777777" w:rsidTr="0077579A">
        <w:tc>
          <w:tcPr>
            <w:tcW w:w="583" w:type="dxa"/>
            <w:shd w:val="clear" w:color="000000" w:fill="FFFFFF"/>
            <w:vAlign w:val="center"/>
          </w:tcPr>
          <w:p w14:paraId="05620DC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B65D2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20C2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D7D1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970B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9074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2C7A1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99C8D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B9EDD6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8039,5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E62AF1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50A57A9" w14:textId="77777777" w:rsidR="00FE4883" w:rsidRPr="00D27764" w:rsidRDefault="00FE4883" w:rsidP="00FE488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>8039,5</w:t>
            </w:r>
          </w:p>
        </w:tc>
      </w:tr>
      <w:tr w:rsidR="00FE4883" w:rsidRPr="00D27764" w14:paraId="60A66A19" w14:textId="77777777" w:rsidTr="0077579A">
        <w:tc>
          <w:tcPr>
            <w:tcW w:w="583" w:type="dxa"/>
            <w:shd w:val="clear" w:color="000000" w:fill="FFFFFF"/>
            <w:vAlign w:val="center"/>
          </w:tcPr>
          <w:p w14:paraId="73F86C1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57765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6496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F5D4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D3CE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49AB3E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F466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1D93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DA7C3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8039,5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15A4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6451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8039,5</w:t>
            </w:r>
          </w:p>
        </w:tc>
      </w:tr>
      <w:tr w:rsidR="00FE4883" w:rsidRPr="00D27764" w14:paraId="79FB8550" w14:textId="77777777" w:rsidTr="0077579A">
        <w:tc>
          <w:tcPr>
            <w:tcW w:w="583" w:type="dxa"/>
            <w:shd w:val="clear" w:color="000000" w:fill="FFFFFF"/>
            <w:vAlign w:val="center"/>
          </w:tcPr>
          <w:p w14:paraId="6B412BD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E3C442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1067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5DF0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CE5E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B1642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FEEC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B3494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60F015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7942,4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B3F4B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AC02F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7942,4</w:t>
            </w:r>
          </w:p>
        </w:tc>
      </w:tr>
      <w:tr w:rsidR="00FE4883" w:rsidRPr="00D27764" w14:paraId="03F2EA6B" w14:textId="77777777" w:rsidTr="0077579A">
        <w:tc>
          <w:tcPr>
            <w:tcW w:w="583" w:type="dxa"/>
            <w:shd w:val="clear" w:color="000000" w:fill="FFFFFF"/>
            <w:vAlign w:val="center"/>
          </w:tcPr>
          <w:p w14:paraId="413655A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81EBB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F3CE72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7DBA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737A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124C8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252B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1144E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8C6C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270D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3E95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91,4</w:t>
            </w:r>
          </w:p>
        </w:tc>
      </w:tr>
      <w:tr w:rsidR="00FE4883" w:rsidRPr="00D27764" w14:paraId="2040E2E9" w14:textId="77777777" w:rsidTr="0077579A">
        <w:tc>
          <w:tcPr>
            <w:tcW w:w="583" w:type="dxa"/>
            <w:shd w:val="clear" w:color="000000" w:fill="FFFFFF"/>
            <w:vAlign w:val="center"/>
          </w:tcPr>
          <w:p w14:paraId="1917C1D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7547E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5526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B734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740E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64D2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2D9363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0101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93C2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A8A8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59EF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5,7</w:t>
            </w:r>
          </w:p>
        </w:tc>
      </w:tr>
      <w:tr w:rsidR="00FE4883" w:rsidRPr="00D27764" w14:paraId="7A3FB7ED" w14:textId="77777777" w:rsidTr="0077579A">
        <w:tc>
          <w:tcPr>
            <w:tcW w:w="583" w:type="dxa"/>
            <w:shd w:val="clear" w:color="000000" w:fill="FFFFFF"/>
            <w:vAlign w:val="center"/>
          </w:tcPr>
          <w:p w14:paraId="744DBE7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591A3F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ЗДРАВООХРАНЕНИЕ</w:t>
            </w:r>
          </w:p>
          <w:p w14:paraId="1F4B28F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708D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EA05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D8B4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A2D7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3C86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F9C50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808F4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A783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77839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5F0A9E65" w14:textId="77777777" w:rsidTr="0077579A">
        <w:tc>
          <w:tcPr>
            <w:tcW w:w="583" w:type="dxa"/>
            <w:shd w:val="clear" w:color="000000" w:fill="FFFFFF"/>
            <w:vAlign w:val="center"/>
          </w:tcPr>
          <w:p w14:paraId="797FFB2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D3E5C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Амбулаторная помощь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2219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3604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B63DC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</w:t>
            </w:r>
            <w:r w:rsidRPr="00D2776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01CB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EE15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C0FDD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D7AD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1974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E88BEB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5944FED1" w14:textId="77777777" w:rsidTr="0077579A">
        <w:tc>
          <w:tcPr>
            <w:tcW w:w="583" w:type="dxa"/>
            <w:shd w:val="clear" w:color="000000" w:fill="FFFFFF"/>
            <w:vAlign w:val="center"/>
          </w:tcPr>
          <w:p w14:paraId="356B700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B535C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3DDC5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00CC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BEC6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BF81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E993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D087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FCBC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D307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EC0E6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11D5A7E6" w14:textId="77777777" w:rsidTr="0077579A">
        <w:tc>
          <w:tcPr>
            <w:tcW w:w="583" w:type="dxa"/>
            <w:shd w:val="clear" w:color="000000" w:fill="FFFFFF"/>
            <w:vAlign w:val="center"/>
          </w:tcPr>
          <w:p w14:paraId="46F0903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5D8495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8383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53C6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FC9B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E753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7A23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A13D4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7B822C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1A4A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9AFC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2EB3240C" w14:textId="77777777" w:rsidTr="0077579A">
        <w:tc>
          <w:tcPr>
            <w:tcW w:w="583" w:type="dxa"/>
            <w:shd w:val="clear" w:color="000000" w:fill="FFFFFF"/>
            <w:vAlign w:val="center"/>
          </w:tcPr>
          <w:p w14:paraId="4C96DD8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BD35A5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Национальный проект "Продолжительная и активная жизнь"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FBFDE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BCFE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6A64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901D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261Д1000000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AB77E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8180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1CB7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A616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BB1F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0398A6CD" w14:textId="77777777" w:rsidTr="0077579A">
        <w:tc>
          <w:tcPr>
            <w:tcW w:w="583" w:type="dxa"/>
            <w:shd w:val="clear" w:color="000000" w:fill="FFFFFF"/>
            <w:vAlign w:val="center"/>
          </w:tcPr>
          <w:p w14:paraId="297AB7F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3EFCC1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региональных проектов модернизации первичного звена здравоохранения (субвенции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крае)</w:t>
            </w:r>
          </w:p>
          <w:p w14:paraId="0174FD33" w14:textId="77777777" w:rsidR="00FE4883" w:rsidRPr="00D2776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2250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779A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65FE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E24A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261Д153651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559D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95000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2F960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9AE0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39559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27AA836D" w14:textId="77777777" w:rsidTr="0077579A">
        <w:tc>
          <w:tcPr>
            <w:tcW w:w="583" w:type="dxa"/>
            <w:shd w:val="clear" w:color="000000" w:fill="FFFFFF"/>
            <w:vAlign w:val="center"/>
          </w:tcPr>
          <w:p w14:paraId="1243CBA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DE7D26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8091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68A5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966E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0D3C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261Д153651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E5C5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D3D5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A696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E9E8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8A45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0,0</w:t>
            </w:r>
          </w:p>
        </w:tc>
      </w:tr>
      <w:tr w:rsidR="00FE4883" w:rsidRPr="00D27764" w14:paraId="58BB5DBD" w14:textId="77777777" w:rsidTr="0077579A">
        <w:tc>
          <w:tcPr>
            <w:tcW w:w="583" w:type="dxa"/>
            <w:shd w:val="clear" w:color="000000" w:fill="FFFFFF"/>
            <w:vAlign w:val="center"/>
          </w:tcPr>
          <w:p w14:paraId="5380A1A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C627D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4F3F2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AAC8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D04D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14B97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04DD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21AF3B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7FBC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59526,7</w:t>
            </w:r>
          </w:p>
        </w:tc>
        <w:tc>
          <w:tcPr>
            <w:tcW w:w="1699" w:type="dxa"/>
            <w:vAlign w:val="center"/>
          </w:tcPr>
          <w:p w14:paraId="715CDC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27620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64454,9</w:t>
            </w:r>
          </w:p>
        </w:tc>
      </w:tr>
      <w:tr w:rsidR="00FE4883" w:rsidRPr="00D27764" w14:paraId="0D866D9A" w14:textId="77777777" w:rsidTr="0077579A">
        <w:tc>
          <w:tcPr>
            <w:tcW w:w="583" w:type="dxa"/>
            <w:shd w:val="clear" w:color="000000" w:fill="FFFFFF"/>
            <w:vAlign w:val="center"/>
          </w:tcPr>
          <w:p w14:paraId="27080E0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0DF6E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1C510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1B79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0D55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A3B2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1374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5FB2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59B1D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0763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3862D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7200,0</w:t>
            </w:r>
          </w:p>
        </w:tc>
      </w:tr>
      <w:tr w:rsidR="00FE4883" w:rsidRPr="00D27764" w14:paraId="62241022" w14:textId="77777777" w:rsidTr="0077579A">
        <w:tc>
          <w:tcPr>
            <w:tcW w:w="583" w:type="dxa"/>
            <w:shd w:val="clear" w:color="000000" w:fill="FFFFFF"/>
            <w:vAlign w:val="center"/>
          </w:tcPr>
          <w:p w14:paraId="79275E3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5784A7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 пенсии за выслугу лет лицам, замещавшим муниципальные должности и должности муниципальной  службы в органах местного самоуправления муниципального образования Кореновский муниципальный  район Краснодарского края на 2024-2028 годы»</w:t>
            </w:r>
          </w:p>
          <w:p w14:paraId="1688FEEB" w14:textId="77777777" w:rsidR="00FE4883" w:rsidRPr="00D27764" w:rsidRDefault="00FE4883" w:rsidP="00FE488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A847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D65E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04AE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FB295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2FCD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1F0ED2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2C71CE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BACB0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EA86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7200,0</w:t>
            </w:r>
          </w:p>
        </w:tc>
      </w:tr>
      <w:tr w:rsidR="00FE4883" w:rsidRPr="00D27764" w14:paraId="71F7725E" w14:textId="77777777" w:rsidTr="0077579A">
        <w:tc>
          <w:tcPr>
            <w:tcW w:w="583" w:type="dxa"/>
            <w:shd w:val="clear" w:color="000000" w:fill="FFFFFF"/>
            <w:vAlign w:val="center"/>
          </w:tcPr>
          <w:p w14:paraId="1C8BC98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9BF56C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C71BB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3802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C202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D414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D3431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6D0D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A3E42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A750B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3406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7200,0</w:t>
            </w:r>
          </w:p>
        </w:tc>
      </w:tr>
      <w:tr w:rsidR="00FE4883" w:rsidRPr="00D27764" w14:paraId="6AB5895D" w14:textId="77777777" w:rsidTr="0077579A">
        <w:tc>
          <w:tcPr>
            <w:tcW w:w="583" w:type="dxa"/>
            <w:shd w:val="clear" w:color="000000" w:fill="FFFFFF"/>
            <w:vAlign w:val="center"/>
          </w:tcPr>
          <w:p w14:paraId="3CEB818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D5CC6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ежемесячных денежных выплат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0E43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467A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D614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D7C6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5D660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3959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3B4E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12F60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1A67A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7200,0</w:t>
            </w:r>
          </w:p>
        </w:tc>
      </w:tr>
      <w:tr w:rsidR="00FE4883" w:rsidRPr="00D27764" w14:paraId="0B034AAF" w14:textId="77777777" w:rsidTr="0077579A">
        <w:tc>
          <w:tcPr>
            <w:tcW w:w="583" w:type="dxa"/>
            <w:shd w:val="clear" w:color="000000" w:fill="FFFFFF"/>
            <w:vAlign w:val="center"/>
          </w:tcPr>
          <w:p w14:paraId="516395F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47D209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F57FD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B801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2C80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4DB3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CE6CB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1804B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79F0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FD90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A43E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7200,0</w:t>
            </w:r>
          </w:p>
        </w:tc>
      </w:tr>
      <w:tr w:rsidR="00FE4883" w:rsidRPr="00D27764" w14:paraId="517EB428" w14:textId="77777777" w:rsidTr="0077579A">
        <w:tc>
          <w:tcPr>
            <w:tcW w:w="583" w:type="dxa"/>
            <w:shd w:val="clear" w:color="000000" w:fill="FFFFFF"/>
            <w:vAlign w:val="center"/>
          </w:tcPr>
          <w:p w14:paraId="1854C4D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1108F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9275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C3D3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8D29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6FA4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F10BB8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F64EE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3EDF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0185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F6645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7200,0</w:t>
            </w:r>
          </w:p>
        </w:tc>
      </w:tr>
      <w:tr w:rsidR="00FE4883" w:rsidRPr="00D27764" w14:paraId="7478BE0A" w14:textId="77777777" w:rsidTr="0077579A">
        <w:tc>
          <w:tcPr>
            <w:tcW w:w="583" w:type="dxa"/>
            <w:shd w:val="clear" w:color="000000" w:fill="FFFFFF"/>
            <w:vAlign w:val="center"/>
          </w:tcPr>
          <w:p w14:paraId="04D23A0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009BE3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D243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81EB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27BC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B8382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3FD8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6D61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2407A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EA1C4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002A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1060,0</w:t>
            </w:r>
          </w:p>
        </w:tc>
      </w:tr>
      <w:tr w:rsidR="00FE4883" w:rsidRPr="00D27764" w14:paraId="2CDD8C9D" w14:textId="77777777" w:rsidTr="0077579A">
        <w:tc>
          <w:tcPr>
            <w:tcW w:w="583" w:type="dxa"/>
            <w:shd w:val="clear" w:color="000000" w:fill="FFFFFF"/>
            <w:vAlign w:val="center"/>
          </w:tcPr>
          <w:p w14:paraId="571F858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F52B50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«Меры социальной  поддержки медицинских  кадров в  муниципальном образовании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F6D8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D132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785E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ADCA3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7EDC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6EAED2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991B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C2F2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D913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1060,0</w:t>
            </w:r>
          </w:p>
        </w:tc>
      </w:tr>
      <w:tr w:rsidR="00FE4883" w:rsidRPr="00D27764" w14:paraId="7B5F0ECA" w14:textId="77777777" w:rsidTr="0077579A">
        <w:tc>
          <w:tcPr>
            <w:tcW w:w="583" w:type="dxa"/>
            <w:shd w:val="clear" w:color="000000" w:fill="FFFFFF"/>
            <w:vAlign w:val="center"/>
          </w:tcPr>
          <w:p w14:paraId="4A683B0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AC524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CDD61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F196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3719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D447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D036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BE68B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5C39C5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5216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42931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1060,0</w:t>
            </w:r>
          </w:p>
        </w:tc>
      </w:tr>
      <w:tr w:rsidR="00FE4883" w:rsidRPr="00D27764" w14:paraId="6071E09A" w14:textId="77777777" w:rsidTr="0077579A">
        <w:tc>
          <w:tcPr>
            <w:tcW w:w="583" w:type="dxa"/>
            <w:shd w:val="clear" w:color="000000" w:fill="FFFFFF"/>
            <w:vAlign w:val="center"/>
          </w:tcPr>
          <w:p w14:paraId="08C7656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89EA5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F123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DB13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9643E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4B7D2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0DB3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7BCF7F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780DF1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FC8A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6562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1060,0</w:t>
            </w:r>
          </w:p>
        </w:tc>
      </w:tr>
      <w:tr w:rsidR="00FE4883" w:rsidRPr="00D27764" w14:paraId="5111AC3D" w14:textId="77777777" w:rsidTr="0077579A">
        <w:tc>
          <w:tcPr>
            <w:tcW w:w="583" w:type="dxa"/>
            <w:shd w:val="clear" w:color="000000" w:fill="FFFFFF"/>
            <w:vAlign w:val="center"/>
          </w:tcPr>
          <w:p w14:paraId="0BC26DA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CF492B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ADD0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019EE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E73A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C0A7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DFF2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967AA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F9C7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771D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1C1C0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1060,0</w:t>
            </w:r>
          </w:p>
        </w:tc>
      </w:tr>
      <w:tr w:rsidR="00FE4883" w:rsidRPr="00D27764" w14:paraId="60DEC74F" w14:textId="77777777" w:rsidTr="0077579A">
        <w:tc>
          <w:tcPr>
            <w:tcW w:w="583" w:type="dxa"/>
            <w:shd w:val="clear" w:color="000000" w:fill="FFFFFF"/>
            <w:vAlign w:val="center"/>
          </w:tcPr>
          <w:p w14:paraId="2E098FF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E45DC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EE88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0469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3D67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AC47A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E9FDF8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4E19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4381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BFED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1933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1060,0</w:t>
            </w:r>
          </w:p>
        </w:tc>
      </w:tr>
      <w:tr w:rsidR="00FE4883" w:rsidRPr="00D27764" w14:paraId="3C5ED4E2" w14:textId="77777777" w:rsidTr="0077579A">
        <w:tc>
          <w:tcPr>
            <w:tcW w:w="583" w:type="dxa"/>
            <w:shd w:val="clear" w:color="000000" w:fill="FFFFFF"/>
            <w:vAlign w:val="center"/>
          </w:tcPr>
          <w:p w14:paraId="5D910C6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9571B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37FF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5672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837A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FAF9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4A9B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3B616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155EC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49588,7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E2AD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E3618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54516,9</w:t>
            </w:r>
          </w:p>
        </w:tc>
      </w:tr>
      <w:tr w:rsidR="00FE4883" w:rsidRPr="00D27764" w14:paraId="4E16E551" w14:textId="77777777" w:rsidTr="0077579A">
        <w:tc>
          <w:tcPr>
            <w:tcW w:w="583" w:type="dxa"/>
            <w:shd w:val="clear" w:color="000000" w:fill="FFFFFF"/>
            <w:vAlign w:val="center"/>
          </w:tcPr>
          <w:p w14:paraId="1D19C8F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4007B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7503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03B2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E723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3CA51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969B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DF35C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51E1B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43783,5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088D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6203E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47432,1</w:t>
            </w:r>
          </w:p>
        </w:tc>
      </w:tr>
      <w:tr w:rsidR="00FE4883" w:rsidRPr="00D27764" w14:paraId="385055BB" w14:textId="77777777" w:rsidTr="0077579A">
        <w:tc>
          <w:tcPr>
            <w:tcW w:w="583" w:type="dxa"/>
            <w:shd w:val="clear" w:color="000000" w:fill="FFFFFF"/>
          </w:tcPr>
          <w:p w14:paraId="5F6824F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95F486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69C9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7069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971E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7851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DDB9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2B328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3DEE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43783,5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EA41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CC93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47432,1</w:t>
            </w:r>
          </w:p>
        </w:tc>
      </w:tr>
      <w:tr w:rsidR="00FE4883" w:rsidRPr="00D27764" w14:paraId="5C5FBF38" w14:textId="77777777" w:rsidTr="0077579A">
        <w:tc>
          <w:tcPr>
            <w:tcW w:w="583" w:type="dxa"/>
            <w:shd w:val="clear" w:color="000000" w:fill="FFFFFF"/>
            <w:vAlign w:val="center"/>
          </w:tcPr>
          <w:p w14:paraId="7CF5AA7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98A42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DDD2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F153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0E86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415C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8765D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F7A3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58D4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43783,5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CCDBFD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455F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47432,1</w:t>
            </w:r>
          </w:p>
        </w:tc>
      </w:tr>
      <w:tr w:rsidR="00FE4883" w:rsidRPr="00D27764" w14:paraId="35680658" w14:textId="77777777" w:rsidTr="0077579A">
        <w:tc>
          <w:tcPr>
            <w:tcW w:w="583" w:type="dxa"/>
            <w:shd w:val="clear" w:color="000000" w:fill="FFFFFF"/>
            <w:vAlign w:val="center"/>
          </w:tcPr>
          <w:p w14:paraId="6037AAB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29C695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8155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C8E3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C3A6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2E7E2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07101R0820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EE49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8790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BA353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7290,2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597B1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77603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7290,2</w:t>
            </w:r>
          </w:p>
        </w:tc>
      </w:tr>
      <w:tr w:rsidR="00FE4883" w:rsidRPr="00D27764" w14:paraId="6CF0C61B" w14:textId="77777777" w:rsidTr="0077579A">
        <w:tc>
          <w:tcPr>
            <w:tcW w:w="583" w:type="dxa"/>
            <w:shd w:val="clear" w:color="000000" w:fill="FFFFFF"/>
            <w:vAlign w:val="center"/>
          </w:tcPr>
          <w:p w14:paraId="72C8321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375BB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C5C1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8AAFA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6B0B6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A267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07101R0820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5C4E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3AD20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98CD4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7290,2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0822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1F0A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7290,2</w:t>
            </w:r>
          </w:p>
        </w:tc>
      </w:tr>
      <w:tr w:rsidR="00FE4883" w:rsidRPr="00D27764" w14:paraId="3DC99C40" w14:textId="77777777" w:rsidTr="0077579A">
        <w:tc>
          <w:tcPr>
            <w:tcW w:w="583" w:type="dxa"/>
            <w:shd w:val="clear" w:color="000000" w:fill="FFFFFF"/>
            <w:vAlign w:val="center"/>
          </w:tcPr>
          <w:p w14:paraId="6BECE36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79DBFDE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7A805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DC22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1B28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F4418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07101</w:t>
            </w:r>
            <w:r w:rsidRPr="00D27764">
              <w:rPr>
                <w:sz w:val="24"/>
                <w:szCs w:val="24"/>
                <w:lang w:val="en-US"/>
              </w:rPr>
              <w:t>A0820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819E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vAlign w:val="center"/>
          </w:tcPr>
          <w:p w14:paraId="0FA5784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0521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36493,3</w:t>
            </w:r>
          </w:p>
        </w:tc>
        <w:tc>
          <w:tcPr>
            <w:tcW w:w="1699" w:type="dxa"/>
            <w:vAlign w:val="center"/>
          </w:tcPr>
          <w:p w14:paraId="11DD4B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1A40E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40141,9</w:t>
            </w:r>
          </w:p>
        </w:tc>
      </w:tr>
      <w:tr w:rsidR="00FE4883" w:rsidRPr="00D27764" w14:paraId="063AFCF0" w14:textId="77777777" w:rsidTr="0077579A">
        <w:tc>
          <w:tcPr>
            <w:tcW w:w="583" w:type="dxa"/>
            <w:shd w:val="clear" w:color="000000" w:fill="FFFFFF"/>
            <w:vAlign w:val="center"/>
          </w:tcPr>
          <w:p w14:paraId="7A7C0F7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0469A49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DB16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07C0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6332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8E36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07101</w:t>
            </w:r>
            <w:r w:rsidRPr="00D27764">
              <w:rPr>
                <w:sz w:val="24"/>
                <w:szCs w:val="24"/>
                <w:lang w:val="en-US"/>
              </w:rPr>
              <w:t>A0820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C6F3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vAlign w:val="center"/>
          </w:tcPr>
          <w:p w14:paraId="1073B94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29818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36493,3</w:t>
            </w:r>
          </w:p>
        </w:tc>
        <w:tc>
          <w:tcPr>
            <w:tcW w:w="1699" w:type="dxa"/>
            <w:vAlign w:val="center"/>
          </w:tcPr>
          <w:p w14:paraId="5FF7D2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414EC72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40141,9</w:t>
            </w:r>
          </w:p>
        </w:tc>
      </w:tr>
      <w:tr w:rsidR="00FE4883" w:rsidRPr="00D27764" w14:paraId="2A640DD6" w14:textId="77777777" w:rsidTr="0077579A">
        <w:tc>
          <w:tcPr>
            <w:tcW w:w="583" w:type="dxa"/>
            <w:shd w:val="clear" w:color="000000" w:fill="FFFFFF"/>
            <w:vAlign w:val="center"/>
          </w:tcPr>
          <w:p w14:paraId="2006278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2727438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 «Обеспечение жильем молодых семей на территории  сельских поселений муниципального образования Кореновский муниципальный  район Краснодарского края на 2024 -2028 годы»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8576C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E7D3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BB64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1C9D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2400000000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CADF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39F2ACE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DF42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68FA9D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17ED9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7084,8</w:t>
            </w:r>
          </w:p>
        </w:tc>
      </w:tr>
      <w:tr w:rsidR="00FE4883" w:rsidRPr="00D27764" w14:paraId="3A2D0FC4" w14:textId="77777777" w:rsidTr="0077579A">
        <w:tc>
          <w:tcPr>
            <w:tcW w:w="583" w:type="dxa"/>
            <w:shd w:val="clear" w:color="000000" w:fill="FFFFFF"/>
            <w:vAlign w:val="center"/>
          </w:tcPr>
          <w:p w14:paraId="5B7385B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79DD6F1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EFB5B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01C7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3DE32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417B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2410000000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273B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6B2013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9AD6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771925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AD360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7084,8</w:t>
            </w:r>
          </w:p>
        </w:tc>
      </w:tr>
      <w:tr w:rsidR="00FE4883" w:rsidRPr="00D27764" w14:paraId="7E2020E9" w14:textId="77777777" w:rsidTr="0077579A">
        <w:tc>
          <w:tcPr>
            <w:tcW w:w="583" w:type="dxa"/>
            <w:shd w:val="clear" w:color="000000" w:fill="FFFFFF"/>
            <w:vAlign w:val="center"/>
          </w:tcPr>
          <w:p w14:paraId="6DC2B1A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612689F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 (строительство) жилья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E87C6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D28E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C0B3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A939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2410100000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0AE8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7C835B2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4E26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0F1913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4FFED4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7084,8</w:t>
            </w:r>
          </w:p>
        </w:tc>
      </w:tr>
      <w:tr w:rsidR="00FE4883" w:rsidRPr="00D27764" w14:paraId="0E526F41" w14:textId="77777777" w:rsidTr="0077579A">
        <w:tc>
          <w:tcPr>
            <w:tcW w:w="583" w:type="dxa"/>
            <w:shd w:val="clear" w:color="000000" w:fill="FFFFFF"/>
            <w:vAlign w:val="center"/>
          </w:tcPr>
          <w:p w14:paraId="319B902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37F68F7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жильем молодых семей на территории сельских поселений  муниципального образования Кореновский муниципальный район Краснодарского края (Реализация мероприятий по обеспечению жильем молодых семей)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8EAE4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6428C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0254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6F18F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24101</w:t>
            </w:r>
            <w:r w:rsidRPr="00D27764">
              <w:rPr>
                <w:sz w:val="24"/>
                <w:szCs w:val="24"/>
                <w:lang w:val="en-US"/>
              </w:rPr>
              <w:t>L4970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1EB8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vAlign w:val="center"/>
          </w:tcPr>
          <w:p w14:paraId="608DFE0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25844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4F4479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10881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7084,8</w:t>
            </w:r>
          </w:p>
        </w:tc>
      </w:tr>
      <w:tr w:rsidR="00FE4883" w:rsidRPr="00D27764" w14:paraId="677B9C60" w14:textId="77777777" w:rsidTr="0077579A">
        <w:tc>
          <w:tcPr>
            <w:tcW w:w="583" w:type="dxa"/>
            <w:shd w:val="clear" w:color="000000" w:fill="FFFFFF"/>
            <w:vAlign w:val="center"/>
          </w:tcPr>
          <w:p w14:paraId="0B82DAA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14:paraId="360AB11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338FF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9C55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78E0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C4B0D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24101L4970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43CC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3</w:t>
            </w: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vAlign w:val="center"/>
          </w:tcPr>
          <w:p w14:paraId="221BAE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AF4B0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5805,2</w:t>
            </w:r>
          </w:p>
        </w:tc>
        <w:tc>
          <w:tcPr>
            <w:tcW w:w="1699" w:type="dxa"/>
            <w:vAlign w:val="center"/>
          </w:tcPr>
          <w:p w14:paraId="381506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9B59E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7084,8</w:t>
            </w:r>
          </w:p>
        </w:tc>
      </w:tr>
      <w:tr w:rsidR="00FE4883" w:rsidRPr="00D27764" w14:paraId="05D98735" w14:textId="77777777" w:rsidTr="0077579A">
        <w:tc>
          <w:tcPr>
            <w:tcW w:w="583" w:type="dxa"/>
            <w:shd w:val="clear" w:color="000000" w:fill="FFFFFF"/>
            <w:vAlign w:val="center"/>
          </w:tcPr>
          <w:p w14:paraId="0C2AED1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D53EA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D15D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F1EA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CEB8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88F2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6DEFB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52EAF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0C97C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27F1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6C9D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1678,0</w:t>
            </w:r>
          </w:p>
        </w:tc>
      </w:tr>
      <w:tr w:rsidR="00FE4883" w:rsidRPr="00D27764" w14:paraId="26791626" w14:textId="77777777" w:rsidTr="0077579A">
        <w:tc>
          <w:tcPr>
            <w:tcW w:w="583" w:type="dxa"/>
            <w:shd w:val="clear" w:color="000000" w:fill="FFFFFF"/>
            <w:vAlign w:val="center"/>
          </w:tcPr>
          <w:p w14:paraId="0524AA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BE72E1" w14:textId="77777777" w:rsidR="00FE4883" w:rsidRPr="00D27764" w:rsidRDefault="00FE4883" w:rsidP="00FE4883">
            <w:pPr>
              <w:jc w:val="both"/>
              <w:rPr>
                <w:color w:val="000000"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 муниципальный  район Краснодарского края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74A1C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3BB5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A62B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E93F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2717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C211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42C9DF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B50C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AF9F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1678,0</w:t>
            </w:r>
          </w:p>
        </w:tc>
      </w:tr>
      <w:tr w:rsidR="00FE4883" w:rsidRPr="00D27764" w14:paraId="7231C138" w14:textId="77777777" w:rsidTr="0077579A">
        <w:tc>
          <w:tcPr>
            <w:tcW w:w="583" w:type="dxa"/>
            <w:shd w:val="clear" w:color="000000" w:fill="FFFFFF"/>
            <w:vAlign w:val="center"/>
          </w:tcPr>
          <w:p w14:paraId="0E53832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DA52D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6A9EC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D88E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E40E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50F182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1F783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530E0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4ED4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12E98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A955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1678,0</w:t>
            </w:r>
          </w:p>
        </w:tc>
      </w:tr>
      <w:tr w:rsidR="00FE4883" w:rsidRPr="00D27764" w14:paraId="07A30660" w14:textId="77777777" w:rsidTr="0077579A">
        <w:tc>
          <w:tcPr>
            <w:tcW w:w="583" w:type="dxa"/>
            <w:shd w:val="clear" w:color="000000" w:fill="FFFFFF"/>
            <w:vAlign w:val="center"/>
          </w:tcPr>
          <w:p w14:paraId="79CE833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8BE6C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2099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A751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F0B9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FE13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3C09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F330F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E6D0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D517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F8D8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1678,0</w:t>
            </w:r>
          </w:p>
        </w:tc>
      </w:tr>
      <w:tr w:rsidR="00FE4883" w:rsidRPr="00D27764" w14:paraId="2DF63D1F" w14:textId="77777777" w:rsidTr="0077579A">
        <w:tc>
          <w:tcPr>
            <w:tcW w:w="583" w:type="dxa"/>
            <w:shd w:val="clear" w:color="000000" w:fill="FFFFFF"/>
            <w:vAlign w:val="center"/>
          </w:tcPr>
          <w:p w14:paraId="14383DA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CA32DE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23D9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52FF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1972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4411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6607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3270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17CD0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210E4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2ED0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1678,0</w:t>
            </w:r>
          </w:p>
        </w:tc>
      </w:tr>
      <w:tr w:rsidR="00FE4883" w:rsidRPr="00D27764" w14:paraId="5DDE553C" w14:textId="77777777" w:rsidTr="0077579A">
        <w:tc>
          <w:tcPr>
            <w:tcW w:w="583" w:type="dxa"/>
            <w:shd w:val="clear" w:color="000000" w:fill="FFFFFF"/>
            <w:vAlign w:val="center"/>
          </w:tcPr>
          <w:p w14:paraId="5A93AD1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E65567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B271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CAD1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DB5F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F12FC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2010110050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0C3DD2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073F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21791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1678,0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D2B5D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A436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1678,0</w:t>
            </w:r>
          </w:p>
        </w:tc>
      </w:tr>
      <w:tr w:rsidR="00FE4883" w:rsidRPr="00D27764" w14:paraId="5F2E4F87" w14:textId="77777777" w:rsidTr="0077579A">
        <w:tc>
          <w:tcPr>
            <w:tcW w:w="583" w:type="dxa"/>
            <w:shd w:val="clear" w:color="000000" w:fill="FFFFFF"/>
            <w:vAlign w:val="center"/>
          </w:tcPr>
          <w:p w14:paraId="3578CA0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EAF8E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25AD2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49DD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D2AE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273A41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6AFF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8E0697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43BDD1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9D9E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4E160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29363,2</w:t>
            </w:r>
          </w:p>
          <w:p w14:paraId="25378D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  <w:tr w:rsidR="00FE4883" w:rsidRPr="00D27764" w14:paraId="573C2717" w14:textId="77777777" w:rsidTr="0077579A">
        <w:tc>
          <w:tcPr>
            <w:tcW w:w="583" w:type="dxa"/>
            <w:shd w:val="clear" w:color="000000" w:fill="FFFFFF"/>
            <w:vAlign w:val="center"/>
          </w:tcPr>
          <w:p w14:paraId="0EADE9C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0ED405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C94D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BE4E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DCAE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5321A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4073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8DA2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93E62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F224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7EF34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29363,2</w:t>
            </w:r>
          </w:p>
          <w:p w14:paraId="2648F0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  <w:tr w:rsidR="00FE4883" w:rsidRPr="00D27764" w14:paraId="1CD5B655" w14:textId="77777777" w:rsidTr="0077579A">
        <w:tc>
          <w:tcPr>
            <w:tcW w:w="583" w:type="dxa"/>
            <w:shd w:val="clear" w:color="000000" w:fill="FFFFFF"/>
            <w:vAlign w:val="center"/>
          </w:tcPr>
          <w:p w14:paraId="39B47E9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C6A1E0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0F00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8BA3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1206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81C5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B9205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E292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E0BA0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0E8E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C6FB0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29363,2</w:t>
            </w:r>
          </w:p>
          <w:p w14:paraId="63C1CC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  <w:tr w:rsidR="00FE4883" w:rsidRPr="00D27764" w14:paraId="29D7C40F" w14:textId="77777777" w:rsidTr="0077579A">
        <w:tc>
          <w:tcPr>
            <w:tcW w:w="583" w:type="dxa"/>
            <w:shd w:val="clear" w:color="000000" w:fill="FFFFFF"/>
            <w:vAlign w:val="center"/>
          </w:tcPr>
          <w:p w14:paraId="4DC0982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9A99C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60AB0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3525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FD59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A5BAF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5260000000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769D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817CB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9B565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4B64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26309D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29363,2</w:t>
            </w:r>
          </w:p>
          <w:p w14:paraId="1C7E06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  <w:tr w:rsidR="00FE4883" w:rsidRPr="00D27764" w14:paraId="3EDDFA11" w14:textId="77777777" w:rsidTr="0077579A">
        <w:tc>
          <w:tcPr>
            <w:tcW w:w="583" w:type="dxa"/>
            <w:shd w:val="clear" w:color="000000" w:fill="FFFFFF"/>
            <w:vAlign w:val="center"/>
          </w:tcPr>
          <w:p w14:paraId="5589484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A64A3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7A27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4290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ACD0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1C357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E0B6A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F318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04AB9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375D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C175A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29363,2</w:t>
            </w:r>
          </w:p>
          <w:p w14:paraId="66FE24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  <w:tr w:rsidR="00FE4883" w:rsidRPr="00D27764" w14:paraId="0A867DD1" w14:textId="77777777" w:rsidTr="0077579A">
        <w:tc>
          <w:tcPr>
            <w:tcW w:w="583" w:type="dxa"/>
            <w:shd w:val="clear" w:color="000000" w:fill="FFFFFF"/>
            <w:vAlign w:val="center"/>
          </w:tcPr>
          <w:p w14:paraId="64CF373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C85248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D7EF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0101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A724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35B4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5260000110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5B1F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730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CE42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D304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29363,2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72C5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1797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29363,2</w:t>
            </w:r>
          </w:p>
          <w:p w14:paraId="3D1285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</w:tr>
      <w:tr w:rsidR="00FE4883" w:rsidRPr="00D27764" w14:paraId="6589D237" w14:textId="77777777" w:rsidTr="0077579A">
        <w:tc>
          <w:tcPr>
            <w:tcW w:w="583" w:type="dxa"/>
            <w:shd w:val="clear" w:color="000000" w:fill="FFFFFF"/>
            <w:vAlign w:val="center"/>
          </w:tcPr>
          <w:p w14:paraId="649582B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787" w:type="dxa"/>
            <w:shd w:val="clear" w:color="000000" w:fill="FFFFFF"/>
          </w:tcPr>
          <w:p w14:paraId="56C4340B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Финансовое управление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0D5F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06C2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62DE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09A20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98EA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F5C1304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525E69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21940,2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FCD9C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33C90C0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21917,6</w:t>
            </w:r>
          </w:p>
        </w:tc>
      </w:tr>
      <w:tr w:rsidR="00FE4883" w:rsidRPr="00D27764" w14:paraId="7181A740" w14:textId="77777777" w:rsidTr="0077579A">
        <w:tc>
          <w:tcPr>
            <w:tcW w:w="583" w:type="dxa"/>
            <w:shd w:val="clear" w:color="000000" w:fill="FFFFFF"/>
            <w:vAlign w:val="center"/>
          </w:tcPr>
          <w:p w14:paraId="7352783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DB004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A712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6FC1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539E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EF31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507B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A9CFC4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8789F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C55F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C0045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21848,6</w:t>
            </w:r>
          </w:p>
        </w:tc>
      </w:tr>
      <w:tr w:rsidR="00FE4883" w:rsidRPr="00D27764" w14:paraId="0AD64234" w14:textId="77777777" w:rsidTr="0077579A">
        <w:tc>
          <w:tcPr>
            <w:tcW w:w="583" w:type="dxa"/>
            <w:shd w:val="clear" w:color="000000" w:fill="FFFFFF"/>
            <w:vAlign w:val="center"/>
          </w:tcPr>
          <w:p w14:paraId="15FA38C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B615EA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78C1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AF91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6D55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6AA2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DD77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3CCA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23FD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5B969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514679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21848,6</w:t>
            </w:r>
          </w:p>
        </w:tc>
      </w:tr>
      <w:tr w:rsidR="00FE4883" w:rsidRPr="00D27764" w14:paraId="39684EEC" w14:textId="77777777" w:rsidTr="0077579A">
        <w:tc>
          <w:tcPr>
            <w:tcW w:w="583" w:type="dxa"/>
            <w:shd w:val="clear" w:color="000000" w:fill="FFFFFF"/>
            <w:vAlign w:val="center"/>
          </w:tcPr>
          <w:p w14:paraId="58B6898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DC6C23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D152D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84C4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60CC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9BF9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B617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A67D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81D883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FFF37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CF04A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21848,6</w:t>
            </w:r>
          </w:p>
        </w:tc>
      </w:tr>
      <w:tr w:rsidR="00FE4883" w:rsidRPr="00D27764" w14:paraId="6847594B" w14:textId="77777777" w:rsidTr="0077579A">
        <w:tc>
          <w:tcPr>
            <w:tcW w:w="583" w:type="dxa"/>
            <w:shd w:val="clear" w:color="000000" w:fill="FFFFFF"/>
            <w:vAlign w:val="center"/>
          </w:tcPr>
          <w:p w14:paraId="71A895D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B8843D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59FBC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064D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8E573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8023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E62C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514C6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EBD6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9259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8FD0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21848,6</w:t>
            </w:r>
          </w:p>
        </w:tc>
      </w:tr>
      <w:tr w:rsidR="00FE4883" w:rsidRPr="00D27764" w14:paraId="3E8C99C3" w14:textId="77777777" w:rsidTr="0077579A">
        <w:tc>
          <w:tcPr>
            <w:tcW w:w="583" w:type="dxa"/>
            <w:shd w:val="clear" w:color="000000" w:fill="FFFFFF"/>
            <w:vAlign w:val="center"/>
          </w:tcPr>
          <w:p w14:paraId="1439776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A6662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9A91D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E2D6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516F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32AA4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EBCD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3FD4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CBF0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21848,6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DF3F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93FE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21848,6</w:t>
            </w:r>
          </w:p>
        </w:tc>
      </w:tr>
      <w:tr w:rsidR="00FE4883" w:rsidRPr="00D27764" w14:paraId="7FA69DFE" w14:textId="77777777" w:rsidTr="0077579A">
        <w:tc>
          <w:tcPr>
            <w:tcW w:w="583" w:type="dxa"/>
            <w:shd w:val="clear" w:color="000000" w:fill="FFFFFF"/>
            <w:vAlign w:val="center"/>
          </w:tcPr>
          <w:p w14:paraId="32F3AB9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0A092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0E2C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D9BC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22F4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1B90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78D0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DAC0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1EB6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18478,6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460D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27B4F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18478,6</w:t>
            </w:r>
          </w:p>
        </w:tc>
      </w:tr>
      <w:tr w:rsidR="00FE4883" w:rsidRPr="00D27764" w14:paraId="007CBD33" w14:textId="77777777" w:rsidTr="0077579A">
        <w:tc>
          <w:tcPr>
            <w:tcW w:w="583" w:type="dxa"/>
            <w:shd w:val="clear" w:color="000000" w:fill="FFFFFF"/>
            <w:vAlign w:val="center"/>
          </w:tcPr>
          <w:p w14:paraId="3608231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1361E83" w14:textId="77777777" w:rsidR="00FE4883" w:rsidRPr="00D27764" w:rsidRDefault="00FE4883" w:rsidP="00FE4883">
            <w:pPr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3D718A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398EFB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2EF07A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CC4220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119C3E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A3CF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A5AD30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95DD83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03C32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3360,0</w:t>
            </w:r>
          </w:p>
        </w:tc>
      </w:tr>
      <w:tr w:rsidR="00FE4883" w:rsidRPr="00D27764" w14:paraId="1DC35E8C" w14:textId="77777777" w:rsidTr="0077579A">
        <w:tc>
          <w:tcPr>
            <w:tcW w:w="583" w:type="dxa"/>
            <w:shd w:val="clear" w:color="000000" w:fill="FFFFFF"/>
            <w:vAlign w:val="center"/>
          </w:tcPr>
          <w:p w14:paraId="4C73043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75EF7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70E8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914D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5BDD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84E34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4D3F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8F713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2F7F1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D07DB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8F9E9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E4883" w:rsidRPr="00D27764" w14:paraId="0FCF20D6" w14:textId="77777777" w:rsidTr="0077579A">
        <w:tc>
          <w:tcPr>
            <w:tcW w:w="583" w:type="dxa"/>
            <w:shd w:val="clear" w:color="000000" w:fill="FFFFFF"/>
            <w:vAlign w:val="center"/>
          </w:tcPr>
          <w:p w14:paraId="6B0EDEF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48CE68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757E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910E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D5B9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32CD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AFC3A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9600D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F455C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8C7E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D162F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69,0</w:t>
            </w:r>
          </w:p>
        </w:tc>
      </w:tr>
      <w:tr w:rsidR="00FE4883" w:rsidRPr="00D27764" w14:paraId="23D49EF9" w14:textId="77777777" w:rsidTr="0077579A">
        <w:tc>
          <w:tcPr>
            <w:tcW w:w="583" w:type="dxa"/>
            <w:shd w:val="clear" w:color="000000" w:fill="FFFFFF"/>
            <w:vAlign w:val="center"/>
          </w:tcPr>
          <w:p w14:paraId="182B699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7D9F8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25D5B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8C217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EC44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1EB2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A5DE7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5409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F368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ED08A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371E7C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69,0</w:t>
            </w:r>
          </w:p>
        </w:tc>
      </w:tr>
      <w:tr w:rsidR="00FE4883" w:rsidRPr="00D27764" w14:paraId="3C77022D" w14:textId="77777777" w:rsidTr="0077579A">
        <w:tc>
          <w:tcPr>
            <w:tcW w:w="583" w:type="dxa"/>
            <w:shd w:val="clear" w:color="000000" w:fill="FFFFFF"/>
            <w:vAlign w:val="center"/>
          </w:tcPr>
          <w:p w14:paraId="2EE3715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805AB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финансового 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5241F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E109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303D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AE6B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4BDF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D87E6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D75E9B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9409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3B06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69,0</w:t>
            </w:r>
          </w:p>
        </w:tc>
      </w:tr>
      <w:tr w:rsidR="00FE4883" w:rsidRPr="00D27764" w14:paraId="51559E3F" w14:textId="77777777" w:rsidTr="0077579A">
        <w:tc>
          <w:tcPr>
            <w:tcW w:w="583" w:type="dxa"/>
            <w:shd w:val="clear" w:color="000000" w:fill="FFFFFF"/>
            <w:vAlign w:val="center"/>
          </w:tcPr>
          <w:p w14:paraId="3C9B3F9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E3ED2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0EEF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0DA4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6314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117A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5560000000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9AE8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DB36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C636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2A559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2173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69,0</w:t>
            </w:r>
          </w:p>
        </w:tc>
      </w:tr>
      <w:tr w:rsidR="00FE4883" w:rsidRPr="00D27764" w14:paraId="14F369AD" w14:textId="77777777" w:rsidTr="0077579A">
        <w:tc>
          <w:tcPr>
            <w:tcW w:w="583" w:type="dxa"/>
            <w:shd w:val="clear" w:color="000000" w:fill="FFFFFF"/>
            <w:vAlign w:val="center"/>
          </w:tcPr>
          <w:p w14:paraId="5CA4B09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516E18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D5CD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2B5E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E1BD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3BA3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F7EA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DCB8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AB0D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3D76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F9A3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69,0</w:t>
            </w:r>
          </w:p>
        </w:tc>
      </w:tr>
      <w:tr w:rsidR="00FE4883" w:rsidRPr="00D27764" w14:paraId="107CABBC" w14:textId="77777777" w:rsidTr="0077579A">
        <w:tc>
          <w:tcPr>
            <w:tcW w:w="583" w:type="dxa"/>
            <w:shd w:val="clear" w:color="000000" w:fill="FFFFFF"/>
            <w:vAlign w:val="center"/>
          </w:tcPr>
          <w:p w14:paraId="5929D90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577D0D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0928B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F653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F00E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6953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5560000110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AB25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DCA0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E18FA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4FE7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761DD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69,0</w:t>
            </w:r>
          </w:p>
        </w:tc>
      </w:tr>
      <w:tr w:rsidR="00FE4883" w:rsidRPr="00D27764" w14:paraId="4EAEB117" w14:textId="77777777" w:rsidTr="0077579A">
        <w:tc>
          <w:tcPr>
            <w:tcW w:w="583" w:type="dxa"/>
            <w:shd w:val="clear" w:color="000000" w:fill="FFFFFF"/>
            <w:vAlign w:val="center"/>
          </w:tcPr>
          <w:p w14:paraId="19D5126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787" w:type="dxa"/>
            <w:shd w:val="clear" w:color="000000" w:fill="FFFFFF"/>
          </w:tcPr>
          <w:p w14:paraId="1E2FE1B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Контрольно - счетная палата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DF323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ACFA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1663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E1B3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BB72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132781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DF3DFA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6001,9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598FEB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F2D3A9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6001,9</w:t>
            </w:r>
          </w:p>
        </w:tc>
      </w:tr>
      <w:tr w:rsidR="00FE4883" w:rsidRPr="00D27764" w14:paraId="5461683B" w14:textId="77777777" w:rsidTr="0077579A">
        <w:tc>
          <w:tcPr>
            <w:tcW w:w="583" w:type="dxa"/>
            <w:shd w:val="clear" w:color="000000" w:fill="FFFFFF"/>
            <w:vAlign w:val="center"/>
          </w:tcPr>
          <w:p w14:paraId="1ECCB02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D8D7D4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0B51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4927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81ED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7E79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80E4D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BBDF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68DA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AA485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9BB4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6001,9</w:t>
            </w:r>
          </w:p>
        </w:tc>
      </w:tr>
      <w:tr w:rsidR="00FE4883" w:rsidRPr="00D27764" w14:paraId="59BA9CD3" w14:textId="77777777" w:rsidTr="0077579A">
        <w:tc>
          <w:tcPr>
            <w:tcW w:w="583" w:type="dxa"/>
            <w:shd w:val="clear" w:color="000000" w:fill="FFFFFF"/>
            <w:vAlign w:val="center"/>
          </w:tcPr>
          <w:p w14:paraId="37E8935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69971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D664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E550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521F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8100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0EF46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5EA2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796BE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6001,9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D03D1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8725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6001,9</w:t>
            </w:r>
          </w:p>
        </w:tc>
      </w:tr>
      <w:tr w:rsidR="00FE4883" w:rsidRPr="00D27764" w14:paraId="16A9835A" w14:textId="77777777" w:rsidTr="0077579A">
        <w:tc>
          <w:tcPr>
            <w:tcW w:w="583" w:type="dxa"/>
            <w:shd w:val="clear" w:color="000000" w:fill="FFFFFF"/>
            <w:vAlign w:val="center"/>
          </w:tcPr>
          <w:p w14:paraId="671F2B9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D8DB2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Руководитель Контрольно-счетной палаты муниципального образования Кореновский муниципальный район Краснодарского края и его заместитель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5C85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7725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DFB7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D9419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5AD474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95194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F8B8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5C5279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8BBB9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FE4883" w:rsidRPr="00D27764" w14:paraId="43299FC1" w14:textId="77777777" w:rsidTr="0077579A">
        <w:tc>
          <w:tcPr>
            <w:tcW w:w="583" w:type="dxa"/>
            <w:shd w:val="clear" w:color="000000" w:fill="FFFFFF"/>
            <w:vAlign w:val="center"/>
          </w:tcPr>
          <w:p w14:paraId="0020DD3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7D2CEA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4E06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53A9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987F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65709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5620000000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05FE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EEE7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C2674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A5A8C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DA2E2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FE4883" w:rsidRPr="00D27764" w14:paraId="56F3E290" w14:textId="77777777" w:rsidTr="0077579A">
        <w:tc>
          <w:tcPr>
            <w:tcW w:w="583" w:type="dxa"/>
            <w:shd w:val="clear" w:color="000000" w:fill="FFFFFF"/>
            <w:vAlign w:val="center"/>
          </w:tcPr>
          <w:p w14:paraId="2EE2864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3454EF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4F354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F941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4200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D1E86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5620000190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11A2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94644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9D755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E5BC9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80DE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FE4883" w:rsidRPr="00D27764" w14:paraId="3B7D8A43" w14:textId="77777777" w:rsidTr="0077579A">
        <w:tc>
          <w:tcPr>
            <w:tcW w:w="583" w:type="dxa"/>
            <w:shd w:val="clear" w:color="000000" w:fill="FFFFFF"/>
            <w:vAlign w:val="center"/>
          </w:tcPr>
          <w:p w14:paraId="6547935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EB5E9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197E0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810A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7F81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9896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5620000190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1C5DB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E7207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7890C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BDFA8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41F5B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1804,6</w:t>
            </w:r>
          </w:p>
        </w:tc>
      </w:tr>
      <w:tr w:rsidR="00FE4883" w:rsidRPr="00D27764" w14:paraId="36B9EB7A" w14:textId="77777777" w:rsidTr="0077579A">
        <w:tc>
          <w:tcPr>
            <w:tcW w:w="583" w:type="dxa"/>
            <w:shd w:val="clear" w:color="000000" w:fill="FFFFFF"/>
            <w:vAlign w:val="center"/>
          </w:tcPr>
          <w:p w14:paraId="5A2DF91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B8DB04" w14:textId="77777777" w:rsidR="00FE4883" w:rsidRPr="00D27764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B6FA20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A67705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930A2A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DDB8F8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0DA7B6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E7AB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AB060B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7BE1F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97A5A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4197,3</w:t>
            </w:r>
          </w:p>
        </w:tc>
      </w:tr>
      <w:tr w:rsidR="00FE4883" w:rsidRPr="00D27764" w14:paraId="559AFEE8" w14:textId="77777777" w:rsidTr="0077579A">
        <w:tc>
          <w:tcPr>
            <w:tcW w:w="583" w:type="dxa"/>
            <w:shd w:val="clear" w:color="000000" w:fill="FFFFFF"/>
            <w:vAlign w:val="center"/>
          </w:tcPr>
          <w:p w14:paraId="158B86E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4C4299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7D14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8DE9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3107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FCC3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5720000000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EEC1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746F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F3B5B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8F1E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6855F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4197,3</w:t>
            </w:r>
          </w:p>
        </w:tc>
      </w:tr>
      <w:tr w:rsidR="00FE4883" w:rsidRPr="00D27764" w14:paraId="6C0267F9" w14:textId="77777777" w:rsidTr="0077579A">
        <w:tc>
          <w:tcPr>
            <w:tcW w:w="583" w:type="dxa"/>
            <w:shd w:val="clear" w:color="000000" w:fill="FFFFFF"/>
            <w:vAlign w:val="center"/>
          </w:tcPr>
          <w:p w14:paraId="3631FE0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EBDE3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B7AA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104E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9B1A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5B57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3234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B1D2C6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3DD9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DAE63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BDE4E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4197,3</w:t>
            </w:r>
          </w:p>
        </w:tc>
      </w:tr>
      <w:tr w:rsidR="00FE4883" w:rsidRPr="00D27764" w14:paraId="416B41C0" w14:textId="77777777" w:rsidTr="0077579A">
        <w:tc>
          <w:tcPr>
            <w:tcW w:w="583" w:type="dxa"/>
            <w:shd w:val="clear" w:color="000000" w:fill="FFFFFF"/>
            <w:vAlign w:val="center"/>
          </w:tcPr>
          <w:p w14:paraId="335BAC4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EEDCEBA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209D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4F88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25AC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054E7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3D51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7BC05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98EB7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3929,0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0F5C5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5600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3929,0</w:t>
            </w:r>
          </w:p>
        </w:tc>
      </w:tr>
      <w:tr w:rsidR="00FE4883" w:rsidRPr="00D27764" w14:paraId="648D3CED" w14:textId="77777777" w:rsidTr="0077579A">
        <w:tc>
          <w:tcPr>
            <w:tcW w:w="583" w:type="dxa"/>
            <w:shd w:val="clear" w:color="000000" w:fill="FFFFFF"/>
            <w:vAlign w:val="center"/>
          </w:tcPr>
          <w:p w14:paraId="4AC6301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2F342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EF86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0F10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0008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4D4B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5349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C2BF0C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C11EE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CB02C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370A2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244,0</w:t>
            </w:r>
          </w:p>
        </w:tc>
      </w:tr>
      <w:tr w:rsidR="00FE4883" w:rsidRPr="00D27764" w14:paraId="02C95AC9" w14:textId="77777777" w:rsidTr="0077579A">
        <w:tc>
          <w:tcPr>
            <w:tcW w:w="583" w:type="dxa"/>
            <w:shd w:val="clear" w:color="000000" w:fill="FFFFFF"/>
            <w:vAlign w:val="center"/>
          </w:tcPr>
          <w:p w14:paraId="19674A3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97961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66F1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3F94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37B3A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9F4AC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5720000190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A98A3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BBCF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C2587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6C18F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AB527E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24,3</w:t>
            </w:r>
          </w:p>
        </w:tc>
      </w:tr>
      <w:tr w:rsidR="00FE4883" w:rsidRPr="00D27764" w14:paraId="65F9F4C9" w14:textId="77777777" w:rsidTr="0077579A">
        <w:tc>
          <w:tcPr>
            <w:tcW w:w="583" w:type="dxa"/>
            <w:shd w:val="clear" w:color="000000" w:fill="FFFFFF"/>
            <w:vAlign w:val="center"/>
          </w:tcPr>
          <w:p w14:paraId="01AC808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shd w:val="clear" w:color="000000" w:fill="FFFFFF"/>
          </w:tcPr>
          <w:p w14:paraId="51CB74A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Управление земельных и имущественных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4782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61B9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1B08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3283D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DC4A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1EDF5B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26B77A8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7835,9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DA3A74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01467C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7835,9</w:t>
            </w:r>
          </w:p>
        </w:tc>
      </w:tr>
      <w:tr w:rsidR="00FE4883" w:rsidRPr="00D27764" w14:paraId="27205C7E" w14:textId="77777777" w:rsidTr="0077579A">
        <w:tc>
          <w:tcPr>
            <w:tcW w:w="583" w:type="dxa"/>
            <w:shd w:val="clear" w:color="000000" w:fill="FFFFFF"/>
            <w:vAlign w:val="center"/>
          </w:tcPr>
          <w:p w14:paraId="4130B8E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531853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D0D4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17D57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9B86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7C7B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A1DE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F35CE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E400C7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A2A34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03D34D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FE4883" w:rsidRPr="00D27764" w14:paraId="3BE3D4AA" w14:textId="77777777" w:rsidTr="0077579A">
        <w:tc>
          <w:tcPr>
            <w:tcW w:w="583" w:type="dxa"/>
            <w:shd w:val="clear" w:color="000000" w:fill="FFFFFF"/>
            <w:vAlign w:val="center"/>
          </w:tcPr>
          <w:p w14:paraId="1F891F7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8831C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EB7A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B683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E21D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9870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922A5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3D3F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C04E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D87B4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2015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FE4883" w:rsidRPr="00D27764" w14:paraId="0E020AB5" w14:textId="77777777" w:rsidTr="0077579A">
        <w:tc>
          <w:tcPr>
            <w:tcW w:w="583" w:type="dxa"/>
            <w:shd w:val="clear" w:color="000000" w:fill="FFFFFF"/>
            <w:vAlign w:val="center"/>
          </w:tcPr>
          <w:p w14:paraId="2E62493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9F731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Управление земельных и имущественных отношений администрации муниципального образования Кореновский мунициальный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F0EDD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6752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DADA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073B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89A8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0E4C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9DEA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406E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DAF55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FE4883" w:rsidRPr="00D27764" w14:paraId="4133885C" w14:textId="77777777" w:rsidTr="0077579A">
        <w:tc>
          <w:tcPr>
            <w:tcW w:w="583" w:type="dxa"/>
            <w:shd w:val="clear" w:color="000000" w:fill="FFFFFF"/>
            <w:vAlign w:val="center"/>
          </w:tcPr>
          <w:p w14:paraId="7F6172F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84EDF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AABE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5A37A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1683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D0B9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5F9A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9A4C6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6D578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AC401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76B6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FE4883" w:rsidRPr="00D27764" w14:paraId="5E627303" w14:textId="77777777" w:rsidTr="0077579A">
        <w:tc>
          <w:tcPr>
            <w:tcW w:w="583" w:type="dxa"/>
            <w:shd w:val="clear" w:color="000000" w:fill="FFFFFF"/>
            <w:vAlign w:val="center"/>
          </w:tcPr>
          <w:p w14:paraId="7103179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EAE25A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E81B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745D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29AF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13205E0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822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F0E80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018E8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2C6EB1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37090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6748,8</w:t>
            </w:r>
          </w:p>
        </w:tc>
      </w:tr>
      <w:tr w:rsidR="00FE4883" w:rsidRPr="00D27764" w14:paraId="06D3A4D8" w14:textId="77777777" w:rsidTr="0077579A">
        <w:tc>
          <w:tcPr>
            <w:tcW w:w="583" w:type="dxa"/>
            <w:shd w:val="clear" w:color="000000" w:fill="FFFFFF"/>
            <w:vAlign w:val="center"/>
          </w:tcPr>
          <w:p w14:paraId="01E324A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201664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BE26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D283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0A3B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19D3C45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1DD4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B7A47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D081B8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6354,8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14CF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6F09B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6354,8</w:t>
            </w:r>
          </w:p>
        </w:tc>
      </w:tr>
      <w:tr w:rsidR="00FE4883" w:rsidRPr="00D27764" w14:paraId="182C9759" w14:textId="77777777" w:rsidTr="0077579A">
        <w:tc>
          <w:tcPr>
            <w:tcW w:w="583" w:type="dxa"/>
            <w:shd w:val="clear" w:color="000000" w:fill="FFFFFF"/>
            <w:vAlign w:val="center"/>
          </w:tcPr>
          <w:p w14:paraId="0067A84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AF2294" w14:textId="77777777" w:rsidR="00FE4883" w:rsidRPr="00D27764" w:rsidRDefault="00FE4883" w:rsidP="00FE4883">
            <w:pPr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CE547F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68C4DFF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9922E0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DBD327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404899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2DEFB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52536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B55EC3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54898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394,0</w:t>
            </w:r>
          </w:p>
        </w:tc>
      </w:tr>
      <w:tr w:rsidR="00FE4883" w:rsidRPr="00D27764" w14:paraId="1708F228" w14:textId="77777777" w:rsidTr="0077579A">
        <w:tc>
          <w:tcPr>
            <w:tcW w:w="583" w:type="dxa"/>
            <w:shd w:val="clear" w:color="000000" w:fill="FFFFFF"/>
            <w:vAlign w:val="center"/>
          </w:tcPr>
          <w:p w14:paraId="01B6F7B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3490A4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41C42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3D75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DADD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82A5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13E5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5D524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E2AC3F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ABACF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A179D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FE4883" w:rsidRPr="00D27764" w14:paraId="26389C09" w14:textId="77777777" w:rsidTr="0077579A">
        <w:tc>
          <w:tcPr>
            <w:tcW w:w="583" w:type="dxa"/>
            <w:shd w:val="clear" w:color="000000" w:fill="FFFFFF"/>
            <w:vAlign w:val="center"/>
          </w:tcPr>
          <w:p w14:paraId="4D3EA91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EAD3C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6CAE7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18AB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A69B3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2797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EB3F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EECD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3FA8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2878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4B105C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FE4883" w:rsidRPr="00D27764" w14:paraId="234986A8" w14:textId="77777777" w:rsidTr="0077579A">
        <w:tc>
          <w:tcPr>
            <w:tcW w:w="583" w:type="dxa"/>
            <w:shd w:val="clear" w:color="000000" w:fill="FFFFFF"/>
            <w:vAlign w:val="center"/>
          </w:tcPr>
          <w:p w14:paraId="64C6C3D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853B5E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«Управление и распоряжение земельными ресурсами и муниципальным имуществом муниципального образования Кореновский  муниципальный  район Краснодарского края» на 2024-2028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E76D5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EF6D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427E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4F1EF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9059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D03EB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01F69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5F28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99D33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FE4883" w:rsidRPr="00D27764" w14:paraId="0B857FAE" w14:textId="77777777" w:rsidTr="0077579A">
        <w:tc>
          <w:tcPr>
            <w:tcW w:w="583" w:type="dxa"/>
            <w:shd w:val="clear" w:color="000000" w:fill="FFFFFF"/>
            <w:vAlign w:val="center"/>
          </w:tcPr>
          <w:p w14:paraId="56BF970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F12942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6CA92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624B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EDDC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4026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1924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9BFD6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5449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8192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8D4170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FE4883" w:rsidRPr="00D27764" w14:paraId="38C6E532" w14:textId="77777777" w:rsidTr="0077579A">
        <w:tc>
          <w:tcPr>
            <w:tcW w:w="583" w:type="dxa"/>
            <w:shd w:val="clear" w:color="000000" w:fill="FFFFFF"/>
            <w:vAlign w:val="center"/>
          </w:tcPr>
          <w:p w14:paraId="1B7FF8E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77C5C5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Кореновский район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EFEF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D1E5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52AF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11B9A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1439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F9C8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8375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2F14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523C8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1087,1</w:t>
            </w:r>
          </w:p>
        </w:tc>
      </w:tr>
      <w:tr w:rsidR="00FE4883" w:rsidRPr="00D27764" w14:paraId="5C0A75A6" w14:textId="77777777" w:rsidTr="0077579A">
        <w:tc>
          <w:tcPr>
            <w:tcW w:w="583" w:type="dxa"/>
            <w:shd w:val="clear" w:color="000000" w:fill="FFFFFF"/>
            <w:vAlign w:val="center"/>
          </w:tcPr>
          <w:p w14:paraId="415378B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A4BF91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FA019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FAB4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BF000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14DD0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3A57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4825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8C6FB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BB7F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803FC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FE4883" w:rsidRPr="00D27764" w14:paraId="30B32E59" w14:textId="77777777" w:rsidTr="0077579A">
        <w:tc>
          <w:tcPr>
            <w:tcW w:w="583" w:type="dxa"/>
            <w:shd w:val="clear" w:color="000000" w:fill="FFFFFF"/>
            <w:vAlign w:val="center"/>
          </w:tcPr>
          <w:p w14:paraId="1850369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84A740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5112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432E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6D29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D9F0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0610110050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DFE15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7893E2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216D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6074B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6B76A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1087,1</w:t>
            </w:r>
          </w:p>
        </w:tc>
      </w:tr>
      <w:tr w:rsidR="00FE4883" w:rsidRPr="00D27764" w14:paraId="249E68F7" w14:textId="77777777" w:rsidTr="0077579A">
        <w:tc>
          <w:tcPr>
            <w:tcW w:w="583" w:type="dxa"/>
            <w:shd w:val="clear" w:color="000000" w:fill="FFFFFF"/>
            <w:vAlign w:val="center"/>
          </w:tcPr>
          <w:p w14:paraId="6505CBB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787" w:type="dxa"/>
            <w:shd w:val="clear" w:color="000000" w:fill="FFFFFF"/>
          </w:tcPr>
          <w:p w14:paraId="2A65454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Управление образования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20BE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2682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77F3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C019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A94C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D6312A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28DE77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2 036 747,4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EB5CA3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4DB826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2 147 617,1</w:t>
            </w:r>
          </w:p>
        </w:tc>
      </w:tr>
      <w:tr w:rsidR="00FE4883" w:rsidRPr="00D27764" w14:paraId="2098EBF3" w14:textId="77777777" w:rsidTr="0077579A">
        <w:tc>
          <w:tcPr>
            <w:tcW w:w="583" w:type="dxa"/>
            <w:shd w:val="clear" w:color="000000" w:fill="FFFFFF"/>
            <w:vAlign w:val="center"/>
          </w:tcPr>
          <w:p w14:paraId="6C2D996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C63F8A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4754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76C6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ADEF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BB1E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873A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DB62D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D6BA9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1 960 451,5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65780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BA56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2 070 163,3</w:t>
            </w:r>
          </w:p>
        </w:tc>
      </w:tr>
      <w:tr w:rsidR="00FE4883" w:rsidRPr="00D27764" w14:paraId="31749D5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5A07DF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0CC7B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569B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9E76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3945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1F5E2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6D09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14C7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5236E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636605,1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559E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EB218F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662199,2</w:t>
            </w:r>
          </w:p>
        </w:tc>
      </w:tr>
      <w:tr w:rsidR="00FE4883" w:rsidRPr="00D27764" w14:paraId="27884EE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1C5C64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53CB2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A4CC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47A7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E8D3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70453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06C0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0F603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EB1E6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635638,8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FA628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A1F0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661194,3</w:t>
            </w:r>
          </w:p>
        </w:tc>
      </w:tr>
      <w:tr w:rsidR="00FE4883" w:rsidRPr="00D27764" w14:paraId="4CA9A70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348029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C97E1F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9C4F1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62AF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F332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F6FE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8B8D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C2B1C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2B82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635638,8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3C31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53BD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661194,3</w:t>
            </w:r>
          </w:p>
        </w:tc>
      </w:tr>
      <w:tr w:rsidR="00FE4883" w:rsidRPr="00D27764" w14:paraId="021F6E2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3799C6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B71BB4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29DA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B9B0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AE18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0FFEF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A631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C6A4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93D7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162698,4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0B8EB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12C0DF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162698,4</w:t>
            </w:r>
          </w:p>
        </w:tc>
      </w:tr>
      <w:tr w:rsidR="00FE4883" w:rsidRPr="00D27764" w14:paraId="7E30A3A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AD1B05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966380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80F14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B5F6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BD33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6DDA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724B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AD744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F7DCC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162698,4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2539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1D68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162698,4</w:t>
            </w:r>
          </w:p>
        </w:tc>
      </w:tr>
      <w:tr w:rsidR="00FE4883" w:rsidRPr="00D27764" w14:paraId="29737AC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B02826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A51695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42B9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CF37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91F5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8CEF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DC83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ACC4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9F198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472940,4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716A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E1E3F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498495,9</w:t>
            </w:r>
          </w:p>
        </w:tc>
      </w:tr>
      <w:tr w:rsidR="00FE4883" w:rsidRPr="00D27764" w14:paraId="2B87298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E3A2A1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86E841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2CEFD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DBA9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FA4C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F449C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3714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1006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C533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472940,4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4776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93E3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498495,9</w:t>
            </w:r>
          </w:p>
        </w:tc>
      </w:tr>
      <w:tr w:rsidR="00FE4883" w:rsidRPr="00D27764" w14:paraId="18FA284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B4FF9D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4630FEA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A734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A908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A5FC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CA88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D516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DC8F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77E18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B7FF0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3C0E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1004,9</w:t>
            </w:r>
          </w:p>
        </w:tc>
      </w:tr>
      <w:tr w:rsidR="00FE4883" w:rsidRPr="00D27764" w14:paraId="0677E4C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E7EC8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0F69F4D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E301B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C4F3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CB41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39976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582B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7EA8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1C00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435E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885F7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1004,9</w:t>
            </w:r>
          </w:p>
        </w:tc>
      </w:tr>
      <w:tr w:rsidR="00FE4883" w:rsidRPr="00D27764" w14:paraId="77DE485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0904B0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A9A65B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3CFD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C62C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A61FD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7203F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3CFE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DEB43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919B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F9C8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829D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1004,9</w:t>
            </w:r>
          </w:p>
        </w:tc>
      </w:tr>
      <w:tr w:rsidR="00FE4883" w:rsidRPr="00D27764" w14:paraId="6680BC4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58956F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0D93DC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92400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34A0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F07D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025A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5D18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272907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1CD1B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966,3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A7157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0EEDC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1004,9</w:t>
            </w:r>
          </w:p>
        </w:tc>
      </w:tr>
      <w:tr w:rsidR="00FE4883" w:rsidRPr="00D27764" w14:paraId="097C0B4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3C3D02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A153DB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EE3F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1706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5E0D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46AC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5C51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BFD7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B935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1189566,6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F3D270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10042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1272210,6</w:t>
            </w:r>
          </w:p>
        </w:tc>
      </w:tr>
      <w:tr w:rsidR="00FE4883" w:rsidRPr="00D27764" w14:paraId="320F891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6C8BA9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0DAA337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85B1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EDCD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F54F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AEE674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FDC4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055E5D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5FED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1055805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37A87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46B16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1150534,9</w:t>
            </w:r>
          </w:p>
        </w:tc>
      </w:tr>
      <w:tr w:rsidR="00FE4883" w:rsidRPr="00D27764" w14:paraId="4ECD417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90C043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D09796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8462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C5A3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10C03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AC09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0FEF5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0CAA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E582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983398,0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C7A2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8B690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1048071,6</w:t>
            </w:r>
          </w:p>
        </w:tc>
      </w:tr>
      <w:tr w:rsidR="00FE4883" w:rsidRPr="00D27764" w14:paraId="57A5EC5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3561BF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097CD95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5AA67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552A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5138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EBDB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83F02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574E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4662E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122 633,6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16F5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EC21B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122 633,6</w:t>
            </w:r>
          </w:p>
        </w:tc>
      </w:tr>
      <w:tr w:rsidR="00FE4883" w:rsidRPr="00D27764" w14:paraId="48CD8D1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367D21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0F2AC9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D321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A8AD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00362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CE0EA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A3D31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E5D1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9F31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122 633,6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B2DDC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96EC0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122 633,6</w:t>
            </w:r>
          </w:p>
        </w:tc>
      </w:tr>
      <w:tr w:rsidR="00FE4883" w:rsidRPr="00D27764" w14:paraId="658BFCC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0AAF37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4BE27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F3BEA3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9410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3889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B06B2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006D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7041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825F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857319,9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795A1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586E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921522,9</w:t>
            </w:r>
          </w:p>
        </w:tc>
      </w:tr>
      <w:tr w:rsidR="00FE4883" w:rsidRPr="00D27764" w14:paraId="1A91F4F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66C32D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E7E4F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E4860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B771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7F40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5E48D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1DC8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B3DF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88BA8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857319,9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D6BF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97E3A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921522,9</w:t>
            </w:r>
          </w:p>
        </w:tc>
      </w:tr>
      <w:tr w:rsidR="00FE4883" w:rsidRPr="00D27764" w14:paraId="1233796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C6EEF1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6D6EC8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3D6A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2536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BB68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39BE9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2710162500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4D093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6645D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92F7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3444,5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2B80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7F9B8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3915,1</w:t>
            </w:r>
          </w:p>
        </w:tc>
      </w:tr>
      <w:tr w:rsidR="00FE4883" w:rsidRPr="00D27764" w14:paraId="7314CD95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BC416B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A939B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17C7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5D63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B2A9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1449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2710162500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D455B8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D48E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5C49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3444,5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74B7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BF39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3915,1</w:t>
            </w:r>
          </w:p>
        </w:tc>
      </w:tr>
      <w:tr w:rsidR="00FE4883" w:rsidRPr="00D27764" w14:paraId="3646874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01FB34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2CB4A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1A73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CF17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D797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CAC7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271Ю651790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5959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D076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5118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5128,4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81A1D3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CDEB1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5192,7</w:t>
            </w:r>
          </w:p>
        </w:tc>
      </w:tr>
      <w:tr w:rsidR="00FE4883" w:rsidRPr="00D27764" w14:paraId="1C4C906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AC0E15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91E76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субвенций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672C9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2766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A11D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02DC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271Ю651790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BC6B6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6525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06232F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5128,4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248EE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F8C2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5192,7</w:t>
            </w:r>
          </w:p>
        </w:tc>
      </w:tr>
      <w:tr w:rsidR="00FE4883" w:rsidRPr="00D27764" w14:paraId="7B2D9B7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04CE94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19E578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90D7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9D5E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4DA7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F2FB5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271Ю653032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5180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CBF7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D3E66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67345,7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3AF9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8555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67345,7</w:t>
            </w:r>
          </w:p>
        </w:tc>
      </w:tr>
      <w:tr w:rsidR="00FE4883" w:rsidRPr="00D27764" w14:paraId="6CCE56A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FB2E6A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D4738D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субвенций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05D1F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8E21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9DA2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C8178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271Ю653032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FD9A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19E4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5521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67345,7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E08D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936D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67345,7</w:t>
            </w:r>
          </w:p>
        </w:tc>
      </w:tr>
      <w:tr w:rsidR="00FE4883" w:rsidRPr="00D27764" w14:paraId="5FFC3A9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2DFA32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88224FF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D215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97E7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97C6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9B8A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0B70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EBD5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D65D9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130320,6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5EBF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E7CE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148091,8</w:t>
            </w:r>
          </w:p>
        </w:tc>
      </w:tr>
      <w:tr w:rsidR="00FE4883" w:rsidRPr="00D27764" w14:paraId="24FA808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A6090A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59AB37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</w:t>
            </w:r>
          </w:p>
          <w:p w14:paraId="6AE45AD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7DA5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4F60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3BA7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9D97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D1C3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37DB0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DA4F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130320,6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43023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C801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148091,8</w:t>
            </w:r>
          </w:p>
        </w:tc>
      </w:tr>
      <w:tr w:rsidR="00FE4883" w:rsidRPr="00D27764" w14:paraId="1266292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921671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17D22C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 бесплатным одноразовым  питанием  учащихся из многодетных семей в муниципальных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AC91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4848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03C2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25312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2720162370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F593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33969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A1A01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26333,6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F8730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5E72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27381,1</w:t>
            </w:r>
          </w:p>
        </w:tc>
      </w:tr>
      <w:tr w:rsidR="00FE4883" w:rsidRPr="00D27764" w14:paraId="2A7769F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446072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D8E17C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0F33CDD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6C9E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F836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53C9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052E6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2720162370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4FA3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53AF42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B6A1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26333,6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5580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9353D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27381,1</w:t>
            </w:r>
          </w:p>
        </w:tc>
      </w:tr>
      <w:tr w:rsidR="00FE4883" w:rsidRPr="00D27764" w14:paraId="6283C38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228108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60FCE7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76F50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7669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BACC3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3822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2720163540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8149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E944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E8D9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1474,8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FFE43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E26D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1534,3</w:t>
            </w:r>
          </w:p>
        </w:tc>
      </w:tr>
      <w:tr w:rsidR="00FE4883" w:rsidRPr="00D27764" w14:paraId="43FB0D4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3F0CA8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96E85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5B8A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CBDC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DFBA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0F99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2720163540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8D3E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9218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CB13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1474,8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CC45C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177B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1534,3</w:t>
            </w:r>
          </w:p>
        </w:tc>
      </w:tr>
      <w:tr w:rsidR="00FE4883" w:rsidRPr="00D27764" w14:paraId="6EA6C84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138CA7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ABAF14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C6C1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0B77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0646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BD27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27201L3042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1A2EB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2278B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0C8B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88881,5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6478A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A269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88651,1</w:t>
            </w:r>
          </w:p>
        </w:tc>
      </w:tr>
      <w:tr w:rsidR="00FE4883" w:rsidRPr="00D27764" w14:paraId="67B70D3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F5D869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1FFFC1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4768D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1369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BB29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36E9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27201L3042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AACCD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4735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0ED6A8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88881,5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1C2F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75660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88651,1</w:t>
            </w:r>
          </w:p>
        </w:tc>
      </w:tr>
      <w:tr w:rsidR="00FE4883" w:rsidRPr="00D27764" w14:paraId="282F41D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482663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99771F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1FCF16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C66F0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9E8BF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F6BE7D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27201S3550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9A9A83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CA693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82FE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13630,7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6BE7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789AF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30525,3</w:t>
            </w:r>
          </w:p>
        </w:tc>
      </w:tr>
      <w:tr w:rsidR="00FE4883" w:rsidRPr="00D27764" w14:paraId="29F912B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7FE6D3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AFA33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15CB4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24292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4B862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66367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27201S3550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45860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3441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AF1B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13630,7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B76BE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8B384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30525,3</w:t>
            </w:r>
          </w:p>
        </w:tc>
      </w:tr>
      <w:tr w:rsidR="00FE4883" w:rsidRPr="00D27764" w14:paraId="6A446B7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350DE0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063D9E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AABDA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3A372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63000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304E81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492C4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354D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FE3802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5B92C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E138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3508,8</w:t>
            </w:r>
          </w:p>
        </w:tc>
      </w:tr>
      <w:tr w:rsidR="00FE4883" w:rsidRPr="00D27764" w14:paraId="5699408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DDABA8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33674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0EB1A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C2A58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5596C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086C6A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7FFDD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3AD1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7715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8DD4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15FD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3508,8</w:t>
            </w:r>
          </w:p>
        </w:tc>
      </w:tr>
      <w:tr w:rsidR="00FE4883" w:rsidRPr="00D27764" w14:paraId="513AB6E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04D30F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C5D51B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314EAB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7C62E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EA8F7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B8E520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EE6855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2553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0BDD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7395F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0A17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3508,8</w:t>
            </w:r>
          </w:p>
        </w:tc>
      </w:tr>
      <w:tr w:rsidR="00FE4883" w:rsidRPr="00D27764" w14:paraId="59FE3CB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48806E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7D81D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6EBF31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D9CA9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3D02B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99E828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02FAB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583D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31CD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3373,9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A9B6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DCB4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3508,8</w:t>
            </w:r>
          </w:p>
        </w:tc>
      </w:tr>
      <w:tr w:rsidR="00FE4883" w:rsidRPr="00D27764" w14:paraId="47DCF8B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96B7E7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E0449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район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5B55E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0987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A92669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D777C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F641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13216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99B0B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70908,1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C0CBF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01A31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70908,1</w:t>
            </w:r>
          </w:p>
        </w:tc>
      </w:tr>
      <w:tr w:rsidR="00FE4883" w:rsidRPr="00D27764" w14:paraId="5D929DB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33D6F6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E67DE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780F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0823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49EA3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AB06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D2D5F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C662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C5C8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70908,1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B7C3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E4BF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70908,1</w:t>
            </w:r>
          </w:p>
        </w:tc>
      </w:tr>
      <w:tr w:rsidR="00FE4883" w:rsidRPr="00D27764" w14:paraId="62BB92B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CBA1D2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AFD0B3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A39F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3A753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AF11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368B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A24F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D288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7DAAD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70908,1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43DD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59BBD5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70908,1</w:t>
            </w:r>
          </w:p>
        </w:tc>
      </w:tr>
      <w:tr w:rsidR="00FE4883" w:rsidRPr="00D27764" w14:paraId="271AEF1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0F9383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EEBB3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905A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FA80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2AA6C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4C4C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15083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E7FF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3B87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55726,6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8CF93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E47E4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55726,6</w:t>
            </w:r>
          </w:p>
        </w:tc>
      </w:tr>
      <w:tr w:rsidR="00FE4883" w:rsidRPr="00D27764" w14:paraId="12FEB53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5265A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713530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65CB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4A31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5ADE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2572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49415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00C16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D35B2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55726,6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95CAA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0572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55726,6</w:t>
            </w:r>
          </w:p>
        </w:tc>
      </w:tr>
      <w:tr w:rsidR="00FE4883" w:rsidRPr="00D27764" w14:paraId="62FA2E6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07BA0A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1CF090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9AFE2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1514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BF85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6ACE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48B1A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87AD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B214A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15181,5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7468D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8A592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15181,5</w:t>
            </w:r>
          </w:p>
        </w:tc>
      </w:tr>
      <w:tr w:rsidR="00FE4883" w:rsidRPr="00D27764" w14:paraId="18D6580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2D2060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E3EC6C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5CF1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A3C5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DC24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697A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F8513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5BD5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120493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14805,9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EA5FC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0D790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14805,9</w:t>
            </w:r>
          </w:p>
        </w:tc>
      </w:tr>
      <w:tr w:rsidR="00FE4883" w:rsidRPr="00D27764" w14:paraId="04D64D3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1FBBEE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1D7DD97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15CC7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F6D4E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59C7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47A96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23BCDA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4E7B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CE6CD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375,6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D5DFC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B44C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375,6</w:t>
            </w:r>
          </w:p>
        </w:tc>
      </w:tr>
      <w:tr w:rsidR="00FE4883" w:rsidRPr="00D27764" w14:paraId="368FA9E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C5CFD3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669FBD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EF6C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1E8A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B71D7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FF245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71A4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B862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B5395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D6560B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53B7F4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D27764" w14:paraId="3CA3AF3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074EEB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0F68B0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D3FFC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C8C7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8ED3D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625A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2740000000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3EF6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7E76D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5A14E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3E000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9307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D27764" w14:paraId="3F26509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E86B48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0C8015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E9760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6290B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56749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C413A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32FA7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BF3F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0571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BE3BB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A8D709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D27764" w14:paraId="6EE72E5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BED851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18C3D1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1CDC54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3D4D3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C83AD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386B16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2740169120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50D86B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8B61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267E2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C25D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59A637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D27764" w14:paraId="129638F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5EA86F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148A23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834AA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D3D77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FEAE2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B6BDC9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2740169120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FB7A0F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86511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E0B4D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F85A6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5477D1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89,0</w:t>
            </w:r>
          </w:p>
        </w:tc>
      </w:tr>
      <w:tr w:rsidR="00FE4883" w:rsidRPr="00D27764" w14:paraId="293BDC0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814274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832EC6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A465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D280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A119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658DA0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B186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6E9C1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06631D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63282,7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939E2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27718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64756,4</w:t>
            </w:r>
          </w:p>
        </w:tc>
      </w:tr>
      <w:tr w:rsidR="00FE4883" w:rsidRPr="00D27764" w14:paraId="183A437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873EB8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21F79B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C8DACC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2986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1FE8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2FC7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8F96F4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2FC8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822DD1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4887,3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8906B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D34CE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5014,6</w:t>
            </w:r>
          </w:p>
        </w:tc>
      </w:tr>
      <w:tr w:rsidR="00FE4883" w:rsidRPr="00D27764" w14:paraId="3561221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E3BD8C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8F7C68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488BF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D2964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F333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7F8B8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CDF2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D6AE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F6F53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3168,7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2B04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518B7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3296,0</w:t>
            </w:r>
          </w:p>
        </w:tc>
      </w:tr>
      <w:tr w:rsidR="00FE4883" w:rsidRPr="00D27764" w14:paraId="5906082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A6674F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7A338E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CA965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F73A4A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83EDD1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84748F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27101</w:t>
            </w:r>
            <w:r w:rsidRPr="00D27764">
              <w:rPr>
                <w:sz w:val="24"/>
                <w:szCs w:val="24"/>
              </w:rPr>
              <w:t>63110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C6DDA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53168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883E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3168,7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CDD6B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56D31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3296,0</w:t>
            </w:r>
          </w:p>
        </w:tc>
      </w:tr>
      <w:tr w:rsidR="00FE4883" w:rsidRPr="00D27764" w14:paraId="5BF401C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774E0E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39E57C2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3D8A36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01B25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225F42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AD49A8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  <w:lang w:val="en-US"/>
              </w:rPr>
              <w:t>27101</w:t>
            </w:r>
            <w:r w:rsidRPr="00D27764">
              <w:rPr>
                <w:sz w:val="24"/>
                <w:szCs w:val="24"/>
              </w:rPr>
              <w:t>63110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EF9469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6</w:t>
            </w:r>
            <w:r w:rsidRPr="00D27764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1D6C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5E929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3168,7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E9E6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42C20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3296,0</w:t>
            </w:r>
          </w:p>
        </w:tc>
      </w:tr>
      <w:tr w:rsidR="00FE4883" w:rsidRPr="00D27764" w14:paraId="24A0AFE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AF572A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53B78E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9B38A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D816D6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F0D8E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BCC7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271Ю650500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43B63E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B356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40259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1F57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27885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1718,6</w:t>
            </w:r>
          </w:p>
        </w:tc>
      </w:tr>
      <w:tr w:rsidR="00FE4883" w:rsidRPr="00D27764" w14:paraId="5BDC26B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389F5F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EAD903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субвенции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3819FFD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EE36DE0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FAF05C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6E3C5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271Ю650500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B2CDA07" w14:textId="77777777" w:rsidR="00FE4883" w:rsidRPr="00D27764" w:rsidRDefault="00FE4883" w:rsidP="00FE4883">
            <w:pPr>
              <w:jc w:val="center"/>
              <w:rPr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B542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ED5EF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60DD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F21B9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1718,6</w:t>
            </w:r>
          </w:p>
        </w:tc>
      </w:tr>
      <w:tr w:rsidR="00FE4883" w:rsidRPr="00D27764" w14:paraId="190B208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7C7102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AC38CC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AFD45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6AAA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2372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EF965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B66B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14270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E9BA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58395,4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A47A9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9FF0F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59741,8</w:t>
            </w:r>
          </w:p>
        </w:tc>
      </w:tr>
      <w:tr w:rsidR="00FE4883" w:rsidRPr="00D27764" w14:paraId="1ACCDFC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AEA7E61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FF2BB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Повышение качества и расширение спектра муниципальных услуг в сфере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83C51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0C0B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2E7F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EFBF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49F227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F968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61C5F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58395,4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7578D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AAA85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59741,8</w:t>
            </w:r>
          </w:p>
        </w:tc>
      </w:tr>
      <w:tr w:rsidR="00FE4883" w:rsidRPr="00D27764" w14:paraId="28ABF73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0B22FA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DA3F3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5B88B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BB83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9DC5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A648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C2BCB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72230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599FA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8752,5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F25244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EEEC2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8752,5</w:t>
            </w:r>
          </w:p>
        </w:tc>
      </w:tr>
      <w:tr w:rsidR="00FE4883" w:rsidRPr="00D27764" w14:paraId="1607D27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838DE0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AA06C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D323D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139C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71EF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51055C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B7E5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FEE0A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A156D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8317,4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13A66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3E43D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8317,4</w:t>
            </w:r>
          </w:p>
        </w:tc>
      </w:tr>
      <w:tr w:rsidR="00FE4883" w:rsidRPr="00D27764" w14:paraId="6C0F862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52169CE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DE4F07C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2EA87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4C254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3E5A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1310D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E1D3A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82A4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002B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398,6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84F6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6EC8D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398,6</w:t>
            </w:r>
          </w:p>
        </w:tc>
      </w:tr>
      <w:tr w:rsidR="00FE4883" w:rsidRPr="00D27764" w14:paraId="27434F25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A99D02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9D2F6C7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D521A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C5903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33A8A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7CF59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8B722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4BE96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E9E5E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CAD20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D750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36,5</w:t>
            </w:r>
          </w:p>
        </w:tc>
      </w:tr>
      <w:tr w:rsidR="00FE4883" w:rsidRPr="00D27764" w14:paraId="44D21B7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C3FF84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D24EB0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5A26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742E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25DE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CE5B69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9B65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B8AF5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EB7E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29689,0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151C0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85A8CA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29689,0</w:t>
            </w:r>
          </w:p>
        </w:tc>
      </w:tr>
      <w:tr w:rsidR="00FE4883" w:rsidRPr="00D27764" w14:paraId="54D32D5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B754EF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E6361A6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5A60A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E137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14DA1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EFFD4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78E40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50E1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4F94C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27117,0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FB4B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5861B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27117,0</w:t>
            </w:r>
          </w:p>
        </w:tc>
      </w:tr>
      <w:tr w:rsidR="00FE4883" w:rsidRPr="00D27764" w14:paraId="64B1986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48076C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0F59349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425F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5EBC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6FB6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C3E2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E5C1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3245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F9C716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2461,9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B679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66390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2461,9</w:t>
            </w:r>
          </w:p>
        </w:tc>
      </w:tr>
      <w:tr w:rsidR="00FE4883" w:rsidRPr="00D27764" w14:paraId="653D85D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C31A9A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6847130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B21B2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C8B4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AF83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4E00F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88AA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1019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A9AA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110,1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0F16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8E49B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110,1</w:t>
            </w:r>
          </w:p>
        </w:tc>
      </w:tr>
      <w:tr w:rsidR="00FE4883" w:rsidRPr="00D27764" w14:paraId="21855EC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445822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799E9FE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685D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E313A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76D9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B7DDF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E902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40AC6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C6463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19953,9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4A5F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A4058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21300,3</w:t>
            </w:r>
          </w:p>
        </w:tc>
      </w:tr>
      <w:tr w:rsidR="00FE4883" w:rsidRPr="00D27764" w14:paraId="26EFB14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49274A8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191FB8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6AD0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CA6E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ED49C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3556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463C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8F066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DF59B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13988,5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25392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B25DF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14952,6</w:t>
            </w:r>
          </w:p>
        </w:tc>
      </w:tr>
      <w:tr w:rsidR="00FE4883" w:rsidRPr="00D27764" w14:paraId="334429A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4714C1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9819B0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2603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531F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DEA8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CF623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2730160860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B85C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CE6F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A616E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5965,4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C956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70B9A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6347,7</w:t>
            </w:r>
          </w:p>
        </w:tc>
      </w:tr>
      <w:tr w:rsidR="00FE4883" w:rsidRPr="00D27764" w14:paraId="41DBCC0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8FFC40A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7108694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007B8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33EE7F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54B44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9625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1CE7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DA62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612FF4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D95D4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DC55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63062,4</w:t>
            </w:r>
          </w:p>
        </w:tc>
      </w:tr>
      <w:tr w:rsidR="00FE4883" w:rsidRPr="00D27764" w14:paraId="61B5CC0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82E7EA7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BD829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48B8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7E8215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52FB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D7A52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8C836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F101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FCE14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FFAB8D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091BA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63062,4</w:t>
            </w:r>
          </w:p>
        </w:tc>
      </w:tr>
      <w:tr w:rsidR="00FE4883" w:rsidRPr="00D27764" w14:paraId="52D1EAB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6624EC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747D9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02A8C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129A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D09F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867E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5B791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47CC1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6CBF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DE87B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E449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63062,4</w:t>
            </w:r>
          </w:p>
        </w:tc>
      </w:tr>
      <w:tr w:rsidR="00FE4883" w:rsidRPr="00D27764" w14:paraId="539C36E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A26DE7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031C04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FAACC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668B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0447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A28E1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D5CEDC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11B14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6DC52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D62FD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9A46A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63062,4</w:t>
            </w:r>
          </w:p>
        </w:tc>
      </w:tr>
      <w:tr w:rsidR="00FE4883" w:rsidRPr="00D27764" w14:paraId="3DA2C4F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AF2F22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541229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ED8622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39681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5A83E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A824C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D088A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21793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8E52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61904,5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1029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F0428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63062,4</w:t>
            </w:r>
          </w:p>
        </w:tc>
      </w:tr>
      <w:tr w:rsidR="00FE4883" w:rsidRPr="00D27764" w14:paraId="2F178B0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86B32C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87466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A5601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636D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6415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9438B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2740160710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50E3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44E95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B7A9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7970,8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F56F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4C61B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7970,8</w:t>
            </w:r>
          </w:p>
        </w:tc>
      </w:tr>
      <w:tr w:rsidR="00FE4883" w:rsidRPr="00D27764" w14:paraId="015F0F6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53C6DB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A4AFDB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F370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2358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020F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0D03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2740160710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3C90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C7019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8A1DA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49FE50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52256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110,0</w:t>
            </w:r>
          </w:p>
        </w:tc>
      </w:tr>
      <w:tr w:rsidR="00FE4883" w:rsidRPr="00D27764" w14:paraId="1341695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6DEB46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8BB2F3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0FB3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6B5FD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4782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95733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2740160710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170F1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FE0C9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13570C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7860,8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A34EC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B56FD5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7860,8</w:t>
            </w:r>
          </w:p>
        </w:tc>
      </w:tr>
      <w:tr w:rsidR="00FE4883" w:rsidRPr="00D27764" w14:paraId="0B5549A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720E2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96FF08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CC2CD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85510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6A2D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5993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2740169100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D6A77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876F1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621FF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28943,1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49CA5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E5074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30101,0</w:t>
            </w:r>
          </w:p>
        </w:tc>
      </w:tr>
      <w:tr w:rsidR="00FE4883" w:rsidRPr="00D27764" w14:paraId="2749AF3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1F8104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94F72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1DAE6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D3C5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42C5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AA062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2740169100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BA31F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1B0A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37B08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28943,1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FF64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DC3B02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30101,0</w:t>
            </w:r>
          </w:p>
        </w:tc>
      </w:tr>
      <w:tr w:rsidR="00FE4883" w:rsidRPr="00D27764" w14:paraId="1B39D8D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0D2E1A3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527073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4C19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7471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2A68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F395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2740169130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9BFF8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9B54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F633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24990,6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11BD4B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3BD2B7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24990,6</w:t>
            </w:r>
          </w:p>
        </w:tc>
      </w:tr>
      <w:tr w:rsidR="00FE4883" w:rsidRPr="00D27764" w14:paraId="4153B7C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5406AB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34A308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3409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5C58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C67A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55266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2740169130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2220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9447F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3D563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24990,6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C674DB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1E59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24990,6</w:t>
            </w:r>
          </w:p>
        </w:tc>
      </w:tr>
      <w:tr w:rsidR="00FE4883" w:rsidRPr="00D27764" w14:paraId="491665A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3BF50D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8C733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2CC0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FD544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3BF5C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F4B82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E4A0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3E6708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78D5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8A24D4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57BCA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5AAE2B7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B47919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3A9FFD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BC9943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4878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37EB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4170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8B4D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32702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0470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557799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7E1C0C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7BA5EB9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6C79BB9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2ADFA5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 Кореновский муниципальный  район Краснодарского края «Развитие образования на 2027–2030 годы»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7690E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4FE8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A587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14D42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BEBB7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CF70D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CCC47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DEE47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8EF9E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6FBEF0F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74CF7C6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4ECA25A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Организация образовательного процесса</w:t>
            </w:r>
          </w:p>
          <w:p w14:paraId="3C13060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DC1C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2FFE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31E6F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75FB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934B39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D9C2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03D0F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37494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A8447A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01AD878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B303A1C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5432052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DFBD5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42008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1B26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89AB5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2372C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9C033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810DE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AFFFB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95AF6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149BA78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935E3AB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236C00D9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695A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C685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EE87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4DD957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BC2B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DCF6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E6D79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EA935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22C9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4EAFF37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276CD7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center"/>
          </w:tcPr>
          <w:p w14:paraId="12B45B5E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C21ED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A23F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7329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1EDF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2710100590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36941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F9EC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E09AF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A5C81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F972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14391,4</w:t>
            </w:r>
          </w:p>
        </w:tc>
      </w:tr>
      <w:tr w:rsidR="00FE4883" w:rsidRPr="00D27764" w14:paraId="0DAF3C7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1B0540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7" w:type="dxa"/>
            <w:shd w:val="clear" w:color="000000" w:fill="FFFFFF"/>
          </w:tcPr>
          <w:p w14:paraId="5AA541DD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DC9E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B62E4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198D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53FE7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551F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A455EB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581073B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175238,2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1FF1F0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3570D8B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180253,0</w:t>
            </w:r>
          </w:p>
        </w:tc>
      </w:tr>
      <w:tr w:rsidR="00FE4883" w:rsidRPr="00D27764" w14:paraId="5135818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6AFE9E4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5AC93E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8B43C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7A0E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9849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3D87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2773B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2C2D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D4D11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F66B29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1DDB3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68448,6</w:t>
            </w:r>
          </w:p>
        </w:tc>
      </w:tr>
      <w:tr w:rsidR="00FE4883" w:rsidRPr="00D27764" w14:paraId="2C6F023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CB79E2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3AB37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60343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52C7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AFD3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452B5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FBEA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25CBC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ABFF0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879C2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D7E96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68448,6</w:t>
            </w:r>
          </w:p>
        </w:tc>
      </w:tr>
      <w:tr w:rsidR="00FE4883" w:rsidRPr="00D27764" w14:paraId="15FFF43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9B5D512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FBBF77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91282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62362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7DF1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8B4B4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853C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625B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15FC5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23B15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FA9892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68448,6</w:t>
            </w:r>
          </w:p>
        </w:tc>
      </w:tr>
      <w:tr w:rsidR="00FE4883" w:rsidRPr="00D27764" w14:paraId="6E87C0C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748B84D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D31F0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художественно-эстетического образования и воспитания детей и молодежи в муниципальном образовании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D5A9D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683D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FF98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595C5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DD2B8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FCA43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35E2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522F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40352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68448,6</w:t>
            </w:r>
          </w:p>
        </w:tc>
      </w:tr>
      <w:tr w:rsidR="00FE4883" w:rsidRPr="00D27764" w14:paraId="6891FF7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8FBEE9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FCA4D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4DB1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94594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31F1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2190C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05047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898D5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CFF43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63662,4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7D9E8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DCB3A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63713,9</w:t>
            </w:r>
          </w:p>
        </w:tc>
      </w:tr>
      <w:tr w:rsidR="00FE4883" w:rsidRPr="00D27764" w14:paraId="7BB27F5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403A7E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B4CC03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7748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1A22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BC7E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5772D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DDEC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CC02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678A37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63084,5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D22E84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36283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63126,9</w:t>
            </w:r>
          </w:p>
        </w:tc>
      </w:tr>
      <w:tr w:rsidR="00FE4883" w:rsidRPr="00D27764" w14:paraId="62E1E02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9CBAB2F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572F2A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D4D7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593EB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C910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78C27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6E250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29E6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97F594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63084,5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9135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EB4385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63126,9</w:t>
            </w:r>
          </w:p>
        </w:tc>
      </w:tr>
      <w:tr w:rsidR="00FE4883" w:rsidRPr="00D27764" w14:paraId="7220F83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E6233AF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65746C" w14:textId="77777777" w:rsidR="00FE4883" w:rsidRPr="00D27764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3047C0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3D5589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0738D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1D7D29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573F93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A2EAE4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BE1161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351,0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519359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329B5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351,0</w:t>
            </w:r>
          </w:p>
        </w:tc>
      </w:tr>
      <w:tr w:rsidR="00FE4883" w:rsidRPr="00D27764" w14:paraId="11C3800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5DE96D1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4CBC0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D6F6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B759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DF67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B98C3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E9DFC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E11C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0096AC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351,0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4525C7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B1101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351,0</w:t>
            </w:r>
          </w:p>
        </w:tc>
      </w:tr>
      <w:tr w:rsidR="00FE4883" w:rsidRPr="00D27764" w14:paraId="0830F24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4124F9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D83907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  <w:p w14:paraId="5B4B26A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D1709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C1E6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BB37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D3A68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4D42E5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B0352B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8A1C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226,9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26B1CF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244104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236,0</w:t>
            </w:r>
          </w:p>
        </w:tc>
      </w:tr>
      <w:tr w:rsidR="00FE4883" w:rsidRPr="00D27764" w14:paraId="4A2ED2A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8CC0F2C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76EF95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76084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D6726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EF71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E3CE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0210160820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B6B035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36B5DD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FC1E6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226,9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B26534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85544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236,0</w:t>
            </w:r>
          </w:p>
        </w:tc>
      </w:tr>
      <w:tr w:rsidR="00FE4883" w:rsidRPr="00D27764" w14:paraId="08E811C1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1542E55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582284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Субсидия на оснащение образовательных организаций в сфере культуры(детские школы искусств и училища) музыкальными инструментами,оборудованием и учебными материалами,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50FF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61A5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2974D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7409B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021Я555190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A662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12C86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42C81B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A785B9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65D6B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4734,7</w:t>
            </w:r>
          </w:p>
        </w:tc>
      </w:tr>
      <w:tr w:rsidR="00FE4883" w:rsidRPr="00D27764" w14:paraId="305ECA1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9FDBFA0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AD44E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391B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DAFF7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878C2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81809F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021Я555190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D43D8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ECCB31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DFF8C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B8B45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EA23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4734,7</w:t>
            </w:r>
          </w:p>
        </w:tc>
      </w:tr>
      <w:tr w:rsidR="00FE4883" w:rsidRPr="00D27764" w14:paraId="1D50212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F7ADF78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7DBCAA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5FA03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7053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3288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8ACBE4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60D2A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2328ED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9FBD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111575,8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323A2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17B38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111804,4</w:t>
            </w:r>
          </w:p>
        </w:tc>
      </w:tr>
      <w:tr w:rsidR="00FE4883" w:rsidRPr="00D27764" w14:paraId="67D6925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614DBF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94763C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CC9D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D030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D9C2B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41041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EB61C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B6170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425FB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109077,5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0249FC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812E48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109306,1</w:t>
            </w:r>
          </w:p>
        </w:tc>
      </w:tr>
      <w:tr w:rsidR="00FE4883" w:rsidRPr="00D27764" w14:paraId="71467AB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DBA133D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80E50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DE02A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1959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99B4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B243B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0DBF61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17C45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774604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109077,5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69F19A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0A6FD0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109306,1</w:t>
            </w:r>
          </w:p>
        </w:tc>
      </w:tr>
      <w:tr w:rsidR="00FE4883" w:rsidRPr="00D27764" w14:paraId="0C2DCDD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7DFAC8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E9B6D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библиотека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318381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2D7A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C0F1F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F0F61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C1984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FC8CD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8B427C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30933,7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2674AC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FAB5D7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30962,8</w:t>
            </w:r>
          </w:p>
        </w:tc>
      </w:tr>
      <w:tr w:rsidR="00FE4883" w:rsidRPr="00D27764" w14:paraId="4B5D6EE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43F682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F8AB9D1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8075C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65D8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3E95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6FBD2D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D501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B446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F831C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30933,7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9BB8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DF858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30962,8</w:t>
            </w:r>
          </w:p>
        </w:tc>
      </w:tr>
      <w:tr w:rsidR="00FE4883" w:rsidRPr="00D27764" w14:paraId="404C231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A74844F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304B63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6CF75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D33D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E8322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7D8B47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F8F4E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7CA5E2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8BACA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30482,1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E6B675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96986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30507,4</w:t>
            </w:r>
          </w:p>
        </w:tc>
      </w:tr>
      <w:tr w:rsidR="00FE4883" w:rsidRPr="00D27764" w14:paraId="5A553B65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3EB078A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A8D1F5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F7F6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C3875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2BD3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6DE1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7EF9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32087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37C356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30482,1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192D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40476F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30507,4</w:t>
            </w:r>
          </w:p>
        </w:tc>
      </w:tr>
      <w:tr w:rsidR="00FE4883" w:rsidRPr="00D27764" w14:paraId="0DDD52C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2D48516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E0245F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8436F5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146A8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4871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62F54C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D49D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7AEFD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F2FC3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678748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1A669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43,0</w:t>
            </w:r>
          </w:p>
        </w:tc>
      </w:tr>
      <w:tr w:rsidR="00FE4883" w:rsidRPr="00D27764" w14:paraId="7A0A159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EBDFD39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9A87ED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01730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4ACD7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DCAEA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24D2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5BF5F9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9C2433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C98C93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6C9DC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ED776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43,0</w:t>
            </w:r>
          </w:p>
        </w:tc>
      </w:tr>
      <w:tr w:rsidR="00FE4883" w:rsidRPr="00D27764" w14:paraId="48CC0C3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FEB08A9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B82E4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2D385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AF8C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A7936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BCE2D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02201L5190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FA5EC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5CCCB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226723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405,1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F81A1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40ED9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412,4</w:t>
            </w:r>
          </w:p>
        </w:tc>
      </w:tr>
      <w:tr w:rsidR="00FE4883" w:rsidRPr="00D27764" w14:paraId="255D4D8C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6FDFBD0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8B2463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3D46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BF2EB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7049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ECEC19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02201L5190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E650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9B7B1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9CD068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405,1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981451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442C1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412,4</w:t>
            </w:r>
          </w:p>
        </w:tc>
      </w:tr>
      <w:tr w:rsidR="00FE4883" w:rsidRPr="00D27764" w14:paraId="6BAFB7B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774B4D3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349C8A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муниципальный 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A2E1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BA14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BBF45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99912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0230000000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0725B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E30C7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05CF8E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78143,8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9C57FA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8BED2F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78343,3</w:t>
            </w:r>
          </w:p>
        </w:tc>
      </w:tr>
      <w:tr w:rsidR="00FE4883" w:rsidRPr="00D27764" w14:paraId="3A023C8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F273ECB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A0D9D3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края).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D1329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8EBAE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A3EC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A3B64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0230100000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C943F1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E45673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79682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78143,8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09EB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B968F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78343,3</w:t>
            </w:r>
          </w:p>
        </w:tc>
      </w:tr>
      <w:tr w:rsidR="00FE4883" w:rsidRPr="00D27764" w14:paraId="6E4AADB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2D8DC51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488B7A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FABC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312AA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3DFB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EF9297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B7E3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8CD9C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A8CAD5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76699,9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1E3E0D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347A7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76899,4</w:t>
            </w:r>
          </w:p>
        </w:tc>
      </w:tr>
      <w:tr w:rsidR="00FE4883" w:rsidRPr="00D27764" w14:paraId="08D9F42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1F87119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317978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6B1D393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29A45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9172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D2E52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2AEBCC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0230100590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48BDD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4C049B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FD8A7E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76699,9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5AD37A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13C140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76899,4</w:t>
            </w:r>
          </w:p>
        </w:tc>
      </w:tr>
      <w:tr w:rsidR="00FE4883" w:rsidRPr="00D27764" w14:paraId="78714A1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C78C700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077196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415519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E6EB6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E1FC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9AB2B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6BAF7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B0799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63632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1443,9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84800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D4AC4E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1443,9</w:t>
            </w:r>
          </w:p>
        </w:tc>
      </w:tr>
      <w:tr w:rsidR="00FE4883" w:rsidRPr="00D27764" w14:paraId="6C3C18B5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D33D1E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807A53E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85B02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83A2A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03FD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B124B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0230110050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F7AFB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41DF46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35C7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1443,9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6416F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75328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1443,9</w:t>
            </w:r>
          </w:p>
        </w:tc>
      </w:tr>
      <w:tr w:rsidR="00FE4883" w:rsidRPr="00D27764" w14:paraId="1C51FEB5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88CC273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0CA8CB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FB4469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05F1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902BD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938CC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10C2D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50FA29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3DCAD8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3FA02D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94CA49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FE4883" w:rsidRPr="00D27764" w14:paraId="59FF49E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0A529CB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B41018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культуры на 2022 - 2028 годы"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7E4550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9F0E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FE91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62046D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F49BB0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990C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C7FA3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7A576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1BE3B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FE4883" w:rsidRPr="00D27764" w14:paraId="0C786F0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1C390F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69D305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Отдельные мероприятия по реализации программы.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75466E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FD6C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36C6F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47B61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0240000000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5A08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0CE13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A28F68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086D3C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76D28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FE4883" w:rsidRPr="00D27764" w14:paraId="4E81191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348002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C3A191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BE0F0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F71A6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11501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13A5CA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0240100000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00FB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AC557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D58054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CE89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28EE20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FE4883" w:rsidRPr="00D27764" w14:paraId="159C7826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9ABF081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4364F5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28EAB9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59009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797B8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28595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0240100190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B23DD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FAA82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C1204E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A542F1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A9EB5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2498,3</w:t>
            </w:r>
          </w:p>
        </w:tc>
      </w:tr>
      <w:tr w:rsidR="00FE4883" w:rsidRPr="00D27764" w14:paraId="03E5338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EBA151C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3C89BB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20A1B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D30E7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DF95D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3836C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0240100190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3F5F56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D3F9D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825426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2433,8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871C01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EE2F5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2433,8</w:t>
            </w:r>
          </w:p>
        </w:tc>
      </w:tr>
      <w:tr w:rsidR="00FE4883" w:rsidRPr="00D27764" w14:paraId="56DD8B3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AF70DB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2D55A5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DF71B3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BDCBB0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FF69B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A873C1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0240100190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11A0B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F48C32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57304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7EF3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955AD1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64,5</w:t>
            </w:r>
          </w:p>
        </w:tc>
      </w:tr>
      <w:tr w:rsidR="00FE4883" w:rsidRPr="00D27764" w14:paraId="2910F17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C32AA9B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27764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7" w:type="dxa"/>
            <w:shd w:val="clear" w:color="000000" w:fill="FFFFFF"/>
          </w:tcPr>
          <w:p w14:paraId="0EC7A5D2" w14:textId="77777777" w:rsidR="00FE4883" w:rsidRPr="00D27764" w:rsidRDefault="00FE4883" w:rsidP="00FE4883">
            <w:pPr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3134E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C6F3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6E078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D24CCB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7CE8B8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CBAE54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5EBC91F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149304,8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18F86BA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A304696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149304,8</w:t>
            </w:r>
          </w:p>
        </w:tc>
      </w:tr>
      <w:tr w:rsidR="00FE4883" w:rsidRPr="00D27764" w14:paraId="729191F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A0C22BF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9DBBE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43F31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6C936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603CA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604734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3C7D1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3C858F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80933F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41ACAA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2DDD06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02BF340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5992BDC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0347840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7F62D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3F6A3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D9DB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9C3C7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6CC509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73C397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C75AC8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9687B2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849654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1F7BBC7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C3BC535" w14:textId="77777777" w:rsidR="00FE4883" w:rsidRPr="00D27764" w:rsidRDefault="00FE4883" w:rsidP="00FE48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C098C34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545A5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01B99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DE8E6A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AE66F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54DF5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ADC8D3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A21A6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7FAC01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A9505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2CCFFF2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8F94D0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F0C3FA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на Краснодарского края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3F217F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8F6BE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2C383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1757D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349863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6AE2F8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3619E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0907F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831BD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193CD36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27BE178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58586D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E91F2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FF5BF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7840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A491E1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0920100000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215874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EF32D2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217BE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3F161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38EF2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3AFD705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D874E5E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AD6433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8DD715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52FB9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489AA0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4D1C9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94EE0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20EA83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7590E6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E89F1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CF696A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1767183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7CA6E0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EBC887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F78AF8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F352C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8BC13C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4FB7E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0920110050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4FB1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76004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99E529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9D3CE0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D94254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840,0</w:t>
            </w:r>
          </w:p>
        </w:tc>
      </w:tr>
      <w:tr w:rsidR="00FE4883" w:rsidRPr="00D27764" w14:paraId="1C45BF5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918E6BF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B591562" w14:textId="77777777" w:rsidR="00FE4883" w:rsidRPr="00D27764" w:rsidRDefault="00FE4883" w:rsidP="00FE4883">
            <w:pPr>
              <w:jc w:val="both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396554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5338D2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8B7C5ED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30F5AE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4DF339" w14:textId="77777777" w:rsidR="00FE4883" w:rsidRPr="00D27764" w:rsidRDefault="00FE4883" w:rsidP="00FE4883">
            <w:pPr>
              <w:jc w:val="center"/>
              <w:rPr>
                <w:b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78917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B71988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148464,8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F5A7F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E3AAE8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148464,8</w:t>
            </w:r>
          </w:p>
        </w:tc>
      </w:tr>
      <w:tr w:rsidR="00FE4883" w:rsidRPr="00D27764" w14:paraId="7135786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ACB429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2C601E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143E87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39E62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93E9C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20458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BCC51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851210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6BD7D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139138,7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343261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219574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139138,7</w:t>
            </w:r>
          </w:p>
        </w:tc>
      </w:tr>
      <w:tr w:rsidR="00FE4883" w:rsidRPr="00D27764" w14:paraId="31ACF3C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B5A2506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C4B23D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AA75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B60EE0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98F5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6FC45D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10031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53C6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4F4DB5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08FD42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8CAA87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FE4883" w:rsidRPr="00D27764" w14:paraId="0FC44FF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312103C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05A4E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E956E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BE9EF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E4523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E334A4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B512C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9D603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80D94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F1B39B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28267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FE4883" w:rsidRPr="00D27764" w14:paraId="47A7646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93CE09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F80F89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CD9CE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80876B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7C065C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B0CDB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753928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2803A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4620FEA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AD51B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5C91278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FE4883" w:rsidRPr="00D27764" w14:paraId="2265951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BC399E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9F3647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6222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4D9A4A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C8DCDD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71F90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F8141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8284F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D72B63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4C4096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FAAB1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FE4883" w:rsidRPr="00D27764" w14:paraId="18D93FB7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E155BD0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47006D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8C33C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F4BE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3E64E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B2220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CF2E4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32FDA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6DD85FC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0DF07C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3AE11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FE4883" w:rsidRPr="00D27764" w14:paraId="6325B820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16E109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567F6B2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  <w:p w14:paraId="713E085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D2B74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CE690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9FEE9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491B20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466E0A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9C620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0DB4A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47BAF20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9E3CC6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FE4883" w:rsidRPr="00D27764" w14:paraId="47B2B59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915979D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6642C5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1C462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BBFDB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C0039A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FAFB68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0910110050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F9EE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94CCF3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B5C59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26A68E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475C7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FE4883" w:rsidRPr="00D27764" w14:paraId="511A734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2DEE425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873080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008A0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FE8CC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16B5D5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EE8FBD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135A0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070907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963C0D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2E998C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696C5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FE4883" w:rsidRPr="00D27764" w14:paraId="53520B3F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7EC65A9D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A8F2CB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1B3A06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1E730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2FAFE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A7D2CE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2F916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E9D1D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B24128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51E699D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6A8585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FE4883" w:rsidRPr="00D27764" w14:paraId="3390CB9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0D86639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77A6E99F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5D763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8C125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A853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59BCCD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50EB0D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A32CA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1F4E8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96838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841E8E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FE4883" w:rsidRPr="00D27764" w14:paraId="0715E943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4DF72B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1B40B0E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BD00A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72CD6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293ED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F5BFA9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5320000590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6A980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FA6E1A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02B194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74DA2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DE220E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138338,7</w:t>
            </w:r>
          </w:p>
        </w:tc>
      </w:tr>
      <w:tr w:rsidR="00FE4883" w:rsidRPr="00D27764" w14:paraId="0EE06A5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EA2610D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667230A3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5C0B7A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5264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EEEBF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4E0407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171E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E9CC3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B4C49D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8B9EAF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F76E29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D27764" w14:paraId="537C5CE2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25B71C7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1928BCA8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Муниципальная программа муниципального образования Кореновский муниципальный район Краснодарского края "Развитие физической культуры и спорта в  муниципальном образовании Кореновский  муниципальный 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ADA38F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C7736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A422C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9D7ABC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Cs/>
                <w:sz w:val="24"/>
                <w:szCs w:val="24"/>
              </w:rPr>
              <w:t>0900000000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E69A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6B7C39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2D66E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754B3B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277F235D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D27764" w14:paraId="0FA71FA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504297C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6BB85CA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AC74E0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0866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4CBEA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739F83C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0910000000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5F4F6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19426A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7B9B075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459,5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57583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83FB8F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D27764" w14:paraId="577E2C0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975967F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4F1B374A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224F1B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59DF8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8E14D6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6626E7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0910100000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337D4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758F3C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1A8D69A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459,5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E1BA46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457FEB9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D27764" w14:paraId="70E5D7E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E6C6536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3F737979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C07DAE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6639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0BA70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B8CD46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09101</w:t>
            </w:r>
            <w:r w:rsidRPr="00D27764">
              <w:rPr>
                <w:iCs/>
                <w:sz w:val="24"/>
                <w:szCs w:val="24"/>
                <w:lang w:val="en-US"/>
              </w:rPr>
              <w:t>S2820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4BC517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78F612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2901F3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7E0A64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FBAEB6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D27764" w14:paraId="561C5A4B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C98EB79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  <w:vAlign w:val="bottom"/>
          </w:tcPr>
          <w:p w14:paraId="518E551A" w14:textId="77777777" w:rsidR="00FE4883" w:rsidRPr="00D27764" w:rsidRDefault="00FE4883" w:rsidP="00FE4883">
            <w:pPr>
              <w:jc w:val="both"/>
              <w:rPr>
                <w:iCs/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5C639F9C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4EF035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60922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D4933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D1FF6F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iCs/>
                <w:sz w:val="24"/>
                <w:szCs w:val="24"/>
              </w:rPr>
              <w:t>09101</w:t>
            </w:r>
            <w:r w:rsidRPr="00D27764">
              <w:rPr>
                <w:iCs/>
                <w:sz w:val="24"/>
                <w:szCs w:val="24"/>
                <w:lang w:val="en-US"/>
              </w:rPr>
              <w:t>S2820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E529A6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FB3E0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5E88A60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B565FE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BAA7A2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2676,1</w:t>
            </w:r>
          </w:p>
        </w:tc>
      </w:tr>
      <w:tr w:rsidR="00FE4883" w:rsidRPr="00D27764" w14:paraId="17CD054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8C0D779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91709D6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3E118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D687FF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D01DA82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B28746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A06A90E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90278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149045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9375996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B74B83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D27764" w14:paraId="4091E8FE" w14:textId="77777777" w:rsidTr="0077579A">
        <w:trPr>
          <w:trHeight w:val="1503"/>
        </w:trPr>
        <w:tc>
          <w:tcPr>
            <w:tcW w:w="583" w:type="dxa"/>
            <w:shd w:val="clear" w:color="000000" w:fill="FFFFFF"/>
            <w:vAlign w:val="center"/>
          </w:tcPr>
          <w:p w14:paraId="2F505E1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393593E2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77719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F1BDE8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34FCF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7AD98FB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6AF5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67C4E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0FAB28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2C9FDD9B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C0540C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D27764" w14:paraId="143A1C2E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38A4354C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E9D7EAD" w14:textId="77777777" w:rsidR="00FE4883" w:rsidRPr="00D27764" w:rsidRDefault="00FE4883" w:rsidP="00FE4883">
            <w:pPr>
              <w:jc w:val="both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B1173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77F9D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B87C7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08B55C4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C66221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5357BD4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2FDC60D0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47ADB8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8440329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D27764" w14:paraId="17DECEAD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1457D3DA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866FC15" w14:textId="77777777" w:rsidR="00FE4883" w:rsidRPr="00D27764" w:rsidRDefault="00FE4883" w:rsidP="00FE4883">
            <w:pPr>
              <w:jc w:val="both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1E179B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2070AE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3A9E15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ACF54D5" w14:textId="77777777" w:rsidR="00FE4883" w:rsidRPr="00D27764" w:rsidRDefault="00FE4883" w:rsidP="00FE4883">
            <w:pPr>
              <w:jc w:val="center"/>
              <w:rPr>
                <w:b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EF65AF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C0CFC5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93A69E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0FEA9C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14C2FFDF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6650,0</w:t>
            </w:r>
          </w:p>
        </w:tc>
      </w:tr>
      <w:tr w:rsidR="00FE4883" w:rsidRPr="00D27764" w14:paraId="78730134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59AB935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263F8DC7" w14:textId="77777777" w:rsidR="00FE4883" w:rsidRPr="00D27764" w:rsidRDefault="00FE4883" w:rsidP="00FE4883">
            <w:pPr>
              <w:jc w:val="both"/>
              <w:rPr>
                <w:i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2ECEB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BDA1B0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2F0E157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3E017895" w14:textId="77777777" w:rsidR="00FE4883" w:rsidRPr="00D27764" w:rsidRDefault="00FE4883" w:rsidP="00FE4883">
            <w:pPr>
              <w:jc w:val="center"/>
              <w:rPr>
                <w:i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7BCBE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D49A28C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CEDC1F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6609,9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18369977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01AA2C5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6609,9</w:t>
            </w:r>
          </w:p>
        </w:tc>
      </w:tr>
      <w:tr w:rsidR="00FE4883" w:rsidRPr="00D27764" w14:paraId="3AD642F9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6F0229AA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41055B37" w14:textId="77777777" w:rsidR="00FE4883" w:rsidRPr="00D27764" w:rsidRDefault="00FE4883" w:rsidP="00FE4883">
            <w:pPr>
              <w:jc w:val="both"/>
              <w:rPr>
                <w:i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5891B96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7F3EB5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3990628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008E0F5E" w14:textId="77777777" w:rsidR="00FE4883" w:rsidRPr="00D27764" w:rsidRDefault="00FE4883" w:rsidP="00FE4883">
            <w:pPr>
              <w:jc w:val="center"/>
              <w:rPr>
                <w:i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4F02CAA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EE535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0E003741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39547BD3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791F24DE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35,2</w:t>
            </w:r>
          </w:p>
        </w:tc>
      </w:tr>
      <w:tr w:rsidR="00FE4883" w:rsidRPr="00D27764" w14:paraId="296CD38A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8D41AB4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shd w:val="clear" w:color="000000" w:fill="FFFFFF"/>
          </w:tcPr>
          <w:p w14:paraId="0C1159D7" w14:textId="77777777" w:rsidR="00FE4883" w:rsidRPr="00D27764" w:rsidRDefault="00FE4883" w:rsidP="00FE4883">
            <w:pPr>
              <w:rPr>
                <w:iCs/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0B0368B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929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329372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F34D583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58EFEB57" w14:textId="77777777" w:rsidR="00FE4883" w:rsidRPr="00D27764" w:rsidRDefault="00FE4883" w:rsidP="00FE4883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D27764">
              <w:rPr>
                <w:sz w:val="24"/>
                <w:szCs w:val="24"/>
              </w:rPr>
              <w:t>9020000190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724400D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4B9E53A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14:paraId="3A9BA5E2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00379158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6ECF7FF5" w14:textId="77777777" w:rsidR="00FE4883" w:rsidRPr="00D27764" w:rsidRDefault="00FE4883" w:rsidP="00FE4883">
            <w:pPr>
              <w:jc w:val="center"/>
              <w:rPr>
                <w:color w:val="000000"/>
                <w:sz w:val="24"/>
                <w:szCs w:val="24"/>
              </w:rPr>
            </w:pPr>
            <w:r w:rsidRPr="00D27764">
              <w:rPr>
                <w:color w:val="000000"/>
                <w:sz w:val="24"/>
                <w:szCs w:val="24"/>
              </w:rPr>
              <w:t>4,9</w:t>
            </w:r>
          </w:p>
        </w:tc>
      </w:tr>
      <w:tr w:rsidR="00FE4883" w:rsidRPr="00680461" w14:paraId="7227CF98" w14:textId="77777777" w:rsidTr="0077579A">
        <w:trPr>
          <w:trHeight w:val="253"/>
        </w:trPr>
        <w:tc>
          <w:tcPr>
            <w:tcW w:w="583" w:type="dxa"/>
            <w:shd w:val="clear" w:color="000000" w:fill="FFFFFF"/>
            <w:vAlign w:val="center"/>
          </w:tcPr>
          <w:p w14:paraId="4EFC2ED2" w14:textId="77777777" w:rsidR="00FE4883" w:rsidRPr="00D27764" w:rsidRDefault="00FE4883" w:rsidP="00FE4883">
            <w:pPr>
              <w:rPr>
                <w:bCs/>
                <w:color w:val="000000"/>
                <w:sz w:val="24"/>
                <w:szCs w:val="24"/>
              </w:rPr>
            </w:pPr>
            <w:r w:rsidRPr="00D27764">
              <w:rPr>
                <w:b/>
                <w:bCs/>
                <w:color w:val="000000"/>
                <w:sz w:val="24"/>
                <w:szCs w:val="24"/>
              </w:rPr>
              <w:t xml:space="preserve">  8</w:t>
            </w:r>
          </w:p>
        </w:tc>
        <w:tc>
          <w:tcPr>
            <w:tcW w:w="2787" w:type="dxa"/>
            <w:shd w:val="clear" w:color="000000" w:fill="FFFFFF"/>
          </w:tcPr>
          <w:p w14:paraId="3B9D1863" w14:textId="77777777" w:rsidR="00FE4883" w:rsidRPr="00D27764" w:rsidRDefault="00FE4883" w:rsidP="00FE4883">
            <w:pPr>
              <w:jc w:val="both"/>
              <w:rPr>
                <w:iCs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BD6F99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6F0E0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97B283F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4C3C7B6" w14:textId="77777777" w:rsidR="00FE4883" w:rsidRPr="00D27764" w:rsidRDefault="00FE4883" w:rsidP="00FE4883">
            <w:pPr>
              <w:jc w:val="center"/>
              <w:rPr>
                <w:iCs/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0000000000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5D16E41" w14:textId="77777777" w:rsidR="00FE4883" w:rsidRPr="00D27764" w:rsidRDefault="00FE4883" w:rsidP="00FE4883">
            <w:pPr>
              <w:jc w:val="center"/>
              <w:rPr>
                <w:sz w:val="24"/>
                <w:szCs w:val="24"/>
              </w:rPr>
            </w:pPr>
            <w:r w:rsidRPr="00D27764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E7F84FC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-28128,7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D1D9B6E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144193,1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14:paraId="63E08361" w14:textId="77777777" w:rsidR="00FE4883" w:rsidRPr="00D27764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shd w:val="clear" w:color="000000" w:fill="FFFFFF"/>
            <w:vAlign w:val="center"/>
          </w:tcPr>
          <w:p w14:paraId="371D17D3" w14:textId="77777777" w:rsidR="00FE4883" w:rsidRPr="00680461" w:rsidRDefault="00FE4883" w:rsidP="00FE488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27764">
              <w:rPr>
                <w:b/>
                <w:color w:val="000000"/>
                <w:sz w:val="24"/>
                <w:szCs w:val="24"/>
              </w:rPr>
              <w:t>268323,3</w:t>
            </w:r>
          </w:p>
        </w:tc>
      </w:tr>
    </w:tbl>
    <w:p w14:paraId="7C53E12B" w14:textId="77777777" w:rsidR="00FE4883" w:rsidRDefault="00FE4883" w:rsidP="00FE4883">
      <w:pPr>
        <w:rPr>
          <w:sz w:val="28"/>
          <w:szCs w:val="28"/>
        </w:rPr>
      </w:pPr>
    </w:p>
    <w:p w14:paraId="38F21EA4" w14:textId="77777777" w:rsidR="00FE4883" w:rsidRDefault="00FE4883" w:rsidP="00FE4883">
      <w:pPr>
        <w:rPr>
          <w:sz w:val="28"/>
          <w:szCs w:val="28"/>
        </w:rPr>
      </w:pPr>
    </w:p>
    <w:p w14:paraId="3B8E4256" w14:textId="77777777" w:rsidR="00FE4883" w:rsidRDefault="00FE4883" w:rsidP="00FE4883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8"/>
        <w:gridCol w:w="8302"/>
      </w:tblGrid>
      <w:tr w:rsidR="00421E3D" w:rsidRPr="00EA56B7" w14:paraId="1C9BFA7B" w14:textId="77777777" w:rsidTr="00421E3D">
        <w:tc>
          <w:tcPr>
            <w:tcW w:w="6268" w:type="dxa"/>
            <w:hideMark/>
          </w:tcPr>
          <w:p w14:paraId="7948D8CA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7AB1C2E7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108F0C23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46B6A5EC" w14:textId="5AD143B3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8302" w:type="dxa"/>
            <w:vAlign w:val="bottom"/>
            <w:hideMark/>
          </w:tcPr>
          <w:p w14:paraId="68082C65" w14:textId="27F235A8" w:rsidR="00421E3D" w:rsidRPr="00EA56B7" w:rsidRDefault="00421E3D" w:rsidP="00421E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26E507B8" w14:textId="77777777" w:rsidR="00FE4883" w:rsidRDefault="00FE4883" w:rsidP="00FE4883">
      <w:pPr>
        <w:rPr>
          <w:sz w:val="28"/>
          <w:szCs w:val="28"/>
        </w:rPr>
      </w:pPr>
    </w:p>
    <w:p w14:paraId="3B65D8D0" w14:textId="77777777" w:rsidR="00FE4883" w:rsidRDefault="00FE4883" w:rsidP="00FE4883">
      <w:pPr>
        <w:rPr>
          <w:sz w:val="28"/>
          <w:szCs w:val="28"/>
        </w:rPr>
      </w:pPr>
    </w:p>
    <w:p w14:paraId="4D3B7B87" w14:textId="77777777" w:rsidR="0077579A" w:rsidRDefault="0077579A" w:rsidP="00FE4883">
      <w:pPr>
        <w:rPr>
          <w:sz w:val="28"/>
          <w:szCs w:val="28"/>
        </w:rPr>
        <w:sectPr w:rsidR="0077579A" w:rsidSect="00FE4883">
          <w:headerReference w:type="default" r:id="rId16"/>
          <w:pgSz w:w="16838" w:h="11906" w:orient="landscape" w:code="9"/>
          <w:pgMar w:top="1701" w:right="1134" w:bottom="567" w:left="1134" w:header="454" w:footer="0" w:gutter="0"/>
          <w:pgNumType w:start="1"/>
          <w:cols w:space="708"/>
          <w:titlePg/>
          <w:docGrid w:linePitch="360"/>
        </w:sectPr>
      </w:pPr>
    </w:p>
    <w:p w14:paraId="7DFECD52" w14:textId="77777777" w:rsidR="0077579A" w:rsidRDefault="0077579A"/>
    <w:tbl>
      <w:tblPr>
        <w:tblW w:w="5000" w:type="pct"/>
        <w:tblLook w:val="04A0" w:firstRow="1" w:lastRow="0" w:firstColumn="1" w:lastColumn="0" w:noHBand="0" w:noVBand="1"/>
      </w:tblPr>
      <w:tblGrid>
        <w:gridCol w:w="4781"/>
        <w:gridCol w:w="5073"/>
      </w:tblGrid>
      <w:tr w:rsidR="0077579A" w:rsidRPr="00AE2118" w14:paraId="00A63CD0" w14:textId="77777777" w:rsidTr="009F1F0C">
        <w:tc>
          <w:tcPr>
            <w:tcW w:w="4781" w:type="dxa"/>
          </w:tcPr>
          <w:p w14:paraId="3317B67B" w14:textId="77777777" w:rsidR="0077579A" w:rsidRPr="00462441" w:rsidRDefault="0077579A" w:rsidP="00A70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3" w:type="dxa"/>
          </w:tcPr>
          <w:p w14:paraId="2FC0518B" w14:textId="77777777" w:rsidR="0077579A" w:rsidRPr="00B52DF1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9A3C25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9</w:t>
            </w:r>
          </w:p>
          <w:p w14:paraId="00051891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к решению Совета</w:t>
            </w:r>
          </w:p>
          <w:p w14:paraId="5E8C28B3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42023372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</w:p>
          <w:p w14:paraId="697C6AA3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11</w:t>
            </w:r>
          </w:p>
          <w:p w14:paraId="6513E154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к решению Совета</w:t>
            </w:r>
          </w:p>
          <w:p w14:paraId="46B845DB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265CC371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от  24.12.2025 г. № 40</w:t>
            </w:r>
          </w:p>
          <w:p w14:paraId="4FC29A92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 xml:space="preserve">в редакции решения </w:t>
            </w:r>
          </w:p>
          <w:p w14:paraId="77B0A8AE" w14:textId="77777777" w:rsidR="0077579A" w:rsidRPr="009A3C25" w:rsidRDefault="0077579A" w:rsidP="009A3C25">
            <w:pPr>
              <w:snapToGrid w:val="0"/>
              <w:jc w:val="center"/>
              <w:rPr>
                <w:sz w:val="28"/>
                <w:szCs w:val="28"/>
              </w:rPr>
            </w:pPr>
            <w:r w:rsidRPr="009A3C25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кая</w:t>
            </w:r>
          </w:p>
          <w:p w14:paraId="4F440CA7" w14:textId="77777777" w:rsidR="0077579A" w:rsidRPr="00AE2118" w:rsidRDefault="0077579A" w:rsidP="008167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24.06.2026 г. №  107</w:t>
            </w:r>
          </w:p>
        </w:tc>
      </w:tr>
    </w:tbl>
    <w:p w14:paraId="04779863" w14:textId="77777777" w:rsidR="0077579A" w:rsidRPr="002268CA" w:rsidRDefault="0077579A" w:rsidP="009E6E0A">
      <w:pPr>
        <w:tabs>
          <w:tab w:val="left" w:pos="5040"/>
        </w:tabs>
        <w:jc w:val="center"/>
        <w:rPr>
          <w:sz w:val="28"/>
        </w:rPr>
      </w:pPr>
    </w:p>
    <w:p w14:paraId="7B1DB081" w14:textId="77777777" w:rsidR="0077579A" w:rsidRPr="00AE2118" w:rsidRDefault="0077579A" w:rsidP="009E6E0A">
      <w:pPr>
        <w:jc w:val="center"/>
        <w:rPr>
          <w:sz w:val="28"/>
        </w:rPr>
      </w:pPr>
      <w:r w:rsidRPr="00AE2118">
        <w:rPr>
          <w:sz w:val="28"/>
        </w:rPr>
        <w:t>ИСТОЧНИКИ</w:t>
      </w:r>
    </w:p>
    <w:p w14:paraId="3D094673" w14:textId="77777777" w:rsidR="0077579A" w:rsidRPr="00AE2118" w:rsidRDefault="0077579A" w:rsidP="009E6E0A">
      <w:pPr>
        <w:jc w:val="center"/>
        <w:rPr>
          <w:sz w:val="28"/>
        </w:rPr>
      </w:pPr>
      <w:r w:rsidRPr="00AE2118">
        <w:rPr>
          <w:sz w:val="28"/>
        </w:rPr>
        <w:t>финансирования дефицита  районного бюджета, перечень статей  источников финансирования дефицитов бюджетов на 20</w:t>
      </w:r>
      <w:r>
        <w:rPr>
          <w:sz w:val="28"/>
        </w:rPr>
        <w:t xml:space="preserve">26 </w:t>
      </w:r>
      <w:r w:rsidRPr="00AE2118">
        <w:rPr>
          <w:sz w:val="28"/>
        </w:rPr>
        <w:t>год</w:t>
      </w:r>
    </w:p>
    <w:p w14:paraId="27E06E7D" w14:textId="77777777" w:rsidR="0077579A" w:rsidRPr="00AE2118" w:rsidRDefault="0077579A" w:rsidP="009E6E0A">
      <w:pPr>
        <w:jc w:val="center"/>
        <w:rPr>
          <w:sz w:val="28"/>
        </w:rPr>
      </w:pPr>
    </w:p>
    <w:p w14:paraId="67FB7A8A" w14:textId="77777777" w:rsidR="0077579A" w:rsidRPr="00AE2118" w:rsidRDefault="0077579A" w:rsidP="009E6E0A">
      <w:pPr>
        <w:jc w:val="right"/>
        <w:rPr>
          <w:sz w:val="28"/>
        </w:rPr>
      </w:pPr>
      <w:r w:rsidRPr="00AE2118">
        <w:rPr>
          <w:sz w:val="28"/>
        </w:rPr>
        <w:t>(тыс. рублей)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7"/>
        <w:gridCol w:w="4347"/>
        <w:gridCol w:w="1734"/>
        <w:gridCol w:w="6"/>
        <w:gridCol w:w="37"/>
      </w:tblGrid>
      <w:tr w:rsidR="0077579A" w:rsidRPr="00A942D0" w14:paraId="7B9C22A9" w14:textId="77777777" w:rsidTr="00AF229E">
        <w:trPr>
          <w:gridAfter w:val="1"/>
          <w:wAfter w:w="37" w:type="dxa"/>
          <w:tblHeader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E4C3" w14:textId="77777777" w:rsidR="0077579A" w:rsidRPr="00A942D0" w:rsidRDefault="0077579A" w:rsidP="009E6E0A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Код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E482" w14:textId="77777777" w:rsidR="0077579A" w:rsidRPr="00A942D0" w:rsidRDefault="0077579A" w:rsidP="00846281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Наименование групп, подгрупп, статей, подстатей, элементов, программ (подпрограмм), </w:t>
            </w:r>
            <w:r w:rsidRPr="00A942D0">
              <w:rPr>
                <w:spacing w:val="-6"/>
                <w:sz w:val="28"/>
                <w:szCs w:val="28"/>
              </w:rPr>
              <w:t>кодов экономической классификации</w:t>
            </w:r>
            <w:r w:rsidRPr="00A942D0">
              <w:rPr>
                <w:sz w:val="28"/>
                <w:szCs w:val="28"/>
              </w:rPr>
              <w:t xml:space="preserve"> источников внутреннего финансирования дефицита бюджета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16A2" w14:textId="77777777" w:rsidR="0077579A" w:rsidRPr="00A942D0" w:rsidRDefault="0077579A" w:rsidP="00846281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Сумма</w:t>
            </w:r>
          </w:p>
        </w:tc>
      </w:tr>
      <w:tr w:rsidR="0077579A" w:rsidRPr="00A942D0" w14:paraId="6F5594A6" w14:textId="77777777" w:rsidTr="00AF229E">
        <w:trPr>
          <w:gridAfter w:val="1"/>
          <w:wAfter w:w="37" w:type="dxa"/>
          <w:tblHeader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971F" w14:textId="77777777" w:rsidR="0077579A" w:rsidRPr="00A942D0" w:rsidRDefault="0077579A" w:rsidP="00846281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43F20" w14:textId="77777777" w:rsidR="0077579A" w:rsidRPr="00A942D0" w:rsidRDefault="0077579A" w:rsidP="00846281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97AC" w14:textId="77777777" w:rsidR="0077579A" w:rsidRPr="00A942D0" w:rsidRDefault="0077579A" w:rsidP="00846281">
            <w:pPr>
              <w:jc w:val="center"/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3</w:t>
            </w:r>
          </w:p>
        </w:tc>
      </w:tr>
      <w:tr w:rsidR="0077579A" w:rsidRPr="00A942D0" w14:paraId="778B7745" w14:textId="77777777" w:rsidTr="00AF229E">
        <w:trPr>
          <w:gridAfter w:val="1"/>
          <w:wAfter w:w="37" w:type="dxa"/>
        </w:trPr>
        <w:tc>
          <w:tcPr>
            <w:tcW w:w="37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348530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000 01 00 00 00 00 0000 000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E65709" w14:textId="77777777" w:rsidR="0077579A" w:rsidRPr="00A942D0" w:rsidRDefault="0077579A" w:rsidP="00B36FF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Источники внутреннего финансирования дефицитов бюджетов, всего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A5AA85" w14:textId="77777777" w:rsidR="0077579A" w:rsidRPr="00A942D0" w:rsidRDefault="0077579A" w:rsidP="00664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174 789,7</w:t>
            </w:r>
          </w:p>
        </w:tc>
      </w:tr>
      <w:tr w:rsidR="0077579A" w:rsidRPr="00A942D0" w14:paraId="4D0F0426" w14:textId="77777777" w:rsidTr="00AF229E">
        <w:trPr>
          <w:gridAfter w:val="2"/>
          <w:wAfter w:w="43" w:type="dxa"/>
        </w:trPr>
        <w:tc>
          <w:tcPr>
            <w:tcW w:w="37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B92CB" w14:textId="77777777" w:rsidR="0077579A" w:rsidRPr="00A942D0" w:rsidRDefault="0077579A" w:rsidP="00846281">
            <w:pPr>
              <w:rPr>
                <w:sz w:val="28"/>
                <w:szCs w:val="28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B51FD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B4FB07" w14:textId="77777777" w:rsidR="0077579A" w:rsidRPr="00A942D0" w:rsidRDefault="0077579A" w:rsidP="00846281">
            <w:pPr>
              <w:rPr>
                <w:sz w:val="28"/>
                <w:szCs w:val="28"/>
              </w:rPr>
            </w:pPr>
          </w:p>
        </w:tc>
      </w:tr>
      <w:tr w:rsidR="0077579A" w:rsidRPr="00A942D0" w14:paraId="33FDB2D6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F0004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08DF7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327E0" w14:textId="77777777" w:rsidR="0077579A" w:rsidRPr="00115544" w:rsidRDefault="0077579A" w:rsidP="00052B32">
            <w:pPr>
              <w:jc w:val="center"/>
              <w:rPr>
                <w:sz w:val="28"/>
                <w:szCs w:val="28"/>
              </w:rPr>
            </w:pPr>
            <w:r w:rsidRPr="00115544">
              <w:rPr>
                <w:sz w:val="28"/>
                <w:szCs w:val="28"/>
              </w:rPr>
              <w:t>90 000,0</w:t>
            </w:r>
          </w:p>
        </w:tc>
      </w:tr>
      <w:tr w:rsidR="0077579A" w:rsidRPr="00A942D0" w14:paraId="082D718F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29C40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000 01 02 00 00 00 0000 700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11B4B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B0D022" w14:textId="77777777" w:rsidR="0077579A" w:rsidRPr="00115544" w:rsidRDefault="0077579A" w:rsidP="000B08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240 000,0</w:t>
            </w:r>
          </w:p>
        </w:tc>
      </w:tr>
      <w:tr w:rsidR="0077579A" w:rsidRPr="00A942D0" w14:paraId="00B97324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A402F" w14:textId="77777777" w:rsidR="0077579A" w:rsidRPr="00A942D0" w:rsidRDefault="0077579A" w:rsidP="005C1CE6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000 01 02 00 00 05 0000 710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D1E9E" w14:textId="77777777" w:rsidR="0077579A" w:rsidRDefault="0077579A" w:rsidP="003F4ED5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  <w:p w14:paraId="4AFC818B" w14:textId="77777777" w:rsidR="0077579A" w:rsidRPr="00A942D0" w:rsidRDefault="0077579A" w:rsidP="003F4ED5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028BC9" w14:textId="77777777" w:rsidR="0077579A" w:rsidRPr="00115544" w:rsidRDefault="0077579A" w:rsidP="00052B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240 000,0</w:t>
            </w:r>
          </w:p>
        </w:tc>
      </w:tr>
      <w:tr w:rsidR="0077579A" w:rsidRPr="00A942D0" w14:paraId="409B7946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2ECBD" w14:textId="77777777" w:rsidR="0077579A" w:rsidRPr="00A942D0" w:rsidRDefault="0077579A" w:rsidP="005C1CE6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000 01 02 00 00 00 0000 800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1057F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FCC197" w14:textId="77777777" w:rsidR="0077579A" w:rsidRPr="00A942D0" w:rsidRDefault="0077579A" w:rsidP="00052B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</w:t>
            </w:r>
          </w:p>
        </w:tc>
      </w:tr>
      <w:tr w:rsidR="0077579A" w:rsidRPr="00A942D0" w14:paraId="758E3534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84DD8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000 01 02 00 00 05 0000 810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F2206" w14:textId="77777777" w:rsidR="0077579A" w:rsidRPr="00A942D0" w:rsidRDefault="0077579A" w:rsidP="00052B32">
            <w:pPr>
              <w:rPr>
                <w:sz w:val="28"/>
                <w:szCs w:val="28"/>
              </w:rPr>
            </w:pPr>
            <w:r w:rsidRPr="00A942D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690FC1" w14:textId="77777777" w:rsidR="0077579A" w:rsidRPr="00A942D0" w:rsidRDefault="0077579A" w:rsidP="00052B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150 000,0 </w:t>
            </w:r>
          </w:p>
        </w:tc>
      </w:tr>
      <w:tr w:rsidR="0077579A" w:rsidRPr="00A942D0" w14:paraId="17FF379E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C00C7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6B9EB" w14:textId="77777777" w:rsidR="0077579A" w:rsidRDefault="0077579A" w:rsidP="001D341E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</w:t>
            </w:r>
          </w:p>
          <w:p w14:paraId="7AA74E4D" w14:textId="77777777" w:rsidR="0077579A" w:rsidRPr="00A942D0" w:rsidRDefault="0077579A" w:rsidP="001D341E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3C951" w14:textId="77777777" w:rsidR="0077579A" w:rsidRPr="00A942D0" w:rsidRDefault="0077579A" w:rsidP="0050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- 18 679,9</w:t>
            </w:r>
          </w:p>
        </w:tc>
      </w:tr>
      <w:tr w:rsidR="0077579A" w:rsidRPr="00A942D0" w14:paraId="0E91D325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5605F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000 01 03 01 00 00 0000 700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EEA4A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7EE131" w14:textId="77777777" w:rsidR="0077579A" w:rsidRPr="00A942D0" w:rsidRDefault="0077579A" w:rsidP="0003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200 000,0</w:t>
            </w:r>
          </w:p>
        </w:tc>
      </w:tr>
      <w:tr w:rsidR="0077579A" w:rsidRPr="00A942D0" w14:paraId="1294682C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DEAB7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000 01 03 01 00 05 0000 710</w:t>
            </w:r>
          </w:p>
          <w:p w14:paraId="2D0231C4" w14:textId="77777777" w:rsidR="0077579A" w:rsidRPr="00A942D0" w:rsidRDefault="0077579A" w:rsidP="008D5D6F">
            <w:pPr>
              <w:tabs>
                <w:tab w:val="left" w:pos="940"/>
              </w:tabs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ab/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C0A63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675E2B" w14:textId="77777777" w:rsidR="0077579A" w:rsidRPr="00A942D0" w:rsidRDefault="0077579A" w:rsidP="00781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200 000,0</w:t>
            </w:r>
          </w:p>
        </w:tc>
      </w:tr>
      <w:tr w:rsidR="0077579A" w:rsidRPr="00A942D0" w14:paraId="49031847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D1D93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000 01 03 01 00 00 0000 800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47615" w14:textId="77777777" w:rsidR="0077579A" w:rsidRPr="00A942D0" w:rsidRDefault="0077579A" w:rsidP="001D341E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2C9C4" w14:textId="77777777" w:rsidR="0077579A" w:rsidRPr="00A942D0" w:rsidRDefault="0077579A" w:rsidP="00B367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218 679,9</w:t>
            </w:r>
          </w:p>
        </w:tc>
      </w:tr>
      <w:tr w:rsidR="0077579A" w:rsidRPr="00A942D0" w14:paraId="4C2860B4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3EDA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000 01 03 01 00 05 0000 810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E99D" w14:textId="77777777" w:rsidR="0077579A" w:rsidRPr="00A942D0" w:rsidRDefault="0077579A" w:rsidP="00266E25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489239E" w14:textId="77777777" w:rsidR="0077579A" w:rsidRPr="00A942D0" w:rsidRDefault="0077579A" w:rsidP="00E07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218 679,9</w:t>
            </w:r>
          </w:p>
        </w:tc>
      </w:tr>
      <w:tr w:rsidR="0077579A" w:rsidRPr="00A942D0" w14:paraId="08A8F771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2C06B" w14:textId="77777777" w:rsidR="0077579A" w:rsidRPr="00A942D0" w:rsidRDefault="0077579A" w:rsidP="007D5867">
            <w:pPr>
              <w:jc w:val="both"/>
              <w:rPr>
                <w:bCs/>
                <w:sz w:val="28"/>
                <w:szCs w:val="28"/>
              </w:rPr>
            </w:pPr>
            <w:r w:rsidRPr="00A942D0">
              <w:rPr>
                <w:bCs/>
                <w:sz w:val="28"/>
                <w:szCs w:val="28"/>
              </w:rPr>
              <w:t>000 01 06 00 00 00 0000 000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C9959" w14:textId="77777777" w:rsidR="0077579A" w:rsidRPr="00A942D0" w:rsidRDefault="0077579A" w:rsidP="007D5867">
            <w:pPr>
              <w:jc w:val="both"/>
              <w:rPr>
                <w:bCs/>
                <w:sz w:val="28"/>
                <w:szCs w:val="28"/>
              </w:rPr>
            </w:pPr>
            <w:r w:rsidRPr="00A942D0">
              <w:rPr>
                <w:bCs/>
                <w:sz w:val="28"/>
                <w:szCs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43A1F4" w14:textId="77777777" w:rsidR="0077579A" w:rsidRPr="00A942D0" w:rsidRDefault="0077579A" w:rsidP="00F8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7579A" w:rsidRPr="00A942D0" w14:paraId="600EF8B6" w14:textId="77777777" w:rsidTr="000526E1">
        <w:trPr>
          <w:gridAfter w:val="2"/>
          <w:wAfter w:w="43" w:type="dxa"/>
          <w:trHeight w:val="1272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96FCF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000 01 06 05 00 00 0000 500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33629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319431" w14:textId="77777777" w:rsidR="0077579A" w:rsidRPr="00326D05" w:rsidRDefault="00775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7579A" w:rsidRPr="00A942D0" w14:paraId="07A253CC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840F3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000 01 06 05 02 00 0000 500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07427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C5001F" w14:textId="77777777" w:rsidR="0077579A" w:rsidRDefault="0077579A">
            <w:r>
              <w:rPr>
                <w:sz w:val="28"/>
                <w:szCs w:val="28"/>
              </w:rPr>
              <w:t xml:space="preserve">        0,0</w:t>
            </w:r>
          </w:p>
        </w:tc>
      </w:tr>
      <w:tr w:rsidR="0077579A" w:rsidRPr="00A942D0" w14:paraId="263E2584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564DD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000 01 06 05 02 05 0000 540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B757D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C6F1FB" w14:textId="77777777" w:rsidR="0077579A" w:rsidRDefault="0077579A">
            <w:r>
              <w:rPr>
                <w:sz w:val="28"/>
                <w:szCs w:val="28"/>
              </w:rPr>
              <w:t xml:space="preserve">        0,0</w:t>
            </w:r>
          </w:p>
        </w:tc>
      </w:tr>
      <w:tr w:rsidR="0077579A" w:rsidRPr="00A942D0" w14:paraId="79C4AFF1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21232" w14:textId="77777777" w:rsidR="0077579A" w:rsidRPr="00A942D0" w:rsidRDefault="0077579A" w:rsidP="009122B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000 01 06 05 02 00 0000 600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0C874" w14:textId="77777777" w:rsidR="0077579A" w:rsidRPr="00A942D0" w:rsidRDefault="0077579A" w:rsidP="007D5867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46DE23" w14:textId="77777777" w:rsidR="0077579A" w:rsidRDefault="0077579A">
            <w:r>
              <w:rPr>
                <w:sz w:val="28"/>
                <w:szCs w:val="28"/>
              </w:rPr>
              <w:t xml:space="preserve">       0,0</w:t>
            </w:r>
          </w:p>
        </w:tc>
      </w:tr>
      <w:tr w:rsidR="0077579A" w:rsidRPr="00A942D0" w14:paraId="7D215F90" w14:textId="77777777" w:rsidTr="00AF229E">
        <w:trPr>
          <w:gridAfter w:val="2"/>
          <w:wAfter w:w="43" w:type="dxa"/>
        </w:trPr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E987B" w14:textId="77777777" w:rsidR="0077579A" w:rsidRPr="00A942D0" w:rsidRDefault="0077579A" w:rsidP="00BC5C0E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000 01 06 05 02 05 0000 640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C57C3" w14:textId="77777777" w:rsidR="0077579A" w:rsidRPr="00A942D0" w:rsidRDefault="0077579A" w:rsidP="001317BB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CFACB5" w14:textId="77777777" w:rsidR="0077579A" w:rsidRDefault="0077579A">
            <w:r>
              <w:rPr>
                <w:sz w:val="28"/>
                <w:szCs w:val="28"/>
              </w:rPr>
              <w:t xml:space="preserve">        0,0</w:t>
            </w:r>
          </w:p>
        </w:tc>
      </w:tr>
      <w:tr w:rsidR="0077579A" w:rsidRPr="00A942D0" w14:paraId="613E214E" w14:textId="77777777" w:rsidTr="00AF229E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BFFEB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57D5D" w14:textId="77777777" w:rsidR="0077579A" w:rsidRPr="00A942D0" w:rsidRDefault="0077579A" w:rsidP="008E415B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72BF5" w14:textId="77777777" w:rsidR="0077579A" w:rsidRPr="000526E1" w:rsidRDefault="0077579A" w:rsidP="00B56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103 469,6</w:t>
            </w:r>
          </w:p>
        </w:tc>
      </w:tr>
      <w:tr w:rsidR="0077579A" w:rsidRPr="00A942D0" w14:paraId="2A76109C" w14:textId="77777777" w:rsidTr="00AF229E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09C3B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000 01 05 00 00 00 0000 500 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656AD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8237B" w14:textId="77777777" w:rsidR="0077579A" w:rsidRPr="00CA1D98" w:rsidRDefault="00775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3 600 516,8</w:t>
            </w:r>
          </w:p>
        </w:tc>
      </w:tr>
      <w:tr w:rsidR="0077579A" w:rsidRPr="00A942D0" w14:paraId="6F78A53A" w14:textId="77777777" w:rsidTr="00A75FD8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7EBDE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06A28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55773" w14:textId="77777777" w:rsidR="0077579A" w:rsidRDefault="0077579A">
            <w:r w:rsidRPr="00F41A21">
              <w:rPr>
                <w:sz w:val="28"/>
                <w:szCs w:val="28"/>
              </w:rPr>
              <w:t>3 600 516,8</w:t>
            </w:r>
          </w:p>
        </w:tc>
      </w:tr>
      <w:tr w:rsidR="0077579A" w:rsidRPr="00A942D0" w14:paraId="50B91C63" w14:textId="77777777" w:rsidTr="00A75FD8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782BB" w14:textId="77777777" w:rsidR="0077579A" w:rsidRPr="00A942D0" w:rsidRDefault="0077579A" w:rsidP="009122B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EFFB2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43F9C" w14:textId="77777777" w:rsidR="0077579A" w:rsidRDefault="0077579A">
            <w:r w:rsidRPr="00F41A21">
              <w:rPr>
                <w:sz w:val="28"/>
                <w:szCs w:val="28"/>
              </w:rPr>
              <w:t>3 600 516,8</w:t>
            </w:r>
          </w:p>
        </w:tc>
      </w:tr>
      <w:tr w:rsidR="0077579A" w:rsidRPr="00A942D0" w14:paraId="1E776F8F" w14:textId="77777777" w:rsidTr="00A75FD8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2DE33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000 01 05 02 01 05 0000 510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33B5E" w14:textId="77777777" w:rsidR="0077579A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Увеличение прочих остатков денежных средств бюджетов муниципальных районов</w:t>
            </w:r>
          </w:p>
          <w:p w14:paraId="4E59741E" w14:textId="77777777" w:rsidR="0077579A" w:rsidRPr="00A942D0" w:rsidRDefault="0077579A" w:rsidP="00846281">
            <w:pPr>
              <w:rPr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87D30" w14:textId="77777777" w:rsidR="0077579A" w:rsidRDefault="0077579A">
            <w:r w:rsidRPr="00F41A21">
              <w:rPr>
                <w:sz w:val="28"/>
                <w:szCs w:val="28"/>
              </w:rPr>
              <w:t>3 600 516,8</w:t>
            </w:r>
          </w:p>
        </w:tc>
      </w:tr>
      <w:tr w:rsidR="0077579A" w:rsidRPr="00A942D0" w14:paraId="426DCD7E" w14:textId="77777777" w:rsidTr="00AF229E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F819C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000 01 05 00 00 00 0000 600 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C3481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 Уменьшение остатков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73C37" w14:textId="77777777" w:rsidR="0077579A" w:rsidRDefault="0077579A">
            <w:r>
              <w:rPr>
                <w:sz w:val="28"/>
                <w:szCs w:val="28"/>
              </w:rPr>
              <w:t>3 703 986,4</w:t>
            </w:r>
          </w:p>
        </w:tc>
      </w:tr>
      <w:tr w:rsidR="0077579A" w:rsidRPr="00A942D0" w14:paraId="6EBA172E" w14:textId="77777777" w:rsidTr="00AF229E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12781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000 01 05 02 00 00 0000 600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53357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 xml:space="preserve">Уменьшение прочих остатков  средств бюджетов 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F6247" w14:textId="77777777" w:rsidR="0077579A" w:rsidRDefault="0077579A">
            <w:r w:rsidRPr="00CB1352">
              <w:rPr>
                <w:sz w:val="28"/>
                <w:szCs w:val="28"/>
              </w:rPr>
              <w:t>3 703 986,4</w:t>
            </w:r>
          </w:p>
        </w:tc>
      </w:tr>
      <w:tr w:rsidR="0077579A" w:rsidRPr="00A942D0" w14:paraId="33419B9D" w14:textId="77777777" w:rsidTr="00AF229E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8344C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B39B9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609F" w14:textId="77777777" w:rsidR="0077579A" w:rsidRDefault="0077579A">
            <w:r w:rsidRPr="00CB1352">
              <w:rPr>
                <w:sz w:val="28"/>
                <w:szCs w:val="28"/>
              </w:rPr>
              <w:t>3 703 986,4</w:t>
            </w:r>
          </w:p>
        </w:tc>
      </w:tr>
      <w:tr w:rsidR="0077579A" w:rsidRPr="00846281" w14:paraId="208F316E" w14:textId="77777777" w:rsidTr="00AF229E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BA66E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000 01 05 02 01 05 0000 610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CC658" w14:textId="77777777" w:rsidR="0077579A" w:rsidRPr="00A942D0" w:rsidRDefault="0077579A" w:rsidP="00846281">
            <w:pPr>
              <w:rPr>
                <w:sz w:val="28"/>
                <w:szCs w:val="28"/>
              </w:rPr>
            </w:pPr>
            <w:r w:rsidRPr="00A942D0">
              <w:rPr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1E586" w14:textId="77777777" w:rsidR="0077579A" w:rsidRDefault="0077579A">
            <w:r w:rsidRPr="00CB1352">
              <w:rPr>
                <w:sz w:val="28"/>
                <w:szCs w:val="28"/>
              </w:rPr>
              <w:t>3 703 986,4</w:t>
            </w:r>
          </w:p>
        </w:tc>
      </w:tr>
    </w:tbl>
    <w:p w14:paraId="30680415" w14:textId="77777777" w:rsidR="0077579A" w:rsidRDefault="0077579A"/>
    <w:p w14:paraId="2171592C" w14:textId="77777777" w:rsidR="0077579A" w:rsidRDefault="0077579A"/>
    <w:p w14:paraId="1476A1A9" w14:textId="77777777" w:rsidR="0077579A" w:rsidRDefault="0077579A"/>
    <w:p w14:paraId="26249E79" w14:textId="77777777" w:rsidR="0077579A" w:rsidRDefault="0077579A"/>
    <w:tbl>
      <w:tblPr>
        <w:tblW w:w="9923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2"/>
        <w:gridCol w:w="3421"/>
      </w:tblGrid>
      <w:tr w:rsidR="00421E3D" w:rsidRPr="0083668C" w14:paraId="752A8FED" w14:textId="77777777" w:rsidTr="0083668C">
        <w:tc>
          <w:tcPr>
            <w:tcW w:w="6502" w:type="dxa"/>
            <w:hideMark/>
          </w:tcPr>
          <w:p w14:paraId="70E19D8B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1A65C80C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4DB83339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799D58BF" w14:textId="2E91FAC2" w:rsidR="00421E3D" w:rsidRPr="0083668C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421" w:type="dxa"/>
            <w:vAlign w:val="bottom"/>
            <w:hideMark/>
          </w:tcPr>
          <w:p w14:paraId="2462963E" w14:textId="0C96D19B" w:rsidR="00421E3D" w:rsidRPr="0083668C" w:rsidRDefault="00421E3D" w:rsidP="00421E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7CE07B45" w14:textId="77777777" w:rsidR="0077579A" w:rsidRDefault="0077579A"/>
    <w:p w14:paraId="4AE5EFCA" w14:textId="77777777" w:rsidR="0077579A" w:rsidRDefault="0077579A"/>
    <w:p w14:paraId="722CFD9C" w14:textId="77777777" w:rsidR="0077579A" w:rsidRDefault="0077579A"/>
    <w:p w14:paraId="430A32B9" w14:textId="77777777" w:rsidR="0077579A" w:rsidRPr="00161EF5" w:rsidRDefault="0077579A"/>
    <w:p w14:paraId="7948B028" w14:textId="77777777" w:rsidR="0077579A" w:rsidRDefault="0077579A" w:rsidP="00676086">
      <w:pPr>
        <w:sectPr w:rsidR="0077579A" w:rsidSect="0077579A"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58"/>
        <w:gridCol w:w="4696"/>
      </w:tblGrid>
      <w:tr w:rsidR="0077579A" w14:paraId="03EBEE1C" w14:textId="77777777" w:rsidTr="00D00AF1">
        <w:trPr>
          <w:trHeight w:val="1276"/>
        </w:trPr>
        <w:tc>
          <w:tcPr>
            <w:tcW w:w="5070" w:type="dxa"/>
          </w:tcPr>
          <w:p w14:paraId="749ADD46" w14:textId="77777777" w:rsidR="0077579A" w:rsidRDefault="0077579A" w:rsidP="00C178F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14:paraId="7427B240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ПРИЛОЖЕНИЕ № 10</w:t>
            </w:r>
          </w:p>
          <w:p w14:paraId="31EE29C7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к решению Совета</w:t>
            </w:r>
          </w:p>
          <w:p w14:paraId="18C579C2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6ADCBF5F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 xml:space="preserve">от 24.06.2026 г. №  107    </w:t>
            </w:r>
          </w:p>
          <w:p w14:paraId="31A68CAF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 xml:space="preserve">  ПРИЛОЖЕНИЕ № 14</w:t>
            </w:r>
          </w:p>
          <w:p w14:paraId="5D6FE213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к решению Совета</w:t>
            </w:r>
          </w:p>
          <w:p w14:paraId="2840DE34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B992890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от  24.12.2025 г. № 40</w:t>
            </w:r>
          </w:p>
          <w:p w14:paraId="1DB5F495" w14:textId="77777777" w:rsidR="0077579A" w:rsidRPr="0077579A" w:rsidRDefault="0077579A" w:rsidP="00541DC3">
            <w:pPr>
              <w:snapToGrid w:val="0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 xml:space="preserve">в редакции решения </w:t>
            </w:r>
          </w:p>
          <w:p w14:paraId="6874AA8E" w14:textId="77777777" w:rsidR="0077579A" w:rsidRPr="0077579A" w:rsidRDefault="0077579A" w:rsidP="0077579A">
            <w:pPr>
              <w:snapToGrid w:val="0"/>
              <w:ind w:right="-301"/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 xml:space="preserve">Совета муниципального </w:t>
            </w:r>
            <w:r>
              <w:rPr>
                <w:sz w:val="28"/>
                <w:szCs w:val="28"/>
              </w:rPr>
              <w:t>о</w:t>
            </w:r>
            <w:r w:rsidRPr="0077579A">
              <w:rPr>
                <w:sz w:val="28"/>
                <w:szCs w:val="28"/>
              </w:rPr>
              <w:t xml:space="preserve">бразования Кореновский муниципальный район </w:t>
            </w:r>
            <w:r>
              <w:rPr>
                <w:sz w:val="28"/>
                <w:szCs w:val="28"/>
              </w:rPr>
              <w:t xml:space="preserve">                                 </w:t>
            </w:r>
            <w:r w:rsidRPr="0077579A">
              <w:rPr>
                <w:sz w:val="28"/>
                <w:szCs w:val="28"/>
              </w:rPr>
              <w:t>Краснодарского края</w:t>
            </w:r>
          </w:p>
          <w:p w14:paraId="5EBFECCA" w14:textId="77777777" w:rsidR="0077579A" w:rsidRPr="00DE2C23" w:rsidRDefault="0077579A" w:rsidP="0077579A">
            <w:pPr>
              <w:snapToGrid w:val="0"/>
              <w:jc w:val="center"/>
            </w:pPr>
            <w:r>
              <w:rPr>
                <w:sz w:val="28"/>
                <w:szCs w:val="28"/>
              </w:rPr>
              <w:t xml:space="preserve">     </w:t>
            </w:r>
            <w:r w:rsidRPr="0077579A">
              <w:rPr>
                <w:sz w:val="28"/>
                <w:szCs w:val="28"/>
              </w:rPr>
              <w:t>от 24.06.2026 г. №  107</w:t>
            </w:r>
          </w:p>
        </w:tc>
      </w:tr>
      <w:tr w:rsidR="0077579A" w14:paraId="4826FECF" w14:textId="77777777" w:rsidTr="00D00AF1">
        <w:tc>
          <w:tcPr>
            <w:tcW w:w="5070" w:type="dxa"/>
          </w:tcPr>
          <w:p w14:paraId="0D1A4ACB" w14:textId="77777777" w:rsidR="0077579A" w:rsidRDefault="0077579A" w:rsidP="00DA703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14:paraId="44B3FE13" w14:textId="77777777" w:rsidR="0077579A" w:rsidRPr="00DE2C23" w:rsidRDefault="0077579A" w:rsidP="00A279C0">
            <w:pPr>
              <w:snapToGrid w:val="0"/>
              <w:jc w:val="center"/>
            </w:pPr>
          </w:p>
        </w:tc>
      </w:tr>
    </w:tbl>
    <w:p w14:paraId="1B0A3839" w14:textId="77777777" w:rsidR="0077579A" w:rsidRPr="000C3211" w:rsidRDefault="0077579A" w:rsidP="00A45ADA">
      <w:pPr>
        <w:tabs>
          <w:tab w:val="left" w:pos="5040"/>
        </w:tabs>
        <w:jc w:val="center"/>
        <w:rPr>
          <w:sz w:val="28"/>
        </w:rPr>
      </w:pPr>
    </w:p>
    <w:p w14:paraId="721BA132" w14:textId="77777777" w:rsidR="0077579A" w:rsidRPr="00B34D62" w:rsidRDefault="0077579A" w:rsidP="00120856">
      <w:pPr>
        <w:jc w:val="right"/>
        <w:rPr>
          <w:sz w:val="28"/>
          <w:szCs w:val="28"/>
        </w:rPr>
      </w:pPr>
      <w:r w:rsidRPr="00D201B1">
        <w:rPr>
          <w:sz w:val="28"/>
          <w:szCs w:val="28"/>
        </w:rPr>
        <w:t>Раздел 1.</w:t>
      </w:r>
    </w:p>
    <w:p w14:paraId="2903E7BD" w14:textId="77777777" w:rsidR="0077579A" w:rsidRPr="00B34D62" w:rsidRDefault="0077579A" w:rsidP="00587940">
      <w:pPr>
        <w:jc w:val="center"/>
        <w:rPr>
          <w:sz w:val="28"/>
          <w:szCs w:val="28"/>
        </w:rPr>
      </w:pPr>
    </w:p>
    <w:p w14:paraId="15DDF8C8" w14:textId="77777777" w:rsidR="0077579A" w:rsidRPr="000C3211" w:rsidRDefault="0077579A" w:rsidP="000002E6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ОБЪЕМ</w:t>
      </w:r>
    </w:p>
    <w:p w14:paraId="7F9DD031" w14:textId="77777777" w:rsidR="0077579A" w:rsidRPr="00587940" w:rsidRDefault="0077579A" w:rsidP="00B547C2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межбюджетных трансфертов, получаемых из других бюджетов бюджетной системы Российской Федерации на 20</w:t>
      </w:r>
      <w:r>
        <w:rPr>
          <w:sz w:val="28"/>
          <w:szCs w:val="28"/>
        </w:rPr>
        <w:t>26  год</w:t>
      </w:r>
    </w:p>
    <w:p w14:paraId="6448E933" w14:textId="77777777" w:rsidR="0077579A" w:rsidRPr="00587940" w:rsidRDefault="0077579A" w:rsidP="00B547C2">
      <w:pPr>
        <w:jc w:val="center"/>
        <w:rPr>
          <w:sz w:val="28"/>
          <w:szCs w:val="28"/>
        </w:rPr>
      </w:pPr>
    </w:p>
    <w:p w14:paraId="5C273E0A" w14:textId="77777777" w:rsidR="0077579A" w:rsidRPr="000C3211" w:rsidRDefault="0077579A" w:rsidP="00587940">
      <w:pPr>
        <w:jc w:val="right"/>
        <w:rPr>
          <w:sz w:val="28"/>
        </w:rPr>
      </w:pPr>
      <w:r w:rsidRPr="000C3211">
        <w:rPr>
          <w:sz w:val="28"/>
        </w:rPr>
        <w:t>(тыс. рублей)</w:t>
      </w:r>
    </w:p>
    <w:tbl>
      <w:tblPr>
        <w:tblW w:w="5010" w:type="pct"/>
        <w:tblInd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6"/>
        <w:gridCol w:w="2251"/>
      </w:tblGrid>
      <w:tr w:rsidR="0077579A" w:rsidRPr="000C3211" w14:paraId="5B2BE49F" w14:textId="77777777" w:rsidTr="007C6B13">
        <w:trPr>
          <w:trHeight w:val="556"/>
        </w:trPr>
        <w:tc>
          <w:tcPr>
            <w:tcW w:w="7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3F0C7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22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F8C2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Сумма</w:t>
            </w:r>
          </w:p>
        </w:tc>
      </w:tr>
      <w:tr w:rsidR="0077579A" w:rsidRPr="000C3211" w14:paraId="69131369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E7FCE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9C5BA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2</w:t>
            </w:r>
          </w:p>
        </w:tc>
      </w:tr>
      <w:tr w:rsidR="0077579A" w:rsidRPr="000C3211" w14:paraId="43248F09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C8EBF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CEE08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7F191C" w14:paraId="6E9FCC9F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015EC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Всего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5EDC7" w14:textId="77777777" w:rsidR="0077579A" w:rsidRPr="00580F31" w:rsidRDefault="0077579A" w:rsidP="00662C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1 994 119,7</w:t>
            </w:r>
          </w:p>
        </w:tc>
      </w:tr>
      <w:tr w:rsidR="0077579A" w:rsidRPr="000C3211" w14:paraId="1C6D434E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9EE2B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2AB94" w14:textId="77777777" w:rsidR="0077579A" w:rsidRPr="000C3211" w:rsidRDefault="0077579A" w:rsidP="00DA703F">
            <w:pPr>
              <w:ind w:right="166"/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0BF1E612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BC89A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  <w:r w:rsidRPr="000C3211">
              <w:rPr>
                <w:color w:val="000000"/>
                <w:sz w:val="28"/>
                <w:szCs w:val="28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B7771" w14:textId="77777777" w:rsidR="0077579A" w:rsidRPr="000C3211" w:rsidRDefault="0077579A" w:rsidP="009E18AC">
            <w:pPr>
              <w:ind w:righ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194 595,8</w:t>
            </w:r>
          </w:p>
        </w:tc>
      </w:tr>
      <w:tr w:rsidR="0077579A" w:rsidRPr="000C3211" w14:paraId="6938BE5A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406F8" w14:textId="77777777" w:rsidR="0077579A" w:rsidRPr="000C3211" w:rsidRDefault="0077579A" w:rsidP="00DA703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C4E68" w14:textId="77777777" w:rsidR="0077579A" w:rsidRDefault="0077579A" w:rsidP="00DA703F">
            <w:pPr>
              <w:ind w:right="166"/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54CFEC09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B62FA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  <w:r w:rsidRPr="000C3211">
              <w:rPr>
                <w:color w:val="000000"/>
                <w:sz w:val="28"/>
                <w:szCs w:val="28"/>
              </w:rPr>
              <w:t>Суб</w:t>
            </w:r>
            <w:r>
              <w:rPr>
                <w:color w:val="000000"/>
                <w:sz w:val="28"/>
                <w:szCs w:val="28"/>
              </w:rPr>
              <w:t>сидии</w:t>
            </w:r>
            <w:r w:rsidRPr="000C3211">
              <w:rPr>
                <w:color w:val="000000"/>
                <w:sz w:val="28"/>
                <w:szCs w:val="28"/>
              </w:rPr>
              <w:t xml:space="preserve"> бюджетам субъектов Российской Федерации и муниципальных образований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0FA52" w14:textId="77777777" w:rsidR="0077579A" w:rsidRPr="00580F31" w:rsidRDefault="0077579A" w:rsidP="00FB1CE9">
            <w:pPr>
              <w:ind w:righ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314 988,0</w:t>
            </w:r>
          </w:p>
        </w:tc>
      </w:tr>
      <w:tr w:rsidR="0077579A" w:rsidRPr="000C3211" w14:paraId="4FADB5CA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F03B7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E5348" w14:textId="77777777" w:rsidR="0077579A" w:rsidRPr="000C3211" w:rsidRDefault="0077579A" w:rsidP="00DA703F">
            <w:pPr>
              <w:ind w:right="166"/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49F9C133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3EEE8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  <w:r w:rsidRPr="000C3211">
              <w:rPr>
                <w:color w:val="000000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12308" w14:textId="77777777" w:rsidR="0077579A" w:rsidRPr="00580F31" w:rsidRDefault="0077579A" w:rsidP="009F5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1 470 408,0</w:t>
            </w:r>
          </w:p>
        </w:tc>
      </w:tr>
      <w:tr w:rsidR="0077579A" w:rsidRPr="000C3211" w14:paraId="43459F70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58C76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A308E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3E48A46E" w14:textId="77777777" w:rsidTr="007C6B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25C3C" w14:textId="77777777" w:rsidR="0077579A" w:rsidRPr="000C3211" w:rsidRDefault="0077579A" w:rsidP="00DA703F">
            <w:pPr>
              <w:jc w:val="both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Иные межбюджетные трансферты бюджетам бюджетной системы Российской Федерации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94DC1" w14:textId="77777777" w:rsidR="0077579A" w:rsidRPr="000C3211" w:rsidRDefault="0077579A" w:rsidP="00512C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14 127,9</w:t>
            </w:r>
          </w:p>
        </w:tc>
      </w:tr>
    </w:tbl>
    <w:p w14:paraId="03D8D619" w14:textId="77777777" w:rsidR="0077579A" w:rsidRDefault="0077579A" w:rsidP="00DA703F">
      <w:pPr>
        <w:jc w:val="right"/>
        <w:rPr>
          <w:sz w:val="28"/>
          <w:szCs w:val="28"/>
          <w:lang w:val="en-US"/>
        </w:rPr>
      </w:pPr>
    </w:p>
    <w:p w14:paraId="309A3129" w14:textId="77777777" w:rsidR="0077579A" w:rsidRDefault="0077579A" w:rsidP="00DA703F">
      <w:pPr>
        <w:jc w:val="right"/>
        <w:rPr>
          <w:sz w:val="28"/>
          <w:szCs w:val="28"/>
          <w:lang w:val="en-US"/>
        </w:rPr>
      </w:pPr>
      <w:r w:rsidRPr="00D201B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2</w:t>
      </w:r>
      <w:r w:rsidRPr="00D201B1">
        <w:rPr>
          <w:sz w:val="28"/>
          <w:szCs w:val="28"/>
        </w:rPr>
        <w:t>.</w:t>
      </w:r>
    </w:p>
    <w:p w14:paraId="265CAE97" w14:textId="77777777" w:rsidR="0077579A" w:rsidRPr="007C6B13" w:rsidRDefault="0077579A" w:rsidP="007C6B13">
      <w:pPr>
        <w:jc w:val="center"/>
        <w:rPr>
          <w:sz w:val="28"/>
          <w:szCs w:val="28"/>
          <w:lang w:val="en-US"/>
        </w:rPr>
      </w:pPr>
    </w:p>
    <w:p w14:paraId="4CA28F47" w14:textId="77777777" w:rsidR="0077579A" w:rsidRPr="000C3211" w:rsidRDefault="0077579A" w:rsidP="00DA703F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ОБЪЕМ</w:t>
      </w:r>
    </w:p>
    <w:p w14:paraId="135F6805" w14:textId="77777777" w:rsidR="0077579A" w:rsidRDefault="0077579A" w:rsidP="00DA703F">
      <w:pPr>
        <w:jc w:val="center"/>
        <w:rPr>
          <w:sz w:val="28"/>
          <w:szCs w:val="28"/>
        </w:rPr>
      </w:pPr>
      <w:r w:rsidRPr="000C3211">
        <w:rPr>
          <w:sz w:val="28"/>
          <w:szCs w:val="28"/>
        </w:rPr>
        <w:t>межбюджетных трансфертов, предоставляемых другим бюджетам бюджетной системы Российской Федерации на 20</w:t>
      </w:r>
      <w:r>
        <w:rPr>
          <w:sz w:val="28"/>
          <w:szCs w:val="28"/>
        </w:rPr>
        <w:t>26</w:t>
      </w:r>
      <w:r w:rsidRPr="000C3211">
        <w:rPr>
          <w:sz w:val="28"/>
          <w:szCs w:val="28"/>
        </w:rPr>
        <w:t xml:space="preserve">год </w:t>
      </w:r>
    </w:p>
    <w:p w14:paraId="4E263765" w14:textId="77777777" w:rsidR="0077579A" w:rsidRPr="000C3211" w:rsidRDefault="0077579A" w:rsidP="00DA703F">
      <w:pPr>
        <w:jc w:val="center"/>
        <w:rPr>
          <w:sz w:val="28"/>
          <w:szCs w:val="28"/>
        </w:rPr>
      </w:pPr>
    </w:p>
    <w:p w14:paraId="2B2804A5" w14:textId="77777777" w:rsidR="0077579A" w:rsidRPr="000C3211" w:rsidRDefault="0077579A" w:rsidP="00587940">
      <w:pPr>
        <w:jc w:val="right"/>
        <w:rPr>
          <w:sz w:val="28"/>
        </w:rPr>
      </w:pPr>
      <w:r w:rsidRPr="000C3211">
        <w:rPr>
          <w:sz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1"/>
        <w:gridCol w:w="2237"/>
      </w:tblGrid>
      <w:tr w:rsidR="0077579A" w:rsidRPr="000C3211" w14:paraId="0D9A24BE" w14:textId="77777777" w:rsidTr="007C6B13">
        <w:trPr>
          <w:trHeight w:val="560"/>
        </w:trPr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6F772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FB185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Сумма</w:t>
            </w:r>
          </w:p>
        </w:tc>
      </w:tr>
      <w:tr w:rsidR="0077579A" w:rsidRPr="000C3211" w14:paraId="66F67998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05660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E9A68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2</w:t>
            </w:r>
          </w:p>
        </w:tc>
      </w:tr>
      <w:tr w:rsidR="0077579A" w:rsidRPr="000C3211" w14:paraId="4CF9067B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3B920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1D298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7725351A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A80CB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  <w:r w:rsidRPr="000C3211">
              <w:rPr>
                <w:sz w:val="28"/>
                <w:szCs w:val="28"/>
              </w:rPr>
              <w:t>Всего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B92A2" w14:textId="77777777" w:rsidR="0077579A" w:rsidRPr="000C3211" w:rsidRDefault="0077579A" w:rsidP="00EA7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20 102,6</w:t>
            </w:r>
          </w:p>
        </w:tc>
      </w:tr>
      <w:tr w:rsidR="0077579A" w:rsidRPr="000C3211" w14:paraId="7996C51C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327FE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3DBA" w14:textId="77777777" w:rsidR="0077579A" w:rsidRPr="000C3211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AA27EA" w14:paraId="1970A8AB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4BA63" w14:textId="77777777" w:rsidR="0077579A" w:rsidRPr="00AA27EA" w:rsidRDefault="0077579A" w:rsidP="00DA703F">
            <w:pPr>
              <w:rPr>
                <w:sz w:val="28"/>
                <w:szCs w:val="28"/>
              </w:rPr>
            </w:pPr>
            <w:r w:rsidRPr="00AA27EA">
              <w:rPr>
                <w:sz w:val="28"/>
                <w:szCs w:val="28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F3212" w14:textId="77777777" w:rsidR="0077579A" w:rsidRPr="00AA27EA" w:rsidRDefault="0077579A" w:rsidP="00DA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1 500,0</w:t>
            </w:r>
          </w:p>
        </w:tc>
      </w:tr>
      <w:tr w:rsidR="0077579A" w:rsidRPr="00AA27EA" w14:paraId="66423E63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37094" w14:textId="77777777" w:rsidR="0077579A" w:rsidRPr="00AA27EA" w:rsidRDefault="0077579A" w:rsidP="00DA703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2AA0B" w14:textId="77777777" w:rsidR="0077579A" w:rsidRPr="00AA27EA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AA27EA" w14:paraId="4C934B74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0465E" w14:textId="77777777" w:rsidR="0077579A" w:rsidRPr="00AA27EA" w:rsidRDefault="0077579A" w:rsidP="00DA703F">
            <w:pPr>
              <w:rPr>
                <w:sz w:val="28"/>
                <w:szCs w:val="28"/>
              </w:rPr>
            </w:pPr>
            <w:r w:rsidRPr="00F56E87">
              <w:rPr>
                <w:sz w:val="28"/>
                <w:szCs w:val="28"/>
              </w:rPr>
              <w:t>Решение вопросов местного значения муниципального района, предусмотренных пунктом 4 части 1 статьи 14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834EE" w14:textId="77777777" w:rsidR="0077579A" w:rsidRPr="00AA27EA" w:rsidRDefault="0077579A" w:rsidP="00DA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919,1</w:t>
            </w:r>
          </w:p>
        </w:tc>
      </w:tr>
      <w:tr w:rsidR="0077579A" w:rsidRPr="00AA27EA" w14:paraId="1C3CCF0B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2756F" w14:textId="77777777" w:rsidR="0077579A" w:rsidRPr="00F56E87" w:rsidRDefault="0077579A" w:rsidP="00DA703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00A6D" w14:textId="77777777" w:rsidR="0077579A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AA27EA" w14:paraId="5CC2CC4C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F8B7F" w14:textId="77777777" w:rsidR="0077579A" w:rsidRPr="00AA27EA" w:rsidRDefault="0077579A" w:rsidP="00DA703F">
            <w:pPr>
              <w:rPr>
                <w:sz w:val="28"/>
                <w:szCs w:val="28"/>
              </w:rPr>
            </w:pPr>
            <w:r w:rsidRPr="00AA27EA">
              <w:rPr>
                <w:sz w:val="28"/>
                <w:szCs w:val="28"/>
              </w:rPr>
              <w:t>Создание, содержание и организация деятельности аварийно-спасательных служб и (или) аварийно – спасательных формирований на территории поселения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77150" w14:textId="77777777" w:rsidR="0077579A" w:rsidRPr="00AA27EA" w:rsidRDefault="0077579A" w:rsidP="00DA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8 000,0</w:t>
            </w:r>
          </w:p>
        </w:tc>
      </w:tr>
      <w:tr w:rsidR="0077579A" w:rsidRPr="00AA27EA" w14:paraId="0486773F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46F54" w14:textId="77777777" w:rsidR="0077579A" w:rsidRPr="00AA27EA" w:rsidRDefault="0077579A" w:rsidP="00DA703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FBCAF" w14:textId="77777777" w:rsidR="0077579A" w:rsidRPr="00AA27EA" w:rsidRDefault="0077579A" w:rsidP="00DA703F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1C818927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94E0E" w14:textId="77777777" w:rsidR="0077579A" w:rsidRPr="00C20167" w:rsidRDefault="0077579A" w:rsidP="007D2CCF">
            <w:pPr>
              <w:rPr>
                <w:sz w:val="28"/>
                <w:szCs w:val="28"/>
              </w:rPr>
            </w:pPr>
            <w:r w:rsidRPr="00782DF1">
              <w:rPr>
                <w:sz w:val="28"/>
                <w:szCs w:val="28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44255" w14:textId="77777777" w:rsidR="0077579A" w:rsidRPr="00C20167" w:rsidRDefault="0077579A" w:rsidP="00C20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413,0</w:t>
            </w:r>
          </w:p>
        </w:tc>
      </w:tr>
      <w:tr w:rsidR="0077579A" w:rsidRPr="000C3211" w14:paraId="38512AB7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76194" w14:textId="77777777" w:rsidR="0077579A" w:rsidRPr="00782DF1" w:rsidRDefault="0077579A" w:rsidP="007D2CC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73E62" w14:textId="77777777" w:rsidR="0077579A" w:rsidRDefault="0077579A" w:rsidP="00C20167">
            <w:pPr>
              <w:jc w:val="center"/>
              <w:rPr>
                <w:sz w:val="28"/>
                <w:szCs w:val="28"/>
              </w:rPr>
            </w:pPr>
          </w:p>
        </w:tc>
      </w:tr>
      <w:tr w:rsidR="0077579A" w:rsidRPr="000C3211" w14:paraId="68BE4481" w14:textId="77777777" w:rsidTr="00587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084BA" w14:textId="77777777" w:rsidR="0077579A" w:rsidRPr="00782DF1" w:rsidRDefault="0077579A" w:rsidP="007D2CCF">
            <w:pPr>
              <w:rPr>
                <w:sz w:val="28"/>
                <w:szCs w:val="28"/>
              </w:rPr>
            </w:pPr>
            <w:r w:rsidRPr="003367CA">
              <w:rPr>
                <w:sz w:val="28"/>
                <w:szCs w:val="28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2026 году.</w:t>
            </w:r>
          </w:p>
        </w:tc>
        <w:tc>
          <w:tcPr>
            <w:tcW w:w="22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089AB" w14:textId="77777777" w:rsidR="0077579A" w:rsidRDefault="0077579A" w:rsidP="00C20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9 270,5</w:t>
            </w:r>
          </w:p>
        </w:tc>
      </w:tr>
    </w:tbl>
    <w:p w14:paraId="6656EB8B" w14:textId="77777777" w:rsidR="0077579A" w:rsidRDefault="0077579A" w:rsidP="00DF130B">
      <w:pPr>
        <w:rPr>
          <w:rFonts w:ascii="Calibri" w:hAnsi="Calibri"/>
          <w:sz w:val="22"/>
          <w:szCs w:val="22"/>
        </w:rPr>
      </w:pPr>
    </w:p>
    <w:p w14:paraId="2F9715CE" w14:textId="77777777" w:rsidR="0077579A" w:rsidRDefault="0077579A" w:rsidP="00DF130B">
      <w:pPr>
        <w:rPr>
          <w:rFonts w:ascii="Calibri" w:hAnsi="Calibri"/>
          <w:sz w:val="22"/>
          <w:szCs w:val="22"/>
        </w:rPr>
      </w:pPr>
    </w:p>
    <w:p w14:paraId="522C3F4D" w14:textId="77777777" w:rsidR="0077579A" w:rsidRDefault="0077579A" w:rsidP="00DF130B">
      <w:pPr>
        <w:rPr>
          <w:rFonts w:ascii="Calibri" w:hAnsi="Calibri"/>
          <w:sz w:val="22"/>
          <w:szCs w:val="22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3279"/>
      </w:tblGrid>
      <w:tr w:rsidR="00421E3D" w:rsidRPr="004F7D7F" w14:paraId="715D23C5" w14:textId="77777777" w:rsidTr="009A74F3">
        <w:tc>
          <w:tcPr>
            <w:tcW w:w="6360" w:type="dxa"/>
            <w:hideMark/>
          </w:tcPr>
          <w:p w14:paraId="6E2AAA52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75D4ECD1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048E16D3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3595FE0D" w14:textId="5A0E4ABB" w:rsidR="00421E3D" w:rsidRPr="004F7D7F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56400719" w14:textId="060B0BA9" w:rsidR="00421E3D" w:rsidRPr="004F7D7F" w:rsidRDefault="00421E3D" w:rsidP="00421E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1D3226AB" w14:textId="77777777" w:rsidR="0077579A" w:rsidRDefault="0077579A" w:rsidP="00DF130B">
      <w:pPr>
        <w:rPr>
          <w:rFonts w:ascii="Calibri" w:hAnsi="Calibri"/>
          <w:sz w:val="22"/>
          <w:szCs w:val="22"/>
        </w:rPr>
      </w:pPr>
    </w:p>
    <w:p w14:paraId="28022964" w14:textId="77777777" w:rsidR="0077579A" w:rsidRDefault="0077579A" w:rsidP="00DF130B">
      <w:pPr>
        <w:rPr>
          <w:rFonts w:ascii="Calibri" w:hAnsi="Calibri"/>
          <w:sz w:val="22"/>
          <w:szCs w:val="22"/>
        </w:rPr>
      </w:pPr>
    </w:p>
    <w:p w14:paraId="75FAAECD" w14:textId="77777777" w:rsidR="00C77FB0" w:rsidRDefault="00C77FB0" w:rsidP="00FE4883">
      <w:pPr>
        <w:autoSpaceDE w:val="0"/>
        <w:autoSpaceDN w:val="0"/>
        <w:adjustRightInd w:val="0"/>
        <w:rPr>
          <w:sz w:val="24"/>
          <w:szCs w:val="24"/>
        </w:rPr>
        <w:sectPr w:rsidR="00C77FB0" w:rsidSect="0077579A"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6"/>
        <w:gridCol w:w="5068"/>
      </w:tblGrid>
      <w:tr w:rsidR="00C77FB0" w14:paraId="00B31ED9" w14:textId="77777777" w:rsidTr="008634D9">
        <w:tc>
          <w:tcPr>
            <w:tcW w:w="4786" w:type="dxa"/>
          </w:tcPr>
          <w:p w14:paraId="2D10E7A2" w14:textId="77777777" w:rsidR="00C77FB0" w:rsidRDefault="00C77FB0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5068" w:type="dxa"/>
            <w:hideMark/>
          </w:tcPr>
          <w:p w14:paraId="7C9300BF" w14:textId="77777777" w:rsidR="00C77FB0" w:rsidRPr="00B30DA5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11</w:t>
            </w:r>
          </w:p>
          <w:p w14:paraId="2E90A9DB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к решению Совета</w:t>
            </w:r>
          </w:p>
          <w:p w14:paraId="7ED103CE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38C0074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</w:t>
            </w:r>
            <w:r w:rsidRPr="00EA76DF">
              <w:rPr>
                <w:sz w:val="28"/>
                <w:szCs w:val="28"/>
              </w:rPr>
              <w:t>от 24.06.2026 г. №  107</w:t>
            </w:r>
            <w:r>
              <w:rPr>
                <w:sz w:val="28"/>
                <w:szCs w:val="28"/>
              </w:rPr>
              <w:t xml:space="preserve">  </w:t>
            </w:r>
          </w:p>
          <w:p w14:paraId="1CFA3D7B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16</w:t>
            </w:r>
          </w:p>
          <w:p w14:paraId="47155B45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к решению Совета</w:t>
            </w:r>
          </w:p>
          <w:p w14:paraId="195B39C4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BC3C38E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от  24.12.2025 г. № 40</w:t>
            </w:r>
          </w:p>
          <w:p w14:paraId="00321700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 xml:space="preserve">в редакции решения </w:t>
            </w:r>
          </w:p>
          <w:p w14:paraId="1CA90A82" w14:textId="77777777" w:rsidR="00C77FB0" w:rsidRPr="00A9725C" w:rsidRDefault="00C77FB0" w:rsidP="00A9725C">
            <w:pPr>
              <w:snapToGrid w:val="0"/>
              <w:jc w:val="center"/>
              <w:rPr>
                <w:sz w:val="28"/>
                <w:szCs w:val="28"/>
              </w:rPr>
            </w:pPr>
            <w:r w:rsidRPr="00A9725C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1C04D6DA" w14:textId="77777777" w:rsidR="00C77FB0" w:rsidRDefault="00C77FB0" w:rsidP="0071503D">
            <w:pPr>
              <w:snapToGri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от 24.06.2026 г. №  107  </w:t>
            </w:r>
          </w:p>
        </w:tc>
      </w:tr>
    </w:tbl>
    <w:p w14:paraId="72B32067" w14:textId="77777777" w:rsidR="00C77FB0" w:rsidRDefault="00C77FB0" w:rsidP="007C2E6B">
      <w:pPr>
        <w:keepNext/>
        <w:widowControl w:val="0"/>
        <w:spacing w:line="235" w:lineRule="auto"/>
        <w:jc w:val="center"/>
        <w:rPr>
          <w:sz w:val="28"/>
          <w:szCs w:val="28"/>
        </w:rPr>
      </w:pPr>
    </w:p>
    <w:p w14:paraId="5CEF0AC0" w14:textId="77777777" w:rsidR="00C77FB0" w:rsidRDefault="00C77FB0" w:rsidP="007C2E6B">
      <w:pPr>
        <w:keepNext/>
        <w:widowControl w:val="0"/>
        <w:spacing w:line="235" w:lineRule="auto"/>
        <w:jc w:val="center"/>
        <w:rPr>
          <w:sz w:val="28"/>
          <w:szCs w:val="28"/>
        </w:rPr>
      </w:pPr>
    </w:p>
    <w:p w14:paraId="597C4C61" w14:textId="77777777" w:rsidR="00C77FB0" w:rsidRPr="007C2E6B" w:rsidRDefault="003F6D1E" w:rsidP="007C2E6B">
      <w:pPr>
        <w:keepNext/>
        <w:widowControl w:val="0"/>
        <w:spacing w:line="235" w:lineRule="auto"/>
        <w:jc w:val="center"/>
        <w:rPr>
          <w:sz w:val="28"/>
          <w:szCs w:val="28"/>
        </w:rPr>
      </w:pPr>
      <w:hyperlink w:anchor="P65646" w:history="1">
        <w:r w:rsidR="00C77FB0" w:rsidRPr="007C2E6B">
          <w:rPr>
            <w:sz w:val="28"/>
            <w:szCs w:val="28"/>
          </w:rPr>
          <w:t>Распределение</w:t>
        </w:r>
      </w:hyperlink>
      <w:r w:rsidR="00C77FB0" w:rsidRPr="007C2E6B">
        <w:rPr>
          <w:sz w:val="28"/>
          <w:szCs w:val="28"/>
        </w:rPr>
        <w:t xml:space="preserve"> бюджетных ассигнований </w:t>
      </w:r>
    </w:p>
    <w:p w14:paraId="108AFCE8" w14:textId="77777777" w:rsidR="00C77FB0" w:rsidRPr="007C2E6B" w:rsidRDefault="00C77FB0" w:rsidP="007C2E6B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на осуществление бюджетных инвестиций в форме капитальных </w:t>
      </w:r>
    </w:p>
    <w:p w14:paraId="3F1517B0" w14:textId="77777777" w:rsidR="00C77FB0" w:rsidRPr="00E978F5" w:rsidRDefault="00C77FB0" w:rsidP="00E978F5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вложений в объекты муниципальной собственности муниципального образования Кореновский </w:t>
      </w:r>
      <w:r w:rsidRPr="00E978F5">
        <w:rPr>
          <w:sz w:val="28"/>
          <w:szCs w:val="28"/>
        </w:rPr>
        <w:t xml:space="preserve">муниципальный район </w:t>
      </w:r>
    </w:p>
    <w:p w14:paraId="273A98C0" w14:textId="77777777" w:rsidR="00C77FB0" w:rsidRDefault="00C77FB0" w:rsidP="00E978F5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E978F5">
        <w:rPr>
          <w:sz w:val="28"/>
          <w:szCs w:val="28"/>
        </w:rPr>
        <w:t xml:space="preserve">             Краснодарского края</w:t>
      </w:r>
      <w:r w:rsidRPr="007C2E6B">
        <w:rPr>
          <w:sz w:val="28"/>
          <w:szCs w:val="28"/>
        </w:rPr>
        <w:t xml:space="preserve"> и предоставление муниципальным бюджетным и автономным учреждениям субсидий на осуществление капитальных вложений в объекты муниципальной собственности муниципального образования </w:t>
      </w:r>
      <w:r w:rsidRPr="008634D9">
        <w:rPr>
          <w:sz w:val="28"/>
          <w:szCs w:val="28"/>
        </w:rPr>
        <w:t>Кореновский муниципальный район Краснодарского края</w:t>
      </w:r>
      <w:r w:rsidRPr="007C2E6B">
        <w:rPr>
          <w:sz w:val="28"/>
          <w:szCs w:val="28"/>
        </w:rPr>
        <w:t>, софинансирование капитальных вложений в которые осуществляется за счет межбюджетных субсидий из краевого</w:t>
      </w:r>
      <w:r>
        <w:rPr>
          <w:sz w:val="28"/>
          <w:szCs w:val="28"/>
        </w:rPr>
        <w:t xml:space="preserve"> </w:t>
      </w:r>
      <w:r w:rsidRPr="007C2E6B">
        <w:rPr>
          <w:sz w:val="28"/>
          <w:szCs w:val="28"/>
        </w:rPr>
        <w:t>бюджета, по объектам</w:t>
      </w:r>
      <w:r w:rsidRPr="00895914">
        <w:t xml:space="preserve"> </w:t>
      </w:r>
      <w:r w:rsidRPr="00895914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895914">
        <w:rPr>
          <w:sz w:val="28"/>
          <w:szCs w:val="28"/>
        </w:rPr>
        <w:t xml:space="preserve"> году</w:t>
      </w:r>
    </w:p>
    <w:p w14:paraId="0E02C11D" w14:textId="77777777" w:rsidR="00C77FB0" w:rsidRDefault="00C77FB0" w:rsidP="00B35187">
      <w:pPr>
        <w:jc w:val="right"/>
        <w:rPr>
          <w:sz w:val="28"/>
          <w:szCs w:val="28"/>
        </w:rPr>
      </w:pPr>
    </w:p>
    <w:p w14:paraId="1AB73454" w14:textId="77777777" w:rsidR="00C77FB0" w:rsidRPr="007865CA" w:rsidRDefault="00C77FB0" w:rsidP="00B35187">
      <w:pPr>
        <w:jc w:val="right"/>
        <w:rPr>
          <w:sz w:val="28"/>
          <w:szCs w:val="28"/>
        </w:rPr>
      </w:pPr>
      <w:r w:rsidRPr="007865CA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7085"/>
        <w:gridCol w:w="1738"/>
      </w:tblGrid>
      <w:tr w:rsidR="00C77FB0" w:rsidRPr="007865CA" w14:paraId="741C1354" w14:textId="77777777" w:rsidTr="00880EAF">
        <w:trPr>
          <w:trHeight w:hRule="exact" w:val="683"/>
          <w:tblHeader/>
        </w:trPr>
        <w:tc>
          <w:tcPr>
            <w:tcW w:w="1031" w:type="dxa"/>
            <w:vAlign w:val="center"/>
          </w:tcPr>
          <w:p w14:paraId="015F363D" w14:textId="77777777" w:rsidR="00C77FB0" w:rsidRPr="007865CA" w:rsidRDefault="00C77FB0" w:rsidP="00880EAF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865CA">
              <w:rPr>
                <w:spacing w:val="-12"/>
                <w:sz w:val="28"/>
                <w:szCs w:val="28"/>
              </w:rPr>
              <w:t>№ п/</w:t>
            </w:r>
            <w:r w:rsidRPr="007865CA">
              <w:rPr>
                <w:spacing w:val="-6"/>
                <w:sz w:val="28"/>
                <w:szCs w:val="28"/>
              </w:rPr>
              <w:t>п</w:t>
            </w:r>
          </w:p>
        </w:tc>
        <w:tc>
          <w:tcPr>
            <w:tcW w:w="7085" w:type="dxa"/>
            <w:vAlign w:val="center"/>
          </w:tcPr>
          <w:p w14:paraId="3CB06CB8" w14:textId="77777777" w:rsidR="00C77FB0" w:rsidRPr="007865CA" w:rsidRDefault="00C77FB0" w:rsidP="00004F25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865CA">
              <w:rPr>
                <w:spacing w:val="-6"/>
                <w:sz w:val="28"/>
                <w:szCs w:val="28"/>
              </w:rPr>
              <w:t>Наименование объекта</w:t>
            </w:r>
          </w:p>
        </w:tc>
        <w:tc>
          <w:tcPr>
            <w:tcW w:w="1738" w:type="dxa"/>
            <w:vAlign w:val="center"/>
          </w:tcPr>
          <w:p w14:paraId="5747AF47" w14:textId="77777777" w:rsidR="00C77FB0" w:rsidRPr="007865CA" w:rsidRDefault="00C77FB0" w:rsidP="00004F25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 w:rsidRPr="007865CA">
              <w:rPr>
                <w:sz w:val="28"/>
                <w:szCs w:val="28"/>
              </w:rPr>
              <w:t>Сумма</w:t>
            </w:r>
          </w:p>
        </w:tc>
      </w:tr>
      <w:tr w:rsidR="00C77FB0" w:rsidRPr="007865CA" w14:paraId="165D0DE5" w14:textId="77777777" w:rsidTr="00D53157">
        <w:trPr>
          <w:trHeight w:val="113"/>
          <w:tblHeader/>
        </w:trPr>
        <w:tc>
          <w:tcPr>
            <w:tcW w:w="1031" w:type="dxa"/>
          </w:tcPr>
          <w:p w14:paraId="741E63DD" w14:textId="77777777" w:rsidR="00C77FB0" w:rsidRPr="007865CA" w:rsidRDefault="00C77FB0" w:rsidP="00004F25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5" w:type="dxa"/>
          </w:tcPr>
          <w:p w14:paraId="4CEA1A48" w14:textId="77777777" w:rsidR="00C77FB0" w:rsidRPr="007865CA" w:rsidRDefault="00C77FB0" w:rsidP="00004F25">
            <w:pPr>
              <w:keepNext/>
              <w:widowControl w:val="0"/>
              <w:jc w:val="center"/>
              <w:rPr>
                <w:spacing w:val="-6"/>
                <w:sz w:val="28"/>
                <w:szCs w:val="28"/>
              </w:rPr>
            </w:pPr>
            <w:r w:rsidRPr="007865CA"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1738" w:type="dxa"/>
            <w:vAlign w:val="center"/>
          </w:tcPr>
          <w:p w14:paraId="4BFF25E1" w14:textId="77777777" w:rsidR="00C77FB0" w:rsidRPr="007865CA" w:rsidRDefault="00C77FB0" w:rsidP="00004F25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 w:rsidRPr="007865CA">
              <w:rPr>
                <w:sz w:val="28"/>
                <w:szCs w:val="28"/>
              </w:rPr>
              <w:t>3</w:t>
            </w:r>
          </w:p>
        </w:tc>
      </w:tr>
      <w:tr w:rsidR="00C77FB0" w:rsidRPr="00750BE4" w14:paraId="33ABFE52" w14:textId="77777777" w:rsidTr="00890143">
        <w:trPr>
          <w:trHeight w:val="113"/>
        </w:trPr>
        <w:tc>
          <w:tcPr>
            <w:tcW w:w="1031" w:type="dxa"/>
          </w:tcPr>
          <w:p w14:paraId="0AEAC5EA" w14:textId="77777777" w:rsidR="00C77FB0" w:rsidRPr="00750BE4" w:rsidRDefault="00C77FB0" w:rsidP="00B12625">
            <w:pPr>
              <w:widowControl w:val="0"/>
              <w:rPr>
                <w:sz w:val="28"/>
                <w:szCs w:val="28"/>
              </w:rPr>
            </w:pPr>
            <w:r w:rsidRPr="002A4B9F">
              <w:rPr>
                <w:sz w:val="28"/>
                <w:szCs w:val="28"/>
              </w:rPr>
              <w:t xml:space="preserve">    </w:t>
            </w:r>
            <w:r w:rsidRPr="00750BE4">
              <w:rPr>
                <w:sz w:val="28"/>
                <w:szCs w:val="28"/>
              </w:rPr>
              <w:t>1.</w:t>
            </w:r>
          </w:p>
        </w:tc>
        <w:tc>
          <w:tcPr>
            <w:tcW w:w="7085" w:type="dxa"/>
          </w:tcPr>
          <w:p w14:paraId="6BB74C91" w14:textId="77777777" w:rsidR="00C77FB0" w:rsidRPr="00CC201F" w:rsidRDefault="00C77FB0" w:rsidP="00890143">
            <w:pPr>
              <w:jc w:val="both"/>
              <w:rPr>
                <w:sz w:val="28"/>
                <w:szCs w:val="28"/>
              </w:rPr>
            </w:pPr>
            <w:r w:rsidRPr="00CC201F">
              <w:rPr>
                <w:sz w:val="28"/>
                <w:szCs w:val="28"/>
              </w:rPr>
              <w:t>Реконструкция здания «МДОБУ детский сад №1, расположенного по адресу: г. Кореновск, ул. Ленина, 92»</w:t>
            </w:r>
          </w:p>
        </w:tc>
        <w:tc>
          <w:tcPr>
            <w:tcW w:w="1738" w:type="dxa"/>
            <w:vAlign w:val="center"/>
          </w:tcPr>
          <w:p w14:paraId="7201371B" w14:textId="77777777" w:rsidR="00C77FB0" w:rsidRPr="00750BE4" w:rsidRDefault="00C77FB0" w:rsidP="001B02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60 170,0</w:t>
            </w:r>
          </w:p>
        </w:tc>
      </w:tr>
      <w:tr w:rsidR="00C77FB0" w:rsidRPr="00750BE4" w14:paraId="32E2F68C" w14:textId="77777777" w:rsidTr="00890143">
        <w:trPr>
          <w:trHeight w:val="113"/>
        </w:trPr>
        <w:tc>
          <w:tcPr>
            <w:tcW w:w="1031" w:type="dxa"/>
          </w:tcPr>
          <w:p w14:paraId="68485ED6" w14:textId="77777777" w:rsidR="00C77FB0" w:rsidRDefault="00C77FB0" w:rsidP="009D795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</w:t>
            </w:r>
          </w:p>
        </w:tc>
        <w:tc>
          <w:tcPr>
            <w:tcW w:w="7085" w:type="dxa"/>
          </w:tcPr>
          <w:p w14:paraId="3B6B29C9" w14:textId="77777777" w:rsidR="00C77FB0" w:rsidRPr="00CC201F" w:rsidRDefault="00C77FB0" w:rsidP="00890143">
            <w:pPr>
              <w:jc w:val="both"/>
              <w:rPr>
                <w:sz w:val="28"/>
                <w:szCs w:val="28"/>
              </w:rPr>
            </w:pPr>
            <w:r w:rsidRPr="00CC201F">
              <w:rPr>
                <w:sz w:val="28"/>
                <w:szCs w:val="28"/>
              </w:rPr>
              <w:t>Выполнение проектно-изыск</w:t>
            </w:r>
            <w:r>
              <w:rPr>
                <w:sz w:val="28"/>
                <w:szCs w:val="28"/>
              </w:rPr>
              <w:t>ательных работ по объекту «Обще</w:t>
            </w:r>
            <w:r w:rsidRPr="00CC201F">
              <w:rPr>
                <w:sz w:val="28"/>
                <w:szCs w:val="28"/>
              </w:rPr>
              <w:t>образовательная организация на 1100 мест в г. Кореновск»</w:t>
            </w:r>
          </w:p>
        </w:tc>
        <w:tc>
          <w:tcPr>
            <w:tcW w:w="1738" w:type="dxa"/>
            <w:vAlign w:val="center"/>
          </w:tcPr>
          <w:p w14:paraId="192EC908" w14:textId="77777777" w:rsidR="00C77FB0" w:rsidRDefault="00C77FB0" w:rsidP="001B02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60 668,4</w:t>
            </w:r>
          </w:p>
        </w:tc>
      </w:tr>
      <w:tr w:rsidR="00C77FB0" w:rsidRPr="00750BE4" w14:paraId="212841B0" w14:textId="77777777" w:rsidTr="00890143">
        <w:trPr>
          <w:trHeight w:val="113"/>
        </w:trPr>
        <w:tc>
          <w:tcPr>
            <w:tcW w:w="1031" w:type="dxa"/>
          </w:tcPr>
          <w:p w14:paraId="48192D01" w14:textId="77777777" w:rsidR="00C77FB0" w:rsidRDefault="00C77FB0" w:rsidP="009D795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</w:t>
            </w:r>
          </w:p>
        </w:tc>
        <w:tc>
          <w:tcPr>
            <w:tcW w:w="7085" w:type="dxa"/>
          </w:tcPr>
          <w:p w14:paraId="08E05888" w14:textId="77777777" w:rsidR="00C77FB0" w:rsidRPr="00CC201F" w:rsidRDefault="00C77FB0" w:rsidP="00890143">
            <w:pPr>
              <w:jc w:val="both"/>
              <w:rPr>
                <w:sz w:val="28"/>
                <w:szCs w:val="28"/>
              </w:rPr>
            </w:pPr>
            <w:r w:rsidRPr="00473EDC">
              <w:rPr>
                <w:sz w:val="28"/>
                <w:szCs w:val="28"/>
              </w:rPr>
              <w:t>Строительство общеобразовательной организации на 400 мест по адресу: Краснодарский край, г. Кореновск</w:t>
            </w:r>
          </w:p>
        </w:tc>
        <w:tc>
          <w:tcPr>
            <w:tcW w:w="1738" w:type="dxa"/>
            <w:vAlign w:val="center"/>
          </w:tcPr>
          <w:p w14:paraId="21B112BB" w14:textId="77777777" w:rsidR="00C77FB0" w:rsidRDefault="00C77FB0" w:rsidP="00E915F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62 107,9</w:t>
            </w:r>
          </w:p>
        </w:tc>
      </w:tr>
      <w:tr w:rsidR="00C77FB0" w:rsidRPr="00750BE4" w14:paraId="467F3CEF" w14:textId="77777777" w:rsidTr="00890143">
        <w:trPr>
          <w:trHeight w:val="113"/>
        </w:trPr>
        <w:tc>
          <w:tcPr>
            <w:tcW w:w="1031" w:type="dxa"/>
          </w:tcPr>
          <w:p w14:paraId="206CC7CB" w14:textId="77777777" w:rsidR="00C77FB0" w:rsidRDefault="00C77FB0" w:rsidP="009D795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4.</w:t>
            </w:r>
          </w:p>
        </w:tc>
        <w:tc>
          <w:tcPr>
            <w:tcW w:w="7085" w:type="dxa"/>
          </w:tcPr>
          <w:p w14:paraId="08397BD5" w14:textId="77777777" w:rsidR="00C77FB0" w:rsidRPr="00473EDC" w:rsidRDefault="00C77FB0" w:rsidP="00890143">
            <w:pPr>
              <w:jc w:val="both"/>
              <w:rPr>
                <w:sz w:val="28"/>
                <w:szCs w:val="28"/>
              </w:rPr>
            </w:pPr>
            <w:r w:rsidRPr="00473EDC">
              <w:rPr>
                <w:sz w:val="28"/>
                <w:szCs w:val="28"/>
              </w:rPr>
              <w:t>Строительство объекта «Детское дошкольное образовательное учреждение на 40 мест расположенное по адресу: село Братковское, ул. Школьная,1Б»</w:t>
            </w:r>
          </w:p>
        </w:tc>
        <w:tc>
          <w:tcPr>
            <w:tcW w:w="1738" w:type="dxa"/>
            <w:vAlign w:val="center"/>
          </w:tcPr>
          <w:p w14:paraId="20505FFD" w14:textId="77777777" w:rsidR="00C77FB0" w:rsidRDefault="00C77FB0" w:rsidP="009D795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96 680,5</w:t>
            </w:r>
          </w:p>
        </w:tc>
      </w:tr>
      <w:tr w:rsidR="00C77FB0" w:rsidRPr="00750BE4" w14:paraId="37661C1C" w14:textId="77777777" w:rsidTr="00890143">
        <w:trPr>
          <w:trHeight w:val="113"/>
        </w:trPr>
        <w:tc>
          <w:tcPr>
            <w:tcW w:w="1031" w:type="dxa"/>
          </w:tcPr>
          <w:p w14:paraId="1A51765E" w14:textId="77777777" w:rsidR="00C77FB0" w:rsidRDefault="00C77FB0" w:rsidP="009D795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5.</w:t>
            </w:r>
          </w:p>
        </w:tc>
        <w:tc>
          <w:tcPr>
            <w:tcW w:w="7085" w:type="dxa"/>
          </w:tcPr>
          <w:p w14:paraId="4236A9F2" w14:textId="77777777" w:rsidR="00C77FB0" w:rsidRPr="00473EDC" w:rsidRDefault="00C77FB0" w:rsidP="00890143">
            <w:pPr>
              <w:jc w:val="both"/>
              <w:rPr>
                <w:sz w:val="28"/>
                <w:szCs w:val="28"/>
              </w:rPr>
            </w:pPr>
            <w:r w:rsidRPr="00473EDC">
              <w:rPr>
                <w:sz w:val="28"/>
                <w:szCs w:val="28"/>
              </w:rPr>
              <w:t>Строительство объекта «Плавательный бассейн на 4 дорожки в г. Кореновске»</w:t>
            </w:r>
          </w:p>
        </w:tc>
        <w:tc>
          <w:tcPr>
            <w:tcW w:w="1738" w:type="dxa"/>
            <w:vAlign w:val="center"/>
          </w:tcPr>
          <w:p w14:paraId="462292CA" w14:textId="77777777" w:rsidR="00C77FB0" w:rsidRDefault="00C77FB0" w:rsidP="001B02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59 003,8</w:t>
            </w:r>
          </w:p>
        </w:tc>
      </w:tr>
      <w:tr w:rsidR="00C77FB0" w:rsidRPr="00750BE4" w14:paraId="2D0C3E26" w14:textId="77777777" w:rsidTr="00513E2D">
        <w:trPr>
          <w:trHeight w:val="1822"/>
        </w:trPr>
        <w:tc>
          <w:tcPr>
            <w:tcW w:w="1031" w:type="dxa"/>
          </w:tcPr>
          <w:p w14:paraId="63513802" w14:textId="77777777" w:rsidR="00C77FB0" w:rsidRPr="00750BE4" w:rsidRDefault="00C77FB0" w:rsidP="008134A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50BE4">
              <w:rPr>
                <w:sz w:val="28"/>
                <w:szCs w:val="28"/>
              </w:rPr>
              <w:t>.</w:t>
            </w:r>
          </w:p>
        </w:tc>
        <w:tc>
          <w:tcPr>
            <w:tcW w:w="7085" w:type="dxa"/>
            <w:vAlign w:val="center"/>
          </w:tcPr>
          <w:p w14:paraId="3DDE9CC3" w14:textId="77777777" w:rsidR="00C77FB0" w:rsidRDefault="00C77FB0" w:rsidP="000B53E2">
            <w:pPr>
              <w:widowControl w:val="0"/>
              <w:rPr>
                <w:sz w:val="28"/>
                <w:szCs w:val="28"/>
              </w:rPr>
            </w:pPr>
            <w:r w:rsidRPr="00750BE4">
              <w:rPr>
                <w:sz w:val="28"/>
                <w:szCs w:val="28"/>
              </w:rPr>
              <w:t xml:space="preserve"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</w:t>
            </w:r>
          </w:p>
          <w:p w14:paraId="2030BE3B" w14:textId="77777777" w:rsidR="00C77FB0" w:rsidRPr="00750BE4" w:rsidRDefault="00C77FB0" w:rsidP="000B53E2">
            <w:pPr>
              <w:widowControl w:val="0"/>
              <w:rPr>
                <w:spacing w:val="-6"/>
                <w:sz w:val="28"/>
                <w:szCs w:val="28"/>
              </w:rPr>
            </w:pPr>
            <w:r w:rsidRPr="00750BE4">
              <w:rPr>
                <w:sz w:val="28"/>
                <w:szCs w:val="28"/>
              </w:rPr>
              <w:t xml:space="preserve">специализированных жилых помещений </w:t>
            </w:r>
          </w:p>
        </w:tc>
        <w:tc>
          <w:tcPr>
            <w:tcW w:w="1738" w:type="dxa"/>
            <w:vAlign w:val="center"/>
          </w:tcPr>
          <w:p w14:paraId="08FEABAA" w14:textId="77777777" w:rsidR="00C77FB0" w:rsidRPr="00750BE4" w:rsidRDefault="00C77FB0" w:rsidP="00473ED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43 741,2</w:t>
            </w:r>
          </w:p>
        </w:tc>
      </w:tr>
      <w:tr w:rsidR="00C77FB0" w:rsidRPr="00750BE4" w14:paraId="416C8650" w14:textId="77777777" w:rsidTr="00473EDC">
        <w:trPr>
          <w:trHeight w:val="914"/>
        </w:trPr>
        <w:tc>
          <w:tcPr>
            <w:tcW w:w="1031" w:type="dxa"/>
          </w:tcPr>
          <w:p w14:paraId="49B903C8" w14:textId="77777777" w:rsidR="00C77FB0" w:rsidRDefault="00C77FB0" w:rsidP="008134A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85" w:type="dxa"/>
            <w:vAlign w:val="center"/>
          </w:tcPr>
          <w:p w14:paraId="59D2F08A" w14:textId="77777777" w:rsidR="00C77FB0" w:rsidRPr="00750BE4" w:rsidRDefault="00C77FB0" w:rsidP="000B53E2">
            <w:pPr>
              <w:widowControl w:val="0"/>
              <w:rPr>
                <w:sz w:val="28"/>
                <w:szCs w:val="28"/>
              </w:rPr>
            </w:pPr>
            <w:r w:rsidRPr="00466575">
              <w:rPr>
                <w:sz w:val="28"/>
                <w:szCs w:val="28"/>
              </w:rPr>
              <w:t>Строительство объекта: «Фельдшерско-акушерский пункт в п. Южный, Кореновкого района»</w:t>
            </w:r>
          </w:p>
        </w:tc>
        <w:tc>
          <w:tcPr>
            <w:tcW w:w="1738" w:type="dxa"/>
            <w:vAlign w:val="center"/>
          </w:tcPr>
          <w:p w14:paraId="0C62B2A8" w14:textId="77777777" w:rsidR="00C77FB0" w:rsidRDefault="00C77FB0" w:rsidP="00B1262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850,0</w:t>
            </w:r>
          </w:p>
        </w:tc>
      </w:tr>
      <w:tr w:rsidR="00C77FB0" w:rsidRPr="00750BE4" w14:paraId="03BF740B" w14:textId="77777777" w:rsidTr="00D53157">
        <w:trPr>
          <w:trHeight w:val="277"/>
        </w:trPr>
        <w:tc>
          <w:tcPr>
            <w:tcW w:w="1031" w:type="dxa"/>
          </w:tcPr>
          <w:p w14:paraId="7B697623" w14:textId="77777777" w:rsidR="00C77FB0" w:rsidRPr="006678AB" w:rsidRDefault="00C77FB0" w:rsidP="00394F46">
            <w:pPr>
              <w:widowControl w:val="0"/>
              <w:tabs>
                <w:tab w:val="left" w:pos="4536"/>
              </w:tabs>
              <w:rPr>
                <w:b/>
                <w:sz w:val="28"/>
                <w:szCs w:val="28"/>
              </w:rPr>
            </w:pPr>
            <w:r w:rsidRPr="006678A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7085" w:type="dxa"/>
            <w:vAlign w:val="center"/>
          </w:tcPr>
          <w:p w14:paraId="17E61D12" w14:textId="77777777" w:rsidR="00C77FB0" w:rsidRPr="006678AB" w:rsidRDefault="00C77FB0" w:rsidP="00394F46">
            <w:pPr>
              <w:widowControl w:val="0"/>
              <w:tabs>
                <w:tab w:val="left" w:pos="453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14:paraId="71F5F4DB" w14:textId="77777777" w:rsidR="00C77FB0" w:rsidRPr="006678AB" w:rsidRDefault="00C77FB0" w:rsidP="00975F45">
            <w:pPr>
              <w:keepNext/>
              <w:widowControl w:val="0"/>
              <w:tabs>
                <w:tab w:val="left" w:pos="453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383 221,8</w:t>
            </w:r>
          </w:p>
        </w:tc>
      </w:tr>
    </w:tbl>
    <w:p w14:paraId="62D36E7C" w14:textId="77777777" w:rsidR="00C77FB0" w:rsidRDefault="00C77FB0" w:rsidP="00880EAF">
      <w:pPr>
        <w:tabs>
          <w:tab w:val="left" w:pos="4536"/>
        </w:tabs>
        <w:rPr>
          <w:sz w:val="28"/>
          <w:szCs w:val="28"/>
        </w:rPr>
      </w:pPr>
    </w:p>
    <w:p w14:paraId="6442767E" w14:textId="77777777" w:rsidR="00C77FB0" w:rsidRDefault="00C77FB0" w:rsidP="00880EAF">
      <w:pPr>
        <w:tabs>
          <w:tab w:val="left" w:pos="4536"/>
        </w:tabs>
        <w:rPr>
          <w:sz w:val="28"/>
          <w:szCs w:val="28"/>
        </w:rPr>
      </w:pPr>
    </w:p>
    <w:p w14:paraId="64C8ABBE" w14:textId="77777777" w:rsidR="00C77FB0" w:rsidRDefault="00C77FB0" w:rsidP="00880EAF">
      <w:pPr>
        <w:tabs>
          <w:tab w:val="left" w:pos="4536"/>
        </w:tabs>
        <w:rPr>
          <w:sz w:val="28"/>
          <w:szCs w:val="28"/>
        </w:rPr>
      </w:pPr>
    </w:p>
    <w:tbl>
      <w:tblPr>
        <w:tblW w:w="9781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2"/>
        <w:gridCol w:w="3279"/>
      </w:tblGrid>
      <w:tr w:rsidR="00421E3D" w:rsidRPr="008F2E56" w14:paraId="1AC3F11F" w14:textId="77777777" w:rsidTr="008F2E56">
        <w:tc>
          <w:tcPr>
            <w:tcW w:w="6502" w:type="dxa"/>
            <w:hideMark/>
          </w:tcPr>
          <w:p w14:paraId="6D65A2B7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6F202AA8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401169B0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1C1385B6" w14:textId="77106C1C" w:rsidR="00421E3D" w:rsidRPr="008F2E56" w:rsidRDefault="00421E3D" w:rsidP="00421E3D">
            <w:pPr>
              <w:snapToGrid w:val="0"/>
              <w:jc w:val="both"/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33FD62CC" w14:textId="2E1682A9" w:rsidR="00421E3D" w:rsidRPr="008F2E56" w:rsidRDefault="00421E3D" w:rsidP="00421E3D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6A05F0E6" w14:textId="77777777" w:rsidR="00C77FB0" w:rsidRPr="002A4B9F" w:rsidRDefault="00C77FB0" w:rsidP="00880EAF">
      <w:pPr>
        <w:tabs>
          <w:tab w:val="left" w:pos="4536"/>
        </w:tabs>
        <w:rPr>
          <w:sz w:val="28"/>
          <w:szCs w:val="28"/>
        </w:rPr>
      </w:pPr>
    </w:p>
    <w:p w14:paraId="00F7A211" w14:textId="77777777" w:rsidR="00C77FB0" w:rsidRDefault="00C77FB0" w:rsidP="00FE4883">
      <w:pPr>
        <w:autoSpaceDE w:val="0"/>
        <w:autoSpaceDN w:val="0"/>
        <w:adjustRightInd w:val="0"/>
        <w:rPr>
          <w:sz w:val="24"/>
          <w:szCs w:val="24"/>
        </w:rPr>
        <w:sectPr w:rsidR="00C77FB0" w:rsidSect="005F1BC2">
          <w:headerReference w:type="even" r:id="rId17"/>
          <w:headerReference w:type="default" r:id="rId18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C77FB0" w:rsidRPr="000A1514" w14:paraId="79228776" w14:textId="77777777" w:rsidTr="003A4EDC">
        <w:tc>
          <w:tcPr>
            <w:tcW w:w="4927" w:type="dxa"/>
          </w:tcPr>
          <w:p w14:paraId="371118FA" w14:textId="77777777" w:rsidR="00C77FB0" w:rsidRPr="000A1514" w:rsidRDefault="00C77FB0" w:rsidP="000A1514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25F80E82" w14:textId="77777777" w:rsidR="00C77FB0" w:rsidRPr="00895A12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12</w:t>
            </w:r>
          </w:p>
          <w:p w14:paraId="38514E72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к решению Совета</w:t>
            </w:r>
          </w:p>
          <w:p w14:paraId="223B2E41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36A27FD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  <w:r w:rsidRPr="005377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2A8CED7A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 ПРИЛОЖЕНИЕ № </w:t>
            </w:r>
            <w:r>
              <w:rPr>
                <w:sz w:val="28"/>
                <w:szCs w:val="28"/>
              </w:rPr>
              <w:t>17</w:t>
            </w:r>
          </w:p>
          <w:p w14:paraId="7B7F2F9E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к решению Совета</w:t>
            </w:r>
          </w:p>
          <w:p w14:paraId="5952B97B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55A291E7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от  24.12.2025 г. № 40</w:t>
            </w:r>
          </w:p>
          <w:p w14:paraId="58C42C2C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 xml:space="preserve">в редакции решения </w:t>
            </w:r>
          </w:p>
          <w:p w14:paraId="78DF8B58" w14:textId="77777777" w:rsidR="00C77FB0" w:rsidRPr="00C07550" w:rsidRDefault="00C77FB0" w:rsidP="00C07550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C07550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32F1965F" w14:textId="77777777" w:rsidR="00C77FB0" w:rsidRPr="000A1514" w:rsidRDefault="00C77FB0" w:rsidP="00C76355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от 24.06.2026 г. №  107</w:t>
            </w:r>
            <w:r w:rsidRPr="005377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CB3A89D" w14:textId="77777777" w:rsidR="00C77FB0" w:rsidRDefault="00C77FB0" w:rsidP="000002E6">
      <w:pPr>
        <w:jc w:val="center"/>
        <w:rPr>
          <w:sz w:val="28"/>
          <w:szCs w:val="28"/>
        </w:rPr>
      </w:pPr>
    </w:p>
    <w:p w14:paraId="5358547E" w14:textId="77777777" w:rsidR="00C77FB0" w:rsidRDefault="00C77FB0" w:rsidP="000002E6">
      <w:pPr>
        <w:jc w:val="center"/>
        <w:rPr>
          <w:sz w:val="28"/>
          <w:szCs w:val="28"/>
        </w:rPr>
      </w:pPr>
    </w:p>
    <w:p w14:paraId="7EAE4E38" w14:textId="77777777" w:rsidR="00C77FB0" w:rsidRPr="007F1081" w:rsidRDefault="00C77FB0" w:rsidP="000002E6">
      <w:pPr>
        <w:jc w:val="center"/>
        <w:rPr>
          <w:sz w:val="28"/>
          <w:szCs w:val="28"/>
        </w:rPr>
      </w:pPr>
    </w:p>
    <w:p w14:paraId="7FFBC27C" w14:textId="77777777" w:rsidR="00C77FB0" w:rsidRPr="00EE058F" w:rsidRDefault="003F6D1E" w:rsidP="00EE058F">
      <w:pPr>
        <w:keepNext/>
        <w:widowControl w:val="0"/>
        <w:spacing w:line="235" w:lineRule="auto"/>
        <w:jc w:val="center"/>
        <w:rPr>
          <w:sz w:val="28"/>
          <w:szCs w:val="28"/>
        </w:rPr>
      </w:pPr>
      <w:hyperlink w:anchor="P65646" w:history="1">
        <w:r w:rsidR="00C77FB0" w:rsidRPr="007C2E6B">
          <w:rPr>
            <w:sz w:val="28"/>
            <w:szCs w:val="28"/>
          </w:rPr>
          <w:t>Распределение</w:t>
        </w:r>
      </w:hyperlink>
      <w:r w:rsidR="00C77FB0" w:rsidRPr="007C2E6B">
        <w:rPr>
          <w:sz w:val="28"/>
          <w:szCs w:val="28"/>
        </w:rPr>
        <w:t xml:space="preserve"> бюджетных ассигнований </w:t>
      </w:r>
    </w:p>
    <w:p w14:paraId="786110E5" w14:textId="77777777" w:rsidR="00C77FB0" w:rsidRPr="007C2E6B" w:rsidRDefault="00C77FB0" w:rsidP="00EE058F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на осуществление бюджетных инвестиций в форме капитальных </w:t>
      </w:r>
    </w:p>
    <w:p w14:paraId="3ED21927" w14:textId="77777777" w:rsidR="00C77FB0" w:rsidRPr="00C90B84" w:rsidRDefault="00C77FB0" w:rsidP="00C90B84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7C2E6B">
        <w:rPr>
          <w:sz w:val="28"/>
          <w:szCs w:val="28"/>
        </w:rPr>
        <w:t xml:space="preserve">вложений в объекты муниципальной собственности муниципального образования Кореновский </w:t>
      </w:r>
      <w:r w:rsidRPr="00C90B84">
        <w:rPr>
          <w:sz w:val="28"/>
          <w:szCs w:val="28"/>
        </w:rPr>
        <w:t xml:space="preserve">муниципальный район </w:t>
      </w:r>
    </w:p>
    <w:p w14:paraId="1D1BBFAB" w14:textId="77777777" w:rsidR="00C77FB0" w:rsidRPr="00C90B84" w:rsidRDefault="00C77FB0" w:rsidP="00C90B84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C90B84">
        <w:rPr>
          <w:sz w:val="28"/>
          <w:szCs w:val="28"/>
        </w:rPr>
        <w:t xml:space="preserve">             Краснодарского края</w:t>
      </w:r>
      <w:r w:rsidRPr="007C2E6B">
        <w:rPr>
          <w:sz w:val="28"/>
          <w:szCs w:val="28"/>
        </w:rPr>
        <w:t xml:space="preserve"> и предоставление муниципальным бюджетным и автономным учреждениям субсидий на осуществление капитальных вложений в объекты муниципальной собственн</w:t>
      </w:r>
      <w:r>
        <w:rPr>
          <w:sz w:val="28"/>
          <w:szCs w:val="28"/>
        </w:rPr>
        <w:t xml:space="preserve">ости муниципального образования </w:t>
      </w:r>
      <w:r w:rsidRPr="007C2E6B">
        <w:rPr>
          <w:sz w:val="28"/>
          <w:szCs w:val="28"/>
        </w:rPr>
        <w:t xml:space="preserve">Кореновский </w:t>
      </w:r>
      <w:r w:rsidRPr="00C90B84">
        <w:rPr>
          <w:sz w:val="28"/>
          <w:szCs w:val="28"/>
        </w:rPr>
        <w:t xml:space="preserve">муниципальный район </w:t>
      </w:r>
    </w:p>
    <w:p w14:paraId="4C94B612" w14:textId="77777777" w:rsidR="00C77FB0" w:rsidRDefault="00C77FB0" w:rsidP="00C90B84">
      <w:pPr>
        <w:keepNext/>
        <w:widowControl w:val="0"/>
        <w:spacing w:line="235" w:lineRule="auto"/>
        <w:jc w:val="center"/>
        <w:rPr>
          <w:sz w:val="28"/>
          <w:szCs w:val="28"/>
        </w:rPr>
      </w:pPr>
      <w:r w:rsidRPr="00C90B84">
        <w:rPr>
          <w:sz w:val="28"/>
          <w:szCs w:val="28"/>
        </w:rPr>
        <w:t xml:space="preserve">             Краснодарского края</w:t>
      </w:r>
      <w:r w:rsidRPr="007C2E6B">
        <w:rPr>
          <w:sz w:val="28"/>
          <w:szCs w:val="28"/>
        </w:rPr>
        <w:t>, софинансирование капитальных вложений в которые осуществляется за счет межбюджетных субсидий из краевого</w:t>
      </w:r>
      <w:r>
        <w:rPr>
          <w:sz w:val="28"/>
          <w:szCs w:val="28"/>
        </w:rPr>
        <w:t xml:space="preserve"> </w:t>
      </w:r>
      <w:r w:rsidRPr="007C2E6B">
        <w:rPr>
          <w:sz w:val="28"/>
          <w:szCs w:val="28"/>
        </w:rPr>
        <w:t>бюджета, по объектам</w:t>
      </w:r>
      <w:r w:rsidRPr="00B82717">
        <w:t xml:space="preserve"> </w:t>
      </w:r>
      <w:r w:rsidRPr="0041029D">
        <w:rPr>
          <w:sz w:val="28"/>
          <w:szCs w:val="28"/>
        </w:rPr>
        <w:t>на плановый период</w:t>
      </w:r>
      <w:r>
        <w:t xml:space="preserve"> </w:t>
      </w:r>
      <w:r w:rsidRPr="00B82717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B82717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8 </w:t>
      </w:r>
      <w:r w:rsidRPr="00B82717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</w:p>
    <w:p w14:paraId="0019BE2A" w14:textId="77777777" w:rsidR="00C77FB0" w:rsidRPr="007C2E6B" w:rsidRDefault="00C77FB0" w:rsidP="00EE058F">
      <w:pPr>
        <w:keepNext/>
        <w:widowControl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01726F">
        <w:rPr>
          <w:sz w:val="28"/>
          <w:szCs w:val="28"/>
        </w:rPr>
        <w:t>(тыс. рублей</w:t>
      </w:r>
      <w:r>
        <w:rPr>
          <w:sz w:val="28"/>
          <w:szCs w:val="28"/>
        </w:rPr>
        <w:t>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5"/>
        <w:gridCol w:w="5643"/>
        <w:gridCol w:w="1891"/>
        <w:gridCol w:w="1745"/>
      </w:tblGrid>
      <w:tr w:rsidR="00C77FB0" w:rsidRPr="007F1081" w14:paraId="3AF69E19" w14:textId="77777777" w:rsidTr="00C77FB0">
        <w:trPr>
          <w:trHeight w:hRule="exact" w:val="68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FAC4" w14:textId="77777777" w:rsidR="00C77FB0" w:rsidRPr="007F1081" w:rsidRDefault="00C77FB0" w:rsidP="00C77FB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F1081">
              <w:rPr>
                <w:spacing w:val="-12"/>
                <w:sz w:val="28"/>
                <w:szCs w:val="28"/>
              </w:rPr>
              <w:t>№ п/</w:t>
            </w:r>
            <w:r w:rsidRPr="007F1081">
              <w:rPr>
                <w:spacing w:val="-6"/>
                <w:sz w:val="28"/>
                <w:szCs w:val="28"/>
              </w:rPr>
              <w:t>пп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232C" w14:textId="77777777" w:rsidR="00C77FB0" w:rsidRPr="007F1081" w:rsidRDefault="00C77FB0" w:rsidP="00C77FB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7F1081">
              <w:rPr>
                <w:spacing w:val="-6"/>
                <w:sz w:val="28"/>
                <w:szCs w:val="28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1ABD" w14:textId="77777777" w:rsidR="00C77FB0" w:rsidRPr="007F1081" w:rsidRDefault="00C77FB0" w:rsidP="00C77FB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 w:rsidRPr="007F1081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 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90A2" w14:textId="77777777" w:rsidR="00C77FB0" w:rsidRPr="007F1081" w:rsidRDefault="00C77FB0" w:rsidP="00C77FB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 w:rsidRPr="007F1081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 2028год</w:t>
            </w:r>
          </w:p>
        </w:tc>
      </w:tr>
      <w:tr w:rsidR="00C77FB0" w:rsidRPr="007F1081" w14:paraId="60457DB0" w14:textId="77777777" w:rsidTr="00C77FB0">
        <w:trPr>
          <w:trHeight w:hRule="exact" w:val="3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F9AE" w14:textId="77777777" w:rsidR="00C77FB0" w:rsidRPr="007F1081" w:rsidRDefault="00C77FB0" w:rsidP="00C77FB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3E76" w14:textId="77777777" w:rsidR="00C77FB0" w:rsidRPr="007F1081" w:rsidRDefault="00C77FB0" w:rsidP="00C77FB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FBD2" w14:textId="77777777" w:rsidR="00C77FB0" w:rsidRPr="007F1081" w:rsidRDefault="00C77FB0" w:rsidP="00C77FB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A805" w14:textId="77777777" w:rsidR="00C77FB0" w:rsidRDefault="00C77FB0" w:rsidP="00C77FB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7FB0" w:rsidRPr="007F1081" w14:paraId="64329F82" w14:textId="77777777" w:rsidTr="00C77FB0">
        <w:trPr>
          <w:trHeight w:hRule="exact" w:val="22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9C7" w14:textId="77777777" w:rsidR="00C77FB0" w:rsidRPr="00323458" w:rsidRDefault="00C77FB0" w:rsidP="00C77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Pr="00323458">
              <w:rPr>
                <w:sz w:val="28"/>
                <w:szCs w:val="28"/>
              </w:rPr>
              <w:t>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642" w14:textId="77777777" w:rsidR="00C77FB0" w:rsidRPr="00323458" w:rsidRDefault="00C77FB0" w:rsidP="00C77FB0">
            <w:pPr>
              <w:rPr>
                <w:sz w:val="28"/>
                <w:szCs w:val="28"/>
              </w:rPr>
            </w:pPr>
            <w:r w:rsidRPr="00D31B5B">
              <w:rPr>
                <w:sz w:val="28"/>
                <w:szCs w:val="28"/>
              </w:rPr>
              <w:t xml:space="preserve"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428F" w14:textId="77777777" w:rsidR="00C77FB0" w:rsidRPr="00601629" w:rsidRDefault="00C77FB0" w:rsidP="00C77FB0">
            <w:pPr>
              <w:jc w:val="center"/>
              <w:rPr>
                <w:sz w:val="28"/>
                <w:szCs w:val="28"/>
              </w:rPr>
            </w:pPr>
          </w:p>
          <w:p w14:paraId="18A40FBD" w14:textId="77777777" w:rsidR="00C77FB0" w:rsidRPr="00601629" w:rsidRDefault="00C77FB0" w:rsidP="00C77FB0">
            <w:pPr>
              <w:rPr>
                <w:sz w:val="28"/>
                <w:szCs w:val="28"/>
              </w:rPr>
            </w:pPr>
          </w:p>
          <w:p w14:paraId="68FC8A71" w14:textId="77777777" w:rsidR="00C77FB0" w:rsidRPr="00A27E32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43 783,5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783" w14:textId="77777777" w:rsidR="00C77FB0" w:rsidRDefault="00C77FB0" w:rsidP="00C77FB0">
            <w:pPr>
              <w:jc w:val="center"/>
              <w:rPr>
                <w:sz w:val="28"/>
                <w:szCs w:val="28"/>
              </w:rPr>
            </w:pPr>
          </w:p>
          <w:p w14:paraId="3B250D19" w14:textId="77777777" w:rsidR="00C77FB0" w:rsidRDefault="00C77FB0" w:rsidP="00C77FB0">
            <w:pPr>
              <w:rPr>
                <w:sz w:val="28"/>
                <w:szCs w:val="28"/>
              </w:rPr>
            </w:pPr>
          </w:p>
          <w:p w14:paraId="17745020" w14:textId="77777777" w:rsidR="00C77FB0" w:rsidRPr="00A27E32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47 432,1</w:t>
            </w:r>
          </w:p>
        </w:tc>
      </w:tr>
      <w:tr w:rsidR="00C77FB0" w:rsidRPr="007F1081" w14:paraId="0E6BA476" w14:textId="77777777" w:rsidTr="00C77FB0">
        <w:trPr>
          <w:trHeight w:hRule="exact" w:val="9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2DCC" w14:textId="77777777" w:rsidR="00C77FB0" w:rsidRPr="00323458" w:rsidRDefault="00C77FB0" w:rsidP="00C77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057" w14:textId="77777777" w:rsidR="00C77FB0" w:rsidRPr="00D31B5B" w:rsidRDefault="00C77FB0" w:rsidP="00C77FB0">
            <w:pPr>
              <w:rPr>
                <w:sz w:val="28"/>
                <w:szCs w:val="28"/>
              </w:rPr>
            </w:pPr>
            <w:r w:rsidRPr="00874393">
              <w:rPr>
                <w:sz w:val="28"/>
                <w:szCs w:val="28"/>
              </w:rPr>
              <w:t>Строительство объект</w:t>
            </w:r>
            <w:r>
              <w:rPr>
                <w:sz w:val="28"/>
                <w:szCs w:val="28"/>
              </w:rPr>
              <w:t>а:</w:t>
            </w:r>
            <w:r w:rsidRPr="008743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«Фельдшерско-акушерский пункт в п. Южный, Кореновкого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383" w14:textId="77777777" w:rsidR="00C77FB0" w:rsidRPr="00A27E32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D6CF" w14:textId="77777777" w:rsidR="00C77FB0" w:rsidRPr="00A27E32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77FB0" w:rsidRPr="007F1081" w14:paraId="2B25CD84" w14:textId="77777777" w:rsidTr="00C77FB0">
        <w:trPr>
          <w:trHeight w:hRule="exact" w:val="17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ED80" w14:textId="77777777" w:rsidR="00C77FB0" w:rsidRDefault="00C77FB0" w:rsidP="00C77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2EE7" w14:textId="77777777" w:rsidR="00C77FB0" w:rsidRPr="00D91A6D" w:rsidRDefault="00C77FB0" w:rsidP="00C77FB0">
            <w:pPr>
              <w:rPr>
                <w:sz w:val="28"/>
                <w:szCs w:val="28"/>
              </w:rPr>
            </w:pPr>
            <w:r w:rsidRPr="00D91A6D">
              <w:rPr>
                <w:sz w:val="28"/>
                <w:szCs w:val="28"/>
              </w:rPr>
              <w:t>Реконструкция объекта реконструкции «Здание спортивного комплекса с плавательным бассейном по адресу: Краснодарский край, г. Кореновск, ул. Запорожская, 2Б»</w:t>
            </w:r>
          </w:p>
          <w:p w14:paraId="5EB820DE" w14:textId="77777777" w:rsidR="00C77FB0" w:rsidRPr="00874393" w:rsidRDefault="00C77FB0" w:rsidP="00C77FB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D364" w14:textId="77777777" w:rsidR="00C77FB0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8F01" w14:textId="77777777" w:rsidR="00C77FB0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77FB0" w:rsidRPr="007F1081" w14:paraId="2C607AB5" w14:textId="77777777" w:rsidTr="00C77FB0">
        <w:trPr>
          <w:trHeight w:hRule="exact" w:val="17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049D" w14:textId="77777777" w:rsidR="00C77FB0" w:rsidRDefault="00C77FB0" w:rsidP="00C77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D5B4" w14:textId="77777777" w:rsidR="00C77FB0" w:rsidRPr="00D91A6D" w:rsidRDefault="00C77FB0" w:rsidP="00C77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объекта: «</w:t>
            </w:r>
            <w:r w:rsidRPr="00D91A6D">
              <w:rPr>
                <w:sz w:val="28"/>
                <w:szCs w:val="28"/>
              </w:rPr>
              <w:t>Объекта дошкольного,</w:t>
            </w:r>
            <w:r>
              <w:rPr>
                <w:sz w:val="28"/>
                <w:szCs w:val="28"/>
              </w:rPr>
              <w:t xml:space="preserve"> </w:t>
            </w:r>
            <w:r w:rsidRPr="00D91A6D">
              <w:rPr>
                <w:sz w:val="28"/>
                <w:szCs w:val="28"/>
              </w:rPr>
              <w:t>начального, общего и среднего общего образо</w:t>
            </w:r>
            <w:r>
              <w:rPr>
                <w:sz w:val="28"/>
                <w:szCs w:val="28"/>
              </w:rPr>
              <w:t>вания, расположенного по адресу</w:t>
            </w:r>
            <w:r w:rsidRPr="00D91A6D">
              <w:rPr>
                <w:sz w:val="28"/>
                <w:szCs w:val="28"/>
              </w:rPr>
              <w:t>: г. Кореновск, ул.</w:t>
            </w:r>
            <w:r>
              <w:rPr>
                <w:sz w:val="28"/>
                <w:szCs w:val="28"/>
              </w:rPr>
              <w:t xml:space="preserve"> </w:t>
            </w:r>
            <w:r w:rsidRPr="00D91A6D">
              <w:rPr>
                <w:sz w:val="28"/>
                <w:szCs w:val="28"/>
              </w:rPr>
              <w:t>Карла Либнехта,1»</w:t>
            </w:r>
          </w:p>
          <w:p w14:paraId="3CD605A0" w14:textId="77777777" w:rsidR="00C77FB0" w:rsidRPr="00D91A6D" w:rsidRDefault="00C77FB0" w:rsidP="00C77FB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9D8B" w14:textId="77777777" w:rsidR="00C77FB0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634" w14:textId="77777777" w:rsidR="00C77FB0" w:rsidRDefault="00C77FB0" w:rsidP="00C77F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77FB0" w:rsidRPr="007F1081" w14:paraId="57AA096D" w14:textId="77777777" w:rsidTr="00C77FB0">
        <w:trPr>
          <w:trHeight w:hRule="exact" w:val="4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484D" w14:textId="77777777" w:rsidR="00C77FB0" w:rsidRPr="007F1081" w:rsidRDefault="00C77FB0" w:rsidP="00C77FB0">
            <w:pPr>
              <w:keepNext/>
              <w:widowControl w:val="0"/>
              <w:spacing w:line="235" w:lineRule="auto"/>
              <w:ind w:left="-57" w:right="-57"/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5D94" w14:textId="77777777" w:rsidR="00C77FB0" w:rsidRPr="007F1081" w:rsidRDefault="00C77FB0" w:rsidP="00C77FB0">
            <w:pPr>
              <w:keepNext/>
              <w:widowControl w:val="0"/>
              <w:spacing w:line="235" w:lineRule="auto"/>
              <w:ind w:left="-57" w:right="-57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EC08" w14:textId="77777777" w:rsidR="00C77FB0" w:rsidRPr="00A27E32" w:rsidRDefault="00C77FB0" w:rsidP="00C77FB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91 912,2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ACB9" w14:textId="77777777" w:rsidR="00C77FB0" w:rsidRPr="007F1081" w:rsidRDefault="00C77FB0" w:rsidP="00C77FB0">
            <w:pPr>
              <w:keepNext/>
              <w:widowControl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47 432,1</w:t>
            </w:r>
          </w:p>
        </w:tc>
      </w:tr>
    </w:tbl>
    <w:p w14:paraId="31387ABB" w14:textId="77777777" w:rsidR="00C77FB0" w:rsidRDefault="00C77FB0" w:rsidP="00B35187">
      <w:pPr>
        <w:jc w:val="center"/>
        <w:rPr>
          <w:sz w:val="28"/>
          <w:szCs w:val="28"/>
        </w:rPr>
      </w:pPr>
    </w:p>
    <w:p w14:paraId="5EC9337F" w14:textId="77777777" w:rsidR="00C77FB0" w:rsidRPr="007F1081" w:rsidRDefault="00C77FB0" w:rsidP="00B35187">
      <w:pPr>
        <w:jc w:val="center"/>
        <w:rPr>
          <w:sz w:val="28"/>
          <w:szCs w:val="28"/>
        </w:rPr>
      </w:pPr>
    </w:p>
    <w:p w14:paraId="67C967A0" w14:textId="77777777" w:rsidR="00C77FB0" w:rsidRPr="00DF0B90" w:rsidRDefault="00C77FB0" w:rsidP="00DF0B90">
      <w:pPr>
        <w:rPr>
          <w:sz w:val="28"/>
          <w:szCs w:val="28"/>
        </w:rPr>
      </w:pPr>
    </w:p>
    <w:tbl>
      <w:tblPr>
        <w:tblW w:w="9781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2"/>
        <w:gridCol w:w="3279"/>
      </w:tblGrid>
      <w:tr w:rsidR="00421E3D" w:rsidRPr="00130E23" w14:paraId="6AC2B9CF" w14:textId="77777777" w:rsidTr="00130E23">
        <w:tc>
          <w:tcPr>
            <w:tcW w:w="6502" w:type="dxa"/>
            <w:hideMark/>
          </w:tcPr>
          <w:p w14:paraId="1C150FBE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6F09B035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61B9C655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79F0744E" w14:textId="2EFA8611" w:rsidR="00421E3D" w:rsidRPr="00130E23" w:rsidRDefault="00421E3D" w:rsidP="00421E3D">
            <w:pPr>
              <w:snapToGrid w:val="0"/>
              <w:jc w:val="both"/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279" w:type="dxa"/>
            <w:vAlign w:val="bottom"/>
            <w:hideMark/>
          </w:tcPr>
          <w:p w14:paraId="18AAC7E1" w14:textId="0ABE0B61" w:rsidR="00421E3D" w:rsidRPr="00130E23" w:rsidRDefault="00421E3D" w:rsidP="00421E3D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4B5F2772" w14:textId="77777777" w:rsidR="00C77FB0" w:rsidRPr="00DF0B90" w:rsidRDefault="00C77FB0" w:rsidP="00DF0B90">
      <w:pPr>
        <w:rPr>
          <w:sz w:val="28"/>
          <w:szCs w:val="28"/>
        </w:rPr>
      </w:pPr>
    </w:p>
    <w:p w14:paraId="1C7913D0" w14:textId="77777777" w:rsidR="00C77FB0" w:rsidRPr="00DF0B90" w:rsidRDefault="00C77FB0" w:rsidP="00DF0B90">
      <w:pPr>
        <w:rPr>
          <w:sz w:val="28"/>
          <w:szCs w:val="28"/>
        </w:rPr>
      </w:pPr>
    </w:p>
    <w:p w14:paraId="6BF9CC68" w14:textId="77777777" w:rsidR="00C77FB0" w:rsidRPr="00DF0B90" w:rsidRDefault="00C77FB0" w:rsidP="00DF0B90">
      <w:pPr>
        <w:rPr>
          <w:sz w:val="28"/>
          <w:szCs w:val="28"/>
        </w:rPr>
      </w:pPr>
    </w:p>
    <w:p w14:paraId="6923944F" w14:textId="77777777" w:rsidR="00C77FB0" w:rsidRPr="00DF0B90" w:rsidRDefault="00C77FB0" w:rsidP="00DF0B90">
      <w:pPr>
        <w:rPr>
          <w:sz w:val="28"/>
          <w:szCs w:val="28"/>
        </w:rPr>
      </w:pPr>
    </w:p>
    <w:p w14:paraId="14FD9582" w14:textId="77777777" w:rsidR="00C77FB0" w:rsidRDefault="00C77FB0" w:rsidP="00DF0B90">
      <w:pPr>
        <w:rPr>
          <w:sz w:val="28"/>
          <w:szCs w:val="28"/>
        </w:rPr>
        <w:sectPr w:rsidR="00C77FB0" w:rsidSect="00194BB8">
          <w:headerReference w:type="even" r:id="rId19"/>
          <w:headerReference w:type="default" r:id="rId20"/>
          <w:pgSz w:w="11906" w:h="16838" w:code="9"/>
          <w:pgMar w:top="1134" w:right="567" w:bottom="1134" w:left="1701" w:header="454" w:footer="0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6"/>
        <w:gridCol w:w="4928"/>
      </w:tblGrid>
      <w:tr w:rsidR="00C77FB0" w:rsidRPr="009229D8" w14:paraId="6B687D22" w14:textId="77777777" w:rsidTr="00C77FB0">
        <w:tc>
          <w:tcPr>
            <w:tcW w:w="4785" w:type="dxa"/>
          </w:tcPr>
          <w:p w14:paraId="5F5D6AE6" w14:textId="77777777" w:rsidR="00C77FB0" w:rsidRPr="009229D8" w:rsidRDefault="00C77FB0" w:rsidP="006B1A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DDAEF1F" w14:textId="77777777" w:rsidR="00C77FB0" w:rsidRPr="00DD5611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13</w:t>
            </w:r>
          </w:p>
          <w:p w14:paraId="73142B83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к решению Совета</w:t>
            </w:r>
          </w:p>
          <w:p w14:paraId="67D623B8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1D252FAC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24.06.2026 г. №  107</w:t>
            </w:r>
            <w:r w:rsidRPr="00780B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36A2AD8E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 ПРИЛОЖЕНИЕ № 1</w:t>
            </w:r>
            <w:r>
              <w:rPr>
                <w:sz w:val="28"/>
                <w:szCs w:val="28"/>
              </w:rPr>
              <w:t>8</w:t>
            </w:r>
          </w:p>
          <w:p w14:paraId="19E8F2C9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к решению Совета</w:t>
            </w:r>
          </w:p>
          <w:p w14:paraId="18B6C677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  <w:p w14:paraId="36E8749C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от  24.12.2025 г. № 40</w:t>
            </w:r>
          </w:p>
          <w:p w14:paraId="0ECE530D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 xml:space="preserve">в редакции решения </w:t>
            </w:r>
          </w:p>
          <w:p w14:paraId="1C54CD0D" w14:textId="77777777" w:rsidR="00C77FB0" w:rsidRPr="00780B2A" w:rsidRDefault="00C77FB0" w:rsidP="00780B2A">
            <w:pPr>
              <w:snapToGrid w:val="0"/>
              <w:jc w:val="center"/>
              <w:rPr>
                <w:sz w:val="28"/>
                <w:szCs w:val="28"/>
              </w:rPr>
            </w:pPr>
            <w:r w:rsidRPr="00780B2A">
              <w:rPr>
                <w:sz w:val="28"/>
                <w:szCs w:val="28"/>
              </w:rPr>
              <w:t>Совета муниципального образования Кореновский муниципальный район Краснодарского края</w:t>
            </w:r>
          </w:p>
          <w:p w14:paraId="7C4B2F74" w14:textId="77777777" w:rsidR="00C77FB0" w:rsidRPr="009229D8" w:rsidRDefault="00C77FB0" w:rsidP="00D47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от 24.06.2026 г. №  107</w:t>
            </w:r>
            <w:r w:rsidRPr="00780B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22957545" w14:textId="77777777" w:rsidR="00C77FB0" w:rsidRPr="001A712F" w:rsidRDefault="00C77FB0" w:rsidP="00B2054F">
      <w:pPr>
        <w:rPr>
          <w:sz w:val="28"/>
          <w:szCs w:val="28"/>
        </w:rPr>
      </w:pPr>
    </w:p>
    <w:p w14:paraId="5AC08B8A" w14:textId="77777777" w:rsidR="00C77FB0" w:rsidRDefault="00C77FB0" w:rsidP="00B2054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27B6252B" w14:textId="77777777" w:rsidR="00C77FB0" w:rsidRPr="00D201B1" w:rsidRDefault="00C77FB0" w:rsidP="00B2054F">
      <w:pPr>
        <w:jc w:val="center"/>
        <w:rPr>
          <w:sz w:val="28"/>
          <w:szCs w:val="28"/>
        </w:rPr>
      </w:pPr>
      <w:r w:rsidRPr="00D201B1">
        <w:rPr>
          <w:sz w:val="28"/>
          <w:szCs w:val="28"/>
        </w:rPr>
        <w:t xml:space="preserve">муниципальных внутренних заимствований </w:t>
      </w:r>
    </w:p>
    <w:p w14:paraId="11BCBC04" w14:textId="77777777" w:rsidR="00C77FB0" w:rsidRPr="00363902" w:rsidRDefault="00C77FB0" w:rsidP="00363902">
      <w:pPr>
        <w:jc w:val="center"/>
        <w:rPr>
          <w:sz w:val="28"/>
          <w:szCs w:val="28"/>
        </w:rPr>
      </w:pPr>
      <w:r w:rsidRPr="00D201B1">
        <w:rPr>
          <w:sz w:val="28"/>
          <w:szCs w:val="28"/>
        </w:rPr>
        <w:t xml:space="preserve">муниципального образования Кореновский </w:t>
      </w:r>
      <w:r w:rsidRPr="00363902">
        <w:rPr>
          <w:sz w:val="28"/>
          <w:szCs w:val="28"/>
        </w:rPr>
        <w:t xml:space="preserve">муниципальный район </w:t>
      </w:r>
    </w:p>
    <w:p w14:paraId="10858D51" w14:textId="77777777" w:rsidR="00C77FB0" w:rsidRPr="00D201B1" w:rsidRDefault="00C77FB0" w:rsidP="00363902">
      <w:pPr>
        <w:jc w:val="center"/>
        <w:rPr>
          <w:sz w:val="28"/>
          <w:szCs w:val="28"/>
        </w:rPr>
      </w:pPr>
      <w:r w:rsidRPr="00363902">
        <w:rPr>
          <w:sz w:val="28"/>
          <w:szCs w:val="28"/>
        </w:rPr>
        <w:t>Краснодарского края</w:t>
      </w:r>
      <w:r w:rsidRPr="00D201B1">
        <w:rPr>
          <w:sz w:val="28"/>
          <w:szCs w:val="28"/>
        </w:rPr>
        <w:t xml:space="preserve"> на 20</w:t>
      </w:r>
      <w:r>
        <w:rPr>
          <w:sz w:val="28"/>
          <w:szCs w:val="28"/>
        </w:rPr>
        <w:t>26</w:t>
      </w:r>
      <w:r w:rsidRPr="00D201B1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27</w:t>
      </w:r>
      <w:r w:rsidRPr="00D201B1">
        <w:rPr>
          <w:sz w:val="28"/>
          <w:szCs w:val="28"/>
        </w:rPr>
        <w:t xml:space="preserve"> и 20</w:t>
      </w:r>
      <w:r>
        <w:rPr>
          <w:sz w:val="28"/>
          <w:szCs w:val="28"/>
        </w:rPr>
        <w:t>28</w:t>
      </w:r>
      <w:r w:rsidRPr="00D201B1">
        <w:rPr>
          <w:sz w:val="28"/>
          <w:szCs w:val="28"/>
        </w:rPr>
        <w:t xml:space="preserve"> годов</w:t>
      </w:r>
    </w:p>
    <w:p w14:paraId="6E8B282D" w14:textId="77777777" w:rsidR="00C77FB0" w:rsidRPr="00D201B1" w:rsidRDefault="00C77FB0" w:rsidP="00B2054F">
      <w:pPr>
        <w:jc w:val="center"/>
        <w:rPr>
          <w:sz w:val="28"/>
          <w:szCs w:val="28"/>
        </w:rPr>
      </w:pPr>
    </w:p>
    <w:p w14:paraId="6B9138B0" w14:textId="77777777" w:rsidR="00C77FB0" w:rsidRPr="00D201B1" w:rsidRDefault="00C77FB0" w:rsidP="00B455E3">
      <w:pPr>
        <w:ind w:left="1276" w:hanging="1276"/>
        <w:rPr>
          <w:sz w:val="28"/>
          <w:szCs w:val="28"/>
        </w:rPr>
      </w:pPr>
      <w:r w:rsidRPr="00D201B1">
        <w:rPr>
          <w:sz w:val="28"/>
          <w:szCs w:val="28"/>
        </w:rPr>
        <w:t xml:space="preserve">Раздел 1. Программа муниципальных внутренних заимствований муниципального образования Кореновский </w:t>
      </w:r>
      <w:r w:rsidRPr="00B455E3">
        <w:rPr>
          <w:sz w:val="28"/>
          <w:szCs w:val="28"/>
        </w:rPr>
        <w:t>муниципальный район Краснодарского края</w:t>
      </w:r>
      <w:r w:rsidRPr="00D201B1">
        <w:rPr>
          <w:sz w:val="28"/>
          <w:szCs w:val="28"/>
        </w:rPr>
        <w:t xml:space="preserve"> на 20</w:t>
      </w:r>
      <w:r>
        <w:rPr>
          <w:sz w:val="28"/>
          <w:szCs w:val="28"/>
        </w:rPr>
        <w:t>26</w:t>
      </w:r>
      <w:r w:rsidRPr="00D201B1">
        <w:rPr>
          <w:sz w:val="28"/>
          <w:szCs w:val="28"/>
        </w:rPr>
        <w:t xml:space="preserve"> год</w:t>
      </w:r>
    </w:p>
    <w:p w14:paraId="3D3898F8" w14:textId="77777777" w:rsidR="00C77FB0" w:rsidRPr="001A712F" w:rsidRDefault="00C77FB0" w:rsidP="00B2054F">
      <w:pPr>
        <w:rPr>
          <w:sz w:val="28"/>
          <w:szCs w:val="28"/>
        </w:rPr>
      </w:pPr>
    </w:p>
    <w:p w14:paraId="3F5144A0" w14:textId="77777777" w:rsidR="00C77FB0" w:rsidRPr="0081463B" w:rsidRDefault="00C77FB0" w:rsidP="007F1712">
      <w:pPr>
        <w:spacing w:line="360" w:lineRule="auto"/>
        <w:jc w:val="right"/>
        <w:rPr>
          <w:sz w:val="28"/>
          <w:szCs w:val="28"/>
        </w:rPr>
      </w:pPr>
      <w:r w:rsidRPr="0081463B">
        <w:rPr>
          <w:sz w:val="28"/>
          <w:szCs w:val="28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7701"/>
        <w:gridCol w:w="1425"/>
      </w:tblGrid>
      <w:tr w:rsidR="00C77FB0" w:rsidRPr="0081463B" w14:paraId="5F04FC9F" w14:textId="77777777" w:rsidTr="00C77FB0">
        <w:trPr>
          <w:trHeight w:val="70"/>
          <w:tblHeader/>
        </w:trPr>
        <w:tc>
          <w:tcPr>
            <w:tcW w:w="724" w:type="dxa"/>
          </w:tcPr>
          <w:p w14:paraId="2BC2827F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№ п/п</w:t>
            </w:r>
          </w:p>
        </w:tc>
        <w:tc>
          <w:tcPr>
            <w:tcW w:w="7655" w:type="dxa"/>
            <w:vAlign w:val="center"/>
          </w:tcPr>
          <w:p w14:paraId="601509D7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Виды заимствований</w:t>
            </w:r>
          </w:p>
        </w:tc>
        <w:tc>
          <w:tcPr>
            <w:tcW w:w="1416" w:type="dxa"/>
            <w:vAlign w:val="center"/>
          </w:tcPr>
          <w:p w14:paraId="222776CB" w14:textId="77777777" w:rsidR="00C77FB0" w:rsidRPr="0081463B" w:rsidRDefault="00C77FB0" w:rsidP="00111063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Объём</w:t>
            </w:r>
          </w:p>
        </w:tc>
      </w:tr>
      <w:tr w:rsidR="00C77FB0" w:rsidRPr="0081463B" w14:paraId="1BE23E49" w14:textId="77777777" w:rsidTr="00C77FB0">
        <w:trPr>
          <w:trHeight w:val="70"/>
          <w:tblHeader/>
        </w:trPr>
        <w:tc>
          <w:tcPr>
            <w:tcW w:w="724" w:type="dxa"/>
          </w:tcPr>
          <w:p w14:paraId="5D5C4669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vAlign w:val="center"/>
          </w:tcPr>
          <w:p w14:paraId="38062481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6" w:type="dxa"/>
            <w:vAlign w:val="center"/>
          </w:tcPr>
          <w:p w14:paraId="5EB33417" w14:textId="77777777" w:rsidR="00C77FB0" w:rsidRPr="0081463B" w:rsidRDefault="00C77FB0" w:rsidP="00111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77FB0" w:rsidRPr="0081463B" w14:paraId="683C6DB4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</w:tcBorders>
          </w:tcPr>
          <w:p w14:paraId="517C2786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23051194" w14:textId="77777777" w:rsidR="00C77FB0" w:rsidRPr="0081463B" w:rsidRDefault="00C77FB0" w:rsidP="00616E7B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 xml:space="preserve">Ценные бумаги муниципального образования </w:t>
            </w:r>
          </w:p>
          <w:p w14:paraId="148022B3" w14:textId="77777777" w:rsidR="00C77FB0" w:rsidRPr="0081463B" w:rsidRDefault="00C77FB0" w:rsidP="003E614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 xml:space="preserve">Кореновский </w:t>
            </w:r>
            <w:r w:rsidRPr="003E6149">
              <w:rPr>
                <w:sz w:val="28"/>
                <w:szCs w:val="28"/>
              </w:rPr>
              <w:t>муниципальный район Краснодарского края</w:t>
            </w:r>
            <w:r w:rsidRPr="0081463B">
              <w:rPr>
                <w:sz w:val="28"/>
                <w:szCs w:val="28"/>
              </w:rPr>
              <w:t>, всего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14:paraId="12BFEEE4" w14:textId="77777777" w:rsidR="00C77FB0" w:rsidRPr="0081463B" w:rsidRDefault="00C77FB0" w:rsidP="003F17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81463B" w14:paraId="473DB678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1497A2A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AE08D0D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14:paraId="039005DE" w14:textId="77777777" w:rsidR="00C77FB0" w:rsidRPr="0081463B" w:rsidRDefault="00C77FB0" w:rsidP="003F17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81463B" w14:paraId="673FE6F1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"/>
          <w:tblHeader/>
        </w:trPr>
        <w:tc>
          <w:tcPr>
            <w:tcW w:w="724" w:type="dxa"/>
          </w:tcPr>
          <w:p w14:paraId="258DE280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F371839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привлечение</w:t>
            </w:r>
          </w:p>
        </w:tc>
        <w:tc>
          <w:tcPr>
            <w:tcW w:w="1416" w:type="dxa"/>
            <w:vAlign w:val="bottom"/>
          </w:tcPr>
          <w:p w14:paraId="0FA926BD" w14:textId="77777777" w:rsidR="00C77FB0" w:rsidRPr="0081463B" w:rsidRDefault="00C77FB0" w:rsidP="003F17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81463B" w14:paraId="775DBDE3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198B93EE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AB6C5EA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416" w:type="dxa"/>
            <w:vAlign w:val="bottom"/>
          </w:tcPr>
          <w:p w14:paraId="70D35B2D" w14:textId="77777777" w:rsidR="00C77FB0" w:rsidRPr="0081463B" w:rsidRDefault="00C77FB0" w:rsidP="003F17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81463B" w14:paraId="0D4C0FFE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24AA712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64F8563F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bottom"/>
          </w:tcPr>
          <w:p w14:paraId="2611A0A1" w14:textId="77777777" w:rsidR="00C77FB0" w:rsidRPr="0081463B" w:rsidRDefault="00C77FB0" w:rsidP="003F17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81463B" w14:paraId="5BD9805A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3A0E2C09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vAlign w:val="center"/>
          </w:tcPr>
          <w:p w14:paraId="4CBC27EA" w14:textId="77777777" w:rsidR="00C77FB0" w:rsidRPr="0081463B" w:rsidRDefault="00C77FB0" w:rsidP="00616E7B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Бюджетные кредиты, привлеченные в районный бюджет от других бюджетов бюджетной системы Российской Федерации, всего</w:t>
            </w:r>
          </w:p>
        </w:tc>
        <w:tc>
          <w:tcPr>
            <w:tcW w:w="1416" w:type="dxa"/>
            <w:vAlign w:val="bottom"/>
          </w:tcPr>
          <w:p w14:paraId="69542342" w14:textId="77777777" w:rsidR="00C77FB0" w:rsidRPr="00087F53" w:rsidRDefault="00C77FB0" w:rsidP="000211EF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-18 679,9</w:t>
            </w:r>
          </w:p>
        </w:tc>
      </w:tr>
      <w:tr w:rsidR="00C77FB0" w:rsidRPr="0081463B" w14:paraId="323E5327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21DF3AE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21A4523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14:paraId="14DB0AE9" w14:textId="77777777" w:rsidR="00C77FB0" w:rsidRPr="00087F53" w:rsidRDefault="00C77FB0" w:rsidP="003F17BE">
            <w:pPr>
              <w:jc w:val="center"/>
              <w:rPr>
                <w:sz w:val="28"/>
                <w:szCs w:val="28"/>
              </w:rPr>
            </w:pPr>
          </w:p>
        </w:tc>
      </w:tr>
      <w:tr w:rsidR="00C77FB0" w:rsidRPr="0081463B" w14:paraId="3FE8D0BB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1C08D616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A09D872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привлечение</w:t>
            </w:r>
          </w:p>
        </w:tc>
        <w:tc>
          <w:tcPr>
            <w:tcW w:w="1416" w:type="dxa"/>
            <w:vAlign w:val="bottom"/>
          </w:tcPr>
          <w:p w14:paraId="06C147B6" w14:textId="77777777" w:rsidR="00C77FB0" w:rsidRPr="00087F53" w:rsidRDefault="00C77FB0" w:rsidP="00063728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200 000,0</w:t>
            </w:r>
          </w:p>
        </w:tc>
      </w:tr>
      <w:tr w:rsidR="00C77FB0" w:rsidRPr="0081463B" w14:paraId="453E4092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19C77F0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AB22281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416" w:type="dxa"/>
            <w:vAlign w:val="bottom"/>
          </w:tcPr>
          <w:p w14:paraId="2EE2936B" w14:textId="77777777" w:rsidR="00C77FB0" w:rsidRPr="00087F53" w:rsidRDefault="00C77FB0" w:rsidP="001579BE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218 679,9</w:t>
            </w:r>
          </w:p>
        </w:tc>
      </w:tr>
      <w:tr w:rsidR="00C77FB0" w:rsidRPr="0081463B" w14:paraId="30F021A7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03FEC92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F63541D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bottom"/>
          </w:tcPr>
          <w:p w14:paraId="109EA36C" w14:textId="77777777" w:rsidR="00C77FB0" w:rsidRPr="00087F53" w:rsidRDefault="00C77FB0" w:rsidP="003F17BE">
            <w:pPr>
              <w:jc w:val="center"/>
              <w:rPr>
                <w:sz w:val="28"/>
                <w:szCs w:val="28"/>
              </w:rPr>
            </w:pPr>
          </w:p>
        </w:tc>
      </w:tr>
      <w:tr w:rsidR="00C77FB0" w:rsidRPr="0081463B" w14:paraId="0F0AB38D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0747DF16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vAlign w:val="center"/>
          </w:tcPr>
          <w:p w14:paraId="6B45F32E" w14:textId="77777777" w:rsidR="00C77FB0" w:rsidRPr="0081463B" w:rsidRDefault="00C77FB0" w:rsidP="003E614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 xml:space="preserve">Кредиты, полученные муниципальным образованием Кореновский </w:t>
            </w:r>
            <w:r w:rsidRPr="003E6149"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sz w:val="28"/>
                <w:szCs w:val="28"/>
              </w:rPr>
              <w:t xml:space="preserve"> от </w:t>
            </w:r>
            <w:r w:rsidRPr="0081463B">
              <w:rPr>
                <w:sz w:val="28"/>
                <w:szCs w:val="28"/>
              </w:rPr>
              <w:t xml:space="preserve"> кредитных</w:t>
            </w:r>
            <w:r>
              <w:rPr>
                <w:sz w:val="28"/>
                <w:szCs w:val="28"/>
              </w:rPr>
              <w:t xml:space="preserve"> </w:t>
            </w:r>
            <w:r w:rsidRPr="0081463B">
              <w:rPr>
                <w:sz w:val="28"/>
                <w:szCs w:val="28"/>
              </w:rPr>
              <w:t>организаций, всего</w:t>
            </w:r>
          </w:p>
        </w:tc>
        <w:tc>
          <w:tcPr>
            <w:tcW w:w="1416" w:type="dxa"/>
            <w:vAlign w:val="bottom"/>
          </w:tcPr>
          <w:p w14:paraId="758F21A5" w14:textId="77777777" w:rsidR="00C77FB0" w:rsidRPr="00087F53" w:rsidRDefault="00C77FB0" w:rsidP="003F17BE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90 000,0</w:t>
            </w:r>
          </w:p>
        </w:tc>
      </w:tr>
      <w:tr w:rsidR="00C77FB0" w:rsidRPr="0081463B" w14:paraId="6C07A565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896DE66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3EDEAF0B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14:paraId="7FEE177A" w14:textId="77777777" w:rsidR="00C77FB0" w:rsidRPr="00087F53" w:rsidRDefault="00C77FB0" w:rsidP="003F17BE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0</w:t>
            </w:r>
          </w:p>
        </w:tc>
      </w:tr>
      <w:tr w:rsidR="00C77FB0" w:rsidRPr="0081463B" w14:paraId="3D1A0B15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C60FA1D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F68366D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привлечение</w:t>
            </w:r>
          </w:p>
        </w:tc>
        <w:tc>
          <w:tcPr>
            <w:tcW w:w="1416" w:type="dxa"/>
          </w:tcPr>
          <w:p w14:paraId="4BFCD23B" w14:textId="77777777" w:rsidR="00C77FB0" w:rsidRPr="00087F53" w:rsidRDefault="00C77FB0" w:rsidP="00CD7417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240 000,0</w:t>
            </w:r>
          </w:p>
        </w:tc>
      </w:tr>
      <w:tr w:rsidR="00C77FB0" w:rsidRPr="0081463B" w14:paraId="08F51FB5" w14:textId="77777777" w:rsidTr="00C77F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B2802D1" w14:textId="77777777" w:rsidR="00C77FB0" w:rsidRPr="0081463B" w:rsidRDefault="00C77FB0" w:rsidP="00EA6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3900CBC4" w14:textId="77777777" w:rsidR="00C77FB0" w:rsidRPr="0081463B" w:rsidRDefault="00C77FB0" w:rsidP="00EA6BF9">
            <w:pPr>
              <w:jc w:val="both"/>
              <w:rPr>
                <w:sz w:val="28"/>
                <w:szCs w:val="28"/>
              </w:rPr>
            </w:pPr>
            <w:r w:rsidRPr="0081463B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416" w:type="dxa"/>
          </w:tcPr>
          <w:p w14:paraId="6E95EEC0" w14:textId="77777777" w:rsidR="00C77FB0" w:rsidRPr="00087F53" w:rsidRDefault="00C77FB0" w:rsidP="00CD7417">
            <w:pPr>
              <w:jc w:val="center"/>
              <w:rPr>
                <w:sz w:val="28"/>
                <w:szCs w:val="28"/>
              </w:rPr>
            </w:pPr>
            <w:r w:rsidRPr="00087F53">
              <w:rPr>
                <w:sz w:val="28"/>
                <w:szCs w:val="28"/>
              </w:rPr>
              <w:t>150 000,0</w:t>
            </w:r>
          </w:p>
        </w:tc>
      </w:tr>
    </w:tbl>
    <w:p w14:paraId="3ECE2238" w14:textId="77777777" w:rsidR="00C77FB0" w:rsidRPr="00D201B1" w:rsidRDefault="00C77FB0" w:rsidP="00B455E3">
      <w:pPr>
        <w:rPr>
          <w:sz w:val="28"/>
          <w:szCs w:val="28"/>
        </w:rPr>
      </w:pPr>
      <w:r w:rsidRPr="00D201B1">
        <w:rPr>
          <w:sz w:val="28"/>
          <w:szCs w:val="28"/>
        </w:rPr>
        <w:t xml:space="preserve">Раздел 2. Программа муниципальных внутренних заимствований муниципального образования Кореновский </w:t>
      </w:r>
      <w:r w:rsidRPr="00B455E3">
        <w:rPr>
          <w:sz w:val="28"/>
          <w:szCs w:val="28"/>
        </w:rPr>
        <w:t>муниципальный район Краснодарского края</w:t>
      </w:r>
      <w:r w:rsidRPr="00D201B1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плановый период </w:t>
      </w:r>
      <w:r w:rsidRPr="00D201B1">
        <w:rPr>
          <w:sz w:val="28"/>
          <w:szCs w:val="28"/>
        </w:rPr>
        <w:t>20</w:t>
      </w:r>
      <w:r>
        <w:rPr>
          <w:sz w:val="28"/>
          <w:szCs w:val="28"/>
        </w:rPr>
        <w:t>27</w:t>
      </w:r>
      <w:r w:rsidRPr="00D201B1">
        <w:rPr>
          <w:sz w:val="28"/>
          <w:szCs w:val="28"/>
        </w:rPr>
        <w:t xml:space="preserve"> и 20</w:t>
      </w:r>
      <w:r>
        <w:rPr>
          <w:sz w:val="28"/>
          <w:szCs w:val="28"/>
        </w:rPr>
        <w:t>28</w:t>
      </w:r>
      <w:r w:rsidRPr="00D201B1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</w:p>
    <w:p w14:paraId="0503926B" w14:textId="77777777" w:rsidR="00C77FB0" w:rsidRDefault="00C77FB0" w:rsidP="00B2054F">
      <w:pPr>
        <w:spacing w:line="360" w:lineRule="auto"/>
        <w:jc w:val="right"/>
        <w:rPr>
          <w:sz w:val="28"/>
          <w:szCs w:val="28"/>
        </w:rPr>
      </w:pPr>
      <w:r w:rsidRPr="00C82789">
        <w:rPr>
          <w:sz w:val="28"/>
          <w:szCs w:val="28"/>
        </w:rPr>
        <w:t>(тыс. рублей)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39"/>
        <w:gridCol w:w="5499"/>
        <w:gridCol w:w="1794"/>
        <w:gridCol w:w="1822"/>
      </w:tblGrid>
      <w:tr w:rsidR="00C77FB0" w:rsidRPr="00B2054F" w14:paraId="317DAEA8" w14:textId="77777777" w:rsidTr="00C77FB0">
        <w:trPr>
          <w:trHeight w:val="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4BEB4" w14:textId="77777777" w:rsidR="00C77FB0" w:rsidRPr="00B2054F" w:rsidRDefault="00C77FB0" w:rsidP="00B2054F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E332" w14:textId="77777777" w:rsidR="00C77FB0" w:rsidRPr="00B2054F" w:rsidRDefault="00C77FB0" w:rsidP="00B2054F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CCE7" w14:textId="77777777" w:rsidR="00C77FB0" w:rsidRPr="00B2054F" w:rsidRDefault="00C77FB0" w:rsidP="00B2054F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Объем</w:t>
            </w:r>
          </w:p>
        </w:tc>
      </w:tr>
      <w:tr w:rsidR="00C77FB0" w:rsidRPr="00B2054F" w14:paraId="1E640B05" w14:textId="77777777" w:rsidTr="00C77FB0">
        <w:trPr>
          <w:trHeight w:val="43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23CB9" w14:textId="77777777" w:rsidR="00C77FB0" w:rsidRPr="00B2054F" w:rsidRDefault="00C77FB0" w:rsidP="00B205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048F2" w14:textId="77777777" w:rsidR="00C77FB0" w:rsidRPr="00B2054F" w:rsidRDefault="00C77FB0" w:rsidP="00B205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FB272E" w14:textId="77777777" w:rsidR="00C77FB0" w:rsidRPr="00B2054F" w:rsidRDefault="00C77FB0" w:rsidP="00222B0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27 </w:t>
            </w:r>
            <w:r w:rsidRPr="00B2054F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1B038C" w14:textId="77777777" w:rsidR="00C77FB0" w:rsidRPr="00B2054F" w:rsidRDefault="00C77FB0" w:rsidP="00222B00">
            <w:pPr>
              <w:jc w:val="center"/>
              <w:rPr>
                <w:bCs/>
                <w:sz w:val="28"/>
                <w:szCs w:val="28"/>
              </w:rPr>
            </w:pPr>
            <w:r w:rsidRPr="00B2054F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>28</w:t>
            </w:r>
            <w:r w:rsidRPr="00B2054F">
              <w:rPr>
                <w:bCs/>
                <w:sz w:val="28"/>
                <w:szCs w:val="28"/>
              </w:rPr>
              <w:t>год</w:t>
            </w:r>
          </w:p>
        </w:tc>
      </w:tr>
      <w:tr w:rsidR="00C77FB0" w:rsidRPr="00B2054F" w14:paraId="2CDE4681" w14:textId="77777777" w:rsidTr="00C77FB0">
        <w:trPr>
          <w:trHeight w:val="243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8DA3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A9B6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A2EE" w14:textId="77777777" w:rsidR="00C77FB0" w:rsidRPr="00B2054F" w:rsidRDefault="00C77FB0" w:rsidP="00B2054F">
            <w:pPr>
              <w:tabs>
                <w:tab w:val="left" w:pos="1627"/>
              </w:tabs>
              <w:ind w:right="-108"/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8F3" w14:textId="77777777" w:rsidR="00C77FB0" w:rsidRPr="00B2054F" w:rsidRDefault="00C77FB0" w:rsidP="00B2054F">
            <w:pPr>
              <w:tabs>
                <w:tab w:val="left" w:pos="1627"/>
              </w:tabs>
              <w:ind w:right="-108"/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4</w:t>
            </w:r>
          </w:p>
        </w:tc>
      </w:tr>
      <w:tr w:rsidR="00C77FB0" w:rsidRPr="00B2054F" w14:paraId="6088E1BE" w14:textId="77777777" w:rsidTr="00C77FB0">
        <w:trPr>
          <w:trHeight w:val="400"/>
        </w:trPr>
        <w:tc>
          <w:tcPr>
            <w:tcW w:w="724" w:type="dxa"/>
            <w:tcBorders>
              <w:top w:val="single" w:sz="4" w:space="0" w:color="auto"/>
            </w:tcBorders>
          </w:tcPr>
          <w:p w14:paraId="66438D7D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97F151" w14:textId="77777777" w:rsidR="00C77FB0" w:rsidRPr="00B2054F" w:rsidRDefault="00C77FB0" w:rsidP="00B2054F">
            <w:pPr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 xml:space="preserve">Ценные бумаги муниципального образования Кореновский район, всего 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118267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C451F5" w14:textId="77777777" w:rsidR="00C77FB0" w:rsidRPr="00B2054F" w:rsidRDefault="00C77FB0" w:rsidP="00087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B2054F" w14:paraId="062A67D8" w14:textId="77777777" w:rsidTr="00C77FB0">
        <w:trPr>
          <w:trHeight w:val="400"/>
        </w:trPr>
        <w:tc>
          <w:tcPr>
            <w:tcW w:w="724" w:type="dxa"/>
          </w:tcPr>
          <w:p w14:paraId="7E4929A2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7CF3678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436974EE" w14:textId="77777777" w:rsidR="00C77FB0" w:rsidRPr="00B2054F" w:rsidRDefault="00C77FB0" w:rsidP="00087F53">
            <w:pPr>
              <w:tabs>
                <w:tab w:val="left" w:pos="1627"/>
              </w:tabs>
              <w:ind w:right="5" w:firstLine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FB7B869" w14:textId="77777777" w:rsidR="00C77FB0" w:rsidRPr="00B2054F" w:rsidRDefault="00C77FB0" w:rsidP="00087F53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</w:t>
            </w:r>
          </w:p>
        </w:tc>
      </w:tr>
      <w:tr w:rsidR="00C77FB0" w:rsidRPr="00B2054F" w14:paraId="47EF68FA" w14:textId="77777777" w:rsidTr="00C77FB0">
        <w:trPr>
          <w:trHeight w:val="400"/>
        </w:trPr>
        <w:tc>
          <w:tcPr>
            <w:tcW w:w="724" w:type="dxa"/>
          </w:tcPr>
          <w:p w14:paraId="23DE78D3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8CE08B3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033090E6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933812C" w14:textId="77777777" w:rsidR="00C77FB0" w:rsidRPr="00B2054F" w:rsidRDefault="00C77FB0" w:rsidP="00087F53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</w:t>
            </w:r>
          </w:p>
        </w:tc>
      </w:tr>
      <w:tr w:rsidR="00C77FB0" w:rsidRPr="00B2054F" w14:paraId="07213659" w14:textId="77777777" w:rsidTr="00C77FB0">
        <w:trPr>
          <w:trHeight w:val="80"/>
        </w:trPr>
        <w:tc>
          <w:tcPr>
            <w:tcW w:w="724" w:type="dxa"/>
          </w:tcPr>
          <w:p w14:paraId="469B1044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45CBEB8D" w14:textId="77777777" w:rsidR="00C77FB0" w:rsidRPr="00B2054F" w:rsidRDefault="00C77FB0" w:rsidP="00B2054F">
            <w:pPr>
              <w:ind w:left="263"/>
              <w:jc w:val="both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3B185AD0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060A831" w14:textId="77777777" w:rsidR="00C77FB0" w:rsidRPr="00B2054F" w:rsidRDefault="00C77FB0" w:rsidP="00087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B2054F" w14:paraId="3D5741F3" w14:textId="77777777" w:rsidTr="00C77FB0">
        <w:trPr>
          <w:trHeight w:val="80"/>
        </w:trPr>
        <w:tc>
          <w:tcPr>
            <w:tcW w:w="724" w:type="dxa"/>
          </w:tcPr>
          <w:p w14:paraId="202E9FF1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7BAAF73" w14:textId="77777777" w:rsidR="00C77FB0" w:rsidRPr="00B2054F" w:rsidRDefault="00C77FB0" w:rsidP="00B205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14:paraId="0FE9B2E3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1380555B" w14:textId="77777777" w:rsidR="00C77FB0" w:rsidRPr="00B2054F" w:rsidRDefault="00C77FB0" w:rsidP="00087F53">
            <w:pPr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C77FB0" w:rsidRPr="00B2054F" w14:paraId="27187960" w14:textId="77777777" w:rsidTr="00C77FB0">
        <w:trPr>
          <w:trHeight w:val="80"/>
        </w:trPr>
        <w:tc>
          <w:tcPr>
            <w:tcW w:w="724" w:type="dxa"/>
          </w:tcPr>
          <w:p w14:paraId="5789E277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FC1CB3E" w14:textId="77777777" w:rsidR="00C77FB0" w:rsidRPr="00B2054F" w:rsidRDefault="00C77FB0" w:rsidP="00B2054F">
            <w:pPr>
              <w:jc w:val="both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 xml:space="preserve">Бюджетные кредиты, привлеченные в районный бюджет от других бюджетов бюджетной системы Российской Федерации, всего 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289EE576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-37 359,7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2D5B4D5" w14:textId="77777777" w:rsidR="00C77FB0" w:rsidRDefault="00C77FB0" w:rsidP="00087F53">
            <w:pPr>
              <w:jc w:val="center"/>
              <w:rPr>
                <w:sz w:val="28"/>
                <w:szCs w:val="28"/>
              </w:rPr>
            </w:pPr>
          </w:p>
          <w:p w14:paraId="0B874ED6" w14:textId="77777777" w:rsidR="00C77FB0" w:rsidRDefault="00C77FB0" w:rsidP="00087F53">
            <w:pPr>
              <w:jc w:val="center"/>
              <w:rPr>
                <w:sz w:val="28"/>
                <w:szCs w:val="28"/>
              </w:rPr>
            </w:pPr>
          </w:p>
          <w:p w14:paraId="60E81A2B" w14:textId="77777777" w:rsidR="00C77FB0" w:rsidRDefault="00C77FB0" w:rsidP="00087F53">
            <w:pPr>
              <w:jc w:val="center"/>
              <w:rPr>
                <w:sz w:val="28"/>
                <w:szCs w:val="28"/>
              </w:rPr>
            </w:pPr>
          </w:p>
          <w:p w14:paraId="4340C6D4" w14:textId="77777777" w:rsidR="00C77FB0" w:rsidRPr="00981F4F" w:rsidRDefault="00C77FB0" w:rsidP="00087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B2054F" w14:paraId="54CBA5F7" w14:textId="77777777" w:rsidTr="00C77FB0">
        <w:trPr>
          <w:trHeight w:val="80"/>
        </w:trPr>
        <w:tc>
          <w:tcPr>
            <w:tcW w:w="724" w:type="dxa"/>
          </w:tcPr>
          <w:p w14:paraId="70F520DA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6FA4841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4AB29F3C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41938E6C" w14:textId="77777777" w:rsidR="00C77FB0" w:rsidRPr="00B2054F" w:rsidRDefault="00C77FB0" w:rsidP="00087F53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C77FB0" w:rsidRPr="00B2054F" w14:paraId="5D5A38FC" w14:textId="77777777" w:rsidTr="00C77FB0">
        <w:trPr>
          <w:trHeight w:val="80"/>
        </w:trPr>
        <w:tc>
          <w:tcPr>
            <w:tcW w:w="724" w:type="dxa"/>
          </w:tcPr>
          <w:p w14:paraId="23AAE1AE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DA087BB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428401A0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D3F3828" w14:textId="77777777" w:rsidR="00C77FB0" w:rsidRPr="0039001A" w:rsidRDefault="00C77FB0" w:rsidP="00087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</w:tr>
      <w:tr w:rsidR="00C77FB0" w:rsidRPr="00B2054F" w14:paraId="0AE28F59" w14:textId="77777777" w:rsidTr="00C77FB0">
        <w:trPr>
          <w:trHeight w:val="80"/>
        </w:trPr>
        <w:tc>
          <w:tcPr>
            <w:tcW w:w="724" w:type="dxa"/>
          </w:tcPr>
          <w:p w14:paraId="69490F4F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2DD3BE4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6C4F6CC5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87 359,7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E0CC4B1" w14:textId="77777777" w:rsidR="00C77FB0" w:rsidRPr="00981F4F" w:rsidRDefault="00C77FB0" w:rsidP="00087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</w:t>
            </w:r>
          </w:p>
        </w:tc>
      </w:tr>
      <w:tr w:rsidR="00C77FB0" w:rsidRPr="00B2054F" w14:paraId="10D0D053" w14:textId="77777777" w:rsidTr="00C77FB0">
        <w:trPr>
          <w:trHeight w:val="80"/>
        </w:trPr>
        <w:tc>
          <w:tcPr>
            <w:tcW w:w="724" w:type="dxa"/>
          </w:tcPr>
          <w:p w14:paraId="30A20307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25AF823" w14:textId="77777777" w:rsidR="00C77FB0" w:rsidRPr="00B2054F" w:rsidRDefault="00C77FB0" w:rsidP="00B2054F">
            <w:pPr>
              <w:ind w:left="443"/>
              <w:jc w:val="both"/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14:paraId="06EE3354" w14:textId="77777777" w:rsidR="00C77FB0" w:rsidRPr="00B2054F" w:rsidRDefault="00C77FB0" w:rsidP="00087F53">
            <w:pPr>
              <w:ind w:right="5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7B33E478" w14:textId="77777777" w:rsidR="00C77FB0" w:rsidRPr="00B2054F" w:rsidRDefault="00C77FB0" w:rsidP="00087F53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</w:tc>
      </w:tr>
      <w:tr w:rsidR="00C77FB0" w:rsidRPr="00B2054F" w14:paraId="6347363A" w14:textId="77777777" w:rsidTr="00C77FB0">
        <w:trPr>
          <w:trHeight w:val="80"/>
        </w:trPr>
        <w:tc>
          <w:tcPr>
            <w:tcW w:w="724" w:type="dxa"/>
          </w:tcPr>
          <w:p w14:paraId="35D4B607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3C57F506" w14:textId="77777777" w:rsidR="00C77FB0" w:rsidRPr="00B2054F" w:rsidRDefault="00C77FB0" w:rsidP="003E6149">
            <w:pPr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 xml:space="preserve">Кредиты, полученные муниципальным образованием Кореновский </w:t>
            </w:r>
            <w:r w:rsidRPr="003E6149">
              <w:rPr>
                <w:sz w:val="28"/>
                <w:szCs w:val="28"/>
              </w:rPr>
              <w:t>муниципальный район Краснодарского края</w:t>
            </w:r>
            <w:r w:rsidRPr="00B2054F">
              <w:rPr>
                <w:sz w:val="28"/>
                <w:szCs w:val="28"/>
              </w:rPr>
              <w:t xml:space="preserve"> от кредитных организаций, всего 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155FAFCA" w14:textId="77777777" w:rsidR="00C77FB0" w:rsidRPr="00B2054F" w:rsidRDefault="00C77FB0" w:rsidP="0049653C">
            <w:pPr>
              <w:tabs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2E78C3C" w14:textId="77777777" w:rsidR="00C77FB0" w:rsidRDefault="00C77FB0" w:rsidP="002D3A8E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  <w:p w14:paraId="57FBA7F2" w14:textId="77777777" w:rsidR="00C77FB0" w:rsidRDefault="00C77FB0" w:rsidP="002D3A8E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  <w:p w14:paraId="6C66DA0F" w14:textId="77777777" w:rsidR="00C77FB0" w:rsidRDefault="00C77FB0" w:rsidP="002D3A8E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</w:p>
          <w:p w14:paraId="40C867E9" w14:textId="77777777" w:rsidR="00C77FB0" w:rsidRPr="00B2054F" w:rsidRDefault="00C77FB0" w:rsidP="002D3A8E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B2054F" w14:paraId="43634033" w14:textId="77777777" w:rsidTr="00C77FB0">
        <w:trPr>
          <w:trHeight w:val="80"/>
        </w:trPr>
        <w:tc>
          <w:tcPr>
            <w:tcW w:w="724" w:type="dxa"/>
          </w:tcPr>
          <w:p w14:paraId="3DF82E14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50C9B64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7FB23B44" w14:textId="77777777" w:rsidR="00C77FB0" w:rsidRPr="00B2054F" w:rsidRDefault="00C77FB0" w:rsidP="00B2054F">
            <w:pPr>
              <w:tabs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398AE4A" w14:textId="77777777" w:rsidR="00C77FB0" w:rsidRPr="00B2054F" w:rsidRDefault="00C77FB0" w:rsidP="002D3A8E">
            <w:pPr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7FB0" w:rsidRPr="00B2054F" w14:paraId="09C65DD6" w14:textId="77777777" w:rsidTr="00C77FB0">
        <w:trPr>
          <w:trHeight w:val="80"/>
        </w:trPr>
        <w:tc>
          <w:tcPr>
            <w:tcW w:w="724" w:type="dxa"/>
          </w:tcPr>
          <w:p w14:paraId="51A2ACFB" w14:textId="77777777" w:rsidR="00C77FB0" w:rsidRPr="00B2054F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8D30BD2" w14:textId="77777777" w:rsidR="00C77FB0" w:rsidRPr="00B2054F" w:rsidRDefault="00C77FB0" w:rsidP="00B2054F">
            <w:pPr>
              <w:ind w:left="263"/>
              <w:rPr>
                <w:sz w:val="28"/>
                <w:szCs w:val="28"/>
              </w:rPr>
            </w:pPr>
            <w:r w:rsidRPr="00B2054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0379740C" w14:textId="77777777" w:rsidR="00C77FB0" w:rsidRPr="00B2054F" w:rsidRDefault="00C77FB0" w:rsidP="00B2054F">
            <w:pPr>
              <w:tabs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565B464" w14:textId="77777777" w:rsidR="00C77FB0" w:rsidRPr="00BD1409" w:rsidRDefault="00C77FB0" w:rsidP="00930C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</w:t>
            </w:r>
          </w:p>
        </w:tc>
      </w:tr>
      <w:tr w:rsidR="00C77FB0" w:rsidRPr="00B2054F" w14:paraId="0EF5CA5B" w14:textId="77777777" w:rsidTr="00C77FB0">
        <w:trPr>
          <w:trHeight w:val="110"/>
        </w:trPr>
        <w:tc>
          <w:tcPr>
            <w:tcW w:w="724" w:type="dxa"/>
            <w:tcBorders>
              <w:top w:val="nil"/>
            </w:tcBorders>
          </w:tcPr>
          <w:p w14:paraId="1A0A97BD" w14:textId="77777777" w:rsidR="00C77FB0" w:rsidRPr="00C82789" w:rsidRDefault="00C77FB0" w:rsidP="00B205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</w:tcBorders>
            <w:shd w:val="clear" w:color="auto" w:fill="auto"/>
            <w:vAlign w:val="bottom"/>
          </w:tcPr>
          <w:p w14:paraId="236BDB98" w14:textId="77777777" w:rsidR="00C77FB0" w:rsidRDefault="00C77FB0" w:rsidP="00B2054F">
            <w:pPr>
              <w:ind w:lef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BD416F4" w14:textId="77777777" w:rsidR="00C77FB0" w:rsidRPr="00C82789" w:rsidRDefault="00C77FB0" w:rsidP="00F324D3">
            <w:pPr>
              <w:tabs>
                <w:tab w:val="left" w:pos="1310"/>
                <w:tab w:val="left" w:pos="1627"/>
              </w:tabs>
              <w:ind w:righ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60 000,0</w:t>
            </w:r>
          </w:p>
        </w:tc>
        <w:tc>
          <w:tcPr>
            <w:tcW w:w="1785" w:type="dxa"/>
            <w:tcBorders>
              <w:top w:val="nil"/>
            </w:tcBorders>
            <w:shd w:val="clear" w:color="auto" w:fill="auto"/>
            <w:vAlign w:val="center"/>
          </w:tcPr>
          <w:p w14:paraId="12818C73" w14:textId="77777777" w:rsidR="00C77FB0" w:rsidRPr="00BD1409" w:rsidRDefault="00C77FB0" w:rsidP="00930C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</w:t>
            </w:r>
          </w:p>
        </w:tc>
      </w:tr>
    </w:tbl>
    <w:p w14:paraId="0660CFD7" w14:textId="77777777" w:rsidR="00C77FB0" w:rsidRDefault="00C77FB0" w:rsidP="005E0141">
      <w:pPr>
        <w:rPr>
          <w:sz w:val="28"/>
          <w:szCs w:val="28"/>
          <w:lang w:val="en-US"/>
        </w:rPr>
      </w:pPr>
    </w:p>
    <w:p w14:paraId="4B122938" w14:textId="77777777" w:rsidR="00C77FB0" w:rsidRDefault="00C77FB0" w:rsidP="005E0141">
      <w:pPr>
        <w:rPr>
          <w:sz w:val="28"/>
          <w:szCs w:val="28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421E3D" w:rsidRPr="005F510F" w14:paraId="1E5F8AAD" w14:textId="77777777" w:rsidTr="009D582A">
        <w:tc>
          <w:tcPr>
            <w:tcW w:w="4927" w:type="dxa"/>
          </w:tcPr>
          <w:p w14:paraId="7C13A480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189AC314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043AA46B" w14:textId="77777777" w:rsidR="00421E3D" w:rsidRPr="00EA56B7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 xml:space="preserve">Кореновский муниципальный район </w:t>
            </w:r>
          </w:p>
          <w:p w14:paraId="76C4AFBD" w14:textId="58C261A7" w:rsidR="00421E3D" w:rsidRDefault="00421E3D" w:rsidP="00421E3D">
            <w:pPr>
              <w:rPr>
                <w:sz w:val="28"/>
                <w:szCs w:val="28"/>
              </w:rPr>
            </w:pPr>
            <w:r w:rsidRPr="00EA56B7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4927" w:type="dxa"/>
            <w:vAlign w:val="bottom"/>
          </w:tcPr>
          <w:p w14:paraId="7296CDBC" w14:textId="2CA7E47F" w:rsidR="00421E3D" w:rsidRDefault="00421E3D" w:rsidP="00421E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 w14:paraId="5257DF8B" w14:textId="77777777" w:rsidR="00C77FB0" w:rsidRPr="005F510F" w:rsidRDefault="00C77FB0" w:rsidP="005E0141">
      <w:pPr>
        <w:rPr>
          <w:sz w:val="28"/>
          <w:szCs w:val="28"/>
        </w:rPr>
      </w:pPr>
    </w:p>
    <w:p w14:paraId="1027C964" w14:textId="77777777" w:rsidR="00FE4883" w:rsidRPr="00CD664A" w:rsidRDefault="00FE4883" w:rsidP="00FE4883">
      <w:pPr>
        <w:autoSpaceDE w:val="0"/>
        <w:autoSpaceDN w:val="0"/>
        <w:adjustRightInd w:val="0"/>
        <w:rPr>
          <w:sz w:val="24"/>
          <w:szCs w:val="24"/>
        </w:rPr>
      </w:pPr>
    </w:p>
    <w:sectPr w:rsidR="00FE4883" w:rsidRPr="00CD664A" w:rsidSect="00194BB8">
      <w:pgSz w:w="11906" w:h="16838" w:code="9"/>
      <w:pgMar w:top="1134" w:right="567" w:bottom="1134" w:left="1701" w:header="45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F7A5" w14:textId="77777777" w:rsidR="00FE4883" w:rsidRDefault="00FE4883">
      <w:r>
        <w:separator/>
      </w:r>
    </w:p>
  </w:endnote>
  <w:endnote w:type="continuationSeparator" w:id="0">
    <w:p w14:paraId="61EA704B" w14:textId="77777777" w:rsidR="00FE4883" w:rsidRDefault="00FE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3E99" w14:textId="77777777" w:rsidR="00FE4883" w:rsidRPr="00536214" w:rsidRDefault="00FE4883" w:rsidP="00FE4883">
    <w:pPr>
      <w:pStyle w:val="a6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735D" w14:textId="77777777" w:rsidR="00FE4883" w:rsidRDefault="00FE4883">
      <w:r>
        <w:separator/>
      </w:r>
    </w:p>
  </w:footnote>
  <w:footnote w:type="continuationSeparator" w:id="0">
    <w:p w14:paraId="1F042E97" w14:textId="77777777" w:rsidR="00FE4883" w:rsidRDefault="00FE4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FAD4" w14:textId="77777777" w:rsidR="00FE4883" w:rsidRDefault="00FE4883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B65D87" w14:textId="77777777" w:rsidR="00FE4883" w:rsidRDefault="00FE4883">
    <w:pPr>
      <w:pStyle w:val="a4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BC5A" w14:textId="77777777" w:rsidR="00323458" w:rsidRDefault="009D582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964A2FB" w14:textId="77777777" w:rsidR="00323458" w:rsidRDefault="003F6D1E">
    <w:pPr>
      <w:pStyle w:val="a4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CAC8" w14:textId="77777777" w:rsidR="00323458" w:rsidRDefault="009D582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4AD4517E" w14:textId="77777777" w:rsidR="00323458" w:rsidRDefault="003F6D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2009" w14:textId="77777777" w:rsidR="00FE4883" w:rsidRPr="00CF319D" w:rsidRDefault="00FE4883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CF319D">
      <w:rPr>
        <w:rStyle w:val="a9"/>
        <w:sz w:val="28"/>
        <w:szCs w:val="28"/>
      </w:rPr>
      <w:fldChar w:fldCharType="begin"/>
    </w:r>
    <w:r w:rsidRPr="00CF319D">
      <w:rPr>
        <w:rStyle w:val="a9"/>
        <w:sz w:val="28"/>
        <w:szCs w:val="28"/>
      </w:rPr>
      <w:instrText xml:space="preserve">PAGE  </w:instrText>
    </w:r>
    <w:r w:rsidRPr="00CF319D">
      <w:rPr>
        <w:rStyle w:val="a9"/>
        <w:sz w:val="28"/>
        <w:szCs w:val="28"/>
      </w:rPr>
      <w:fldChar w:fldCharType="separate"/>
    </w:r>
    <w:r w:rsidR="00C77FB0">
      <w:rPr>
        <w:rStyle w:val="a9"/>
        <w:noProof/>
        <w:sz w:val="28"/>
        <w:szCs w:val="28"/>
      </w:rPr>
      <w:t>2</w:t>
    </w:r>
    <w:r w:rsidRPr="00CF319D">
      <w:rPr>
        <w:rStyle w:val="a9"/>
        <w:sz w:val="28"/>
        <w:szCs w:val="28"/>
      </w:rPr>
      <w:fldChar w:fldCharType="end"/>
    </w:r>
  </w:p>
  <w:p w14:paraId="6B80B390" w14:textId="77777777" w:rsidR="00FE4883" w:rsidRDefault="00FE4883" w:rsidP="00CF319D">
    <w:pPr>
      <w:pStyle w:val="a4"/>
      <w:jc w:val="center"/>
    </w:pPr>
  </w:p>
  <w:p w14:paraId="4375814A" w14:textId="77777777" w:rsidR="00FE4883" w:rsidRDefault="00FE4883" w:rsidP="00CF319D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5A6" w14:textId="77777777" w:rsidR="00FE4883" w:rsidRPr="00DF45B1" w:rsidRDefault="00FE4883" w:rsidP="00FE4883">
    <w:pPr>
      <w:pStyle w:val="a4"/>
      <w:jc w:val="center"/>
      <w:rPr>
        <w:sz w:val="28"/>
        <w:szCs w:val="28"/>
      </w:rPr>
    </w:pPr>
    <w:r w:rsidRPr="00DF45B1">
      <w:rPr>
        <w:sz w:val="28"/>
        <w:szCs w:val="28"/>
      </w:rPr>
      <w:fldChar w:fldCharType="begin"/>
    </w:r>
    <w:r w:rsidRPr="00DF45B1">
      <w:rPr>
        <w:sz w:val="28"/>
        <w:szCs w:val="28"/>
      </w:rPr>
      <w:instrText xml:space="preserve"> PAGE   \* MERGEFORMAT </w:instrText>
    </w:r>
    <w:r w:rsidRPr="00DF45B1">
      <w:rPr>
        <w:sz w:val="28"/>
        <w:szCs w:val="28"/>
      </w:rPr>
      <w:fldChar w:fldCharType="separate"/>
    </w:r>
    <w:r w:rsidR="00C77FB0">
      <w:rPr>
        <w:noProof/>
        <w:sz w:val="28"/>
        <w:szCs w:val="28"/>
      </w:rPr>
      <w:t>4</w:t>
    </w:r>
    <w:r w:rsidRPr="00DF45B1">
      <w:rPr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6EE0" w14:textId="77777777" w:rsidR="00FE4883" w:rsidRPr="009B1EF6" w:rsidRDefault="00FE4883" w:rsidP="00FE4883">
    <w:pPr>
      <w:pStyle w:val="a4"/>
      <w:jc w:val="center"/>
      <w:rPr>
        <w:sz w:val="28"/>
        <w:szCs w:val="28"/>
      </w:rPr>
    </w:pPr>
    <w:r w:rsidRPr="009B1EF6">
      <w:rPr>
        <w:sz w:val="28"/>
        <w:szCs w:val="28"/>
      </w:rPr>
      <w:fldChar w:fldCharType="begin"/>
    </w:r>
    <w:r w:rsidRPr="009B1EF6">
      <w:rPr>
        <w:sz w:val="28"/>
        <w:szCs w:val="28"/>
      </w:rPr>
      <w:instrText xml:space="preserve"> PAGE   \* MERGEFORMAT </w:instrText>
    </w:r>
    <w:r w:rsidRPr="009B1EF6">
      <w:rPr>
        <w:sz w:val="28"/>
        <w:szCs w:val="28"/>
      </w:rPr>
      <w:fldChar w:fldCharType="separate"/>
    </w:r>
    <w:r w:rsidR="00C77FB0" w:rsidRPr="009B1EF6">
      <w:rPr>
        <w:noProof/>
        <w:sz w:val="28"/>
        <w:szCs w:val="28"/>
      </w:rPr>
      <w:t>31</w:t>
    </w:r>
    <w:r w:rsidRPr="009B1EF6"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295D" w14:textId="77777777" w:rsidR="00FE4883" w:rsidRPr="0053199D" w:rsidRDefault="00FE4883">
    <w:pPr>
      <w:pStyle w:val="a4"/>
      <w:jc w:val="center"/>
      <w:rPr>
        <w:sz w:val="28"/>
        <w:szCs w:val="28"/>
      </w:rPr>
    </w:pPr>
    <w:r w:rsidRPr="0053199D">
      <w:rPr>
        <w:sz w:val="28"/>
        <w:szCs w:val="28"/>
      </w:rPr>
      <w:fldChar w:fldCharType="begin"/>
    </w:r>
    <w:r w:rsidRPr="0053199D">
      <w:rPr>
        <w:sz w:val="28"/>
        <w:szCs w:val="28"/>
      </w:rPr>
      <w:instrText>PAGE</w:instrText>
    </w:r>
    <w:r w:rsidRPr="0053199D">
      <w:rPr>
        <w:sz w:val="28"/>
        <w:szCs w:val="28"/>
      </w:rPr>
      <w:fldChar w:fldCharType="separate"/>
    </w:r>
    <w:r w:rsidR="00C77FB0" w:rsidRPr="0053199D">
      <w:rPr>
        <w:noProof/>
        <w:sz w:val="28"/>
        <w:szCs w:val="28"/>
      </w:rPr>
      <w:t>30</w:t>
    </w:r>
    <w:r w:rsidRPr="0053199D"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09907"/>
      <w:docPartObj>
        <w:docPartGallery w:val="Page Numbers (Top of Page)"/>
        <w:docPartUnique/>
      </w:docPartObj>
    </w:sdtPr>
    <w:sdtEndPr/>
    <w:sdtContent>
      <w:p w14:paraId="66E78CA8" w14:textId="77777777" w:rsidR="00FE4883" w:rsidRPr="00AC3A41" w:rsidRDefault="00FE4883" w:rsidP="00FE4883">
        <w:pPr>
          <w:pStyle w:val="a4"/>
          <w:spacing w:after="240"/>
          <w:jc w:val="center"/>
        </w:pPr>
        <w:r w:rsidRPr="00F65BE7">
          <w:rPr>
            <w:sz w:val="28"/>
            <w:szCs w:val="28"/>
          </w:rPr>
          <w:fldChar w:fldCharType="begin"/>
        </w:r>
        <w:r w:rsidRPr="00F65BE7">
          <w:rPr>
            <w:sz w:val="28"/>
            <w:szCs w:val="28"/>
          </w:rPr>
          <w:instrText xml:space="preserve"> PAGE   \* MERGEFORMAT </w:instrText>
        </w:r>
        <w:r w:rsidRPr="00F65BE7">
          <w:rPr>
            <w:sz w:val="28"/>
            <w:szCs w:val="28"/>
          </w:rPr>
          <w:fldChar w:fldCharType="separate"/>
        </w:r>
        <w:r w:rsidR="00C77FB0">
          <w:rPr>
            <w:noProof/>
            <w:sz w:val="28"/>
            <w:szCs w:val="28"/>
          </w:rPr>
          <w:t>100</w:t>
        </w:r>
        <w:r w:rsidRPr="00F65BE7">
          <w:rPr>
            <w:sz w:val="28"/>
            <w:szCs w:val="28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5756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4E2136F" w14:textId="77777777" w:rsidR="00FE4883" w:rsidRPr="0060123A" w:rsidRDefault="00FE4883">
        <w:pPr>
          <w:pStyle w:val="a4"/>
          <w:jc w:val="center"/>
          <w:rPr>
            <w:sz w:val="28"/>
            <w:szCs w:val="28"/>
          </w:rPr>
        </w:pPr>
        <w:r w:rsidRPr="0060123A">
          <w:rPr>
            <w:sz w:val="28"/>
            <w:szCs w:val="28"/>
          </w:rPr>
          <w:fldChar w:fldCharType="begin"/>
        </w:r>
        <w:r w:rsidRPr="0060123A">
          <w:rPr>
            <w:sz w:val="28"/>
            <w:szCs w:val="28"/>
          </w:rPr>
          <w:instrText xml:space="preserve"> PAGE   \* MERGEFORMAT </w:instrText>
        </w:r>
        <w:r w:rsidRPr="0060123A">
          <w:rPr>
            <w:sz w:val="28"/>
            <w:szCs w:val="28"/>
          </w:rPr>
          <w:fldChar w:fldCharType="separate"/>
        </w:r>
        <w:r w:rsidR="00C77FB0">
          <w:rPr>
            <w:noProof/>
            <w:sz w:val="28"/>
            <w:szCs w:val="28"/>
          </w:rPr>
          <w:t>2</w:t>
        </w:r>
        <w:r w:rsidRPr="0060123A">
          <w:rPr>
            <w:sz w:val="28"/>
            <w:szCs w:val="28"/>
          </w:rPr>
          <w:fldChar w:fldCharType="end"/>
        </w:r>
      </w:p>
    </w:sdtContent>
  </w:sdt>
  <w:p w14:paraId="0010681D" w14:textId="77777777" w:rsidR="00FE4883" w:rsidRDefault="00FE4883">
    <w:pPr>
      <w:pStyle w:val="a4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B7A3" w14:textId="77777777" w:rsidR="00DE4292" w:rsidRDefault="009D582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142B676" w14:textId="77777777" w:rsidR="00DE4292" w:rsidRDefault="003F6D1E">
    <w:pPr>
      <w:pStyle w:val="a4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0552" w14:textId="77777777" w:rsidR="00DE4292" w:rsidRPr="004B19F2" w:rsidRDefault="009D582A">
    <w:pPr>
      <w:pStyle w:val="a4"/>
      <w:framePr w:wrap="around" w:vAnchor="text" w:hAnchor="margin" w:xAlign="center" w:y="1"/>
      <w:rPr>
        <w:rStyle w:val="a9"/>
        <w:sz w:val="28"/>
        <w:szCs w:val="28"/>
      </w:rPr>
    </w:pPr>
    <w:r w:rsidRPr="004B19F2">
      <w:rPr>
        <w:rStyle w:val="a9"/>
        <w:sz w:val="28"/>
        <w:szCs w:val="28"/>
      </w:rPr>
      <w:fldChar w:fldCharType="begin"/>
    </w:r>
    <w:r w:rsidRPr="004B19F2">
      <w:rPr>
        <w:rStyle w:val="a9"/>
        <w:sz w:val="28"/>
        <w:szCs w:val="28"/>
      </w:rPr>
      <w:instrText xml:space="preserve">PAGE  </w:instrText>
    </w:r>
    <w:r w:rsidRPr="004B19F2">
      <w:rPr>
        <w:rStyle w:val="a9"/>
        <w:sz w:val="28"/>
        <w:szCs w:val="28"/>
      </w:rPr>
      <w:fldChar w:fldCharType="separate"/>
    </w:r>
    <w:r>
      <w:rPr>
        <w:rStyle w:val="a9"/>
        <w:noProof/>
        <w:sz w:val="28"/>
        <w:szCs w:val="28"/>
      </w:rPr>
      <w:t>2</w:t>
    </w:r>
    <w:r w:rsidRPr="004B19F2">
      <w:rPr>
        <w:rStyle w:val="a9"/>
        <w:sz w:val="28"/>
        <w:szCs w:val="28"/>
      </w:rPr>
      <w:fldChar w:fldCharType="end"/>
    </w:r>
  </w:p>
  <w:p w14:paraId="13ACE007" w14:textId="77777777" w:rsidR="00DE4292" w:rsidRDefault="003F6D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6A4FDC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F72D54"/>
    <w:multiLevelType w:val="hybridMultilevel"/>
    <w:tmpl w:val="775EE17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332274"/>
    <w:multiLevelType w:val="hybridMultilevel"/>
    <w:tmpl w:val="DCC074B6"/>
    <w:lvl w:ilvl="0" w:tplc="ECDA2CD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76114E1"/>
    <w:multiLevelType w:val="hybridMultilevel"/>
    <w:tmpl w:val="3286927C"/>
    <w:lvl w:ilvl="0" w:tplc="B374F7C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891737"/>
    <w:multiLevelType w:val="multilevel"/>
    <w:tmpl w:val="8AEAA8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2234C7B"/>
    <w:multiLevelType w:val="hybridMultilevel"/>
    <w:tmpl w:val="4BDA7386"/>
    <w:lvl w:ilvl="0" w:tplc="6BD8BDF8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 w15:restartNumberingAfterBreak="0">
    <w:nsid w:val="26012E8A"/>
    <w:multiLevelType w:val="hybridMultilevel"/>
    <w:tmpl w:val="767287A0"/>
    <w:lvl w:ilvl="0" w:tplc="2CA085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30199"/>
    <w:multiLevelType w:val="hybridMultilevel"/>
    <w:tmpl w:val="F22E54C8"/>
    <w:lvl w:ilvl="0" w:tplc="1D14E54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15E79"/>
    <w:multiLevelType w:val="hybridMultilevel"/>
    <w:tmpl w:val="0570120C"/>
    <w:lvl w:ilvl="0" w:tplc="B046FB0C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Courier New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C1040D"/>
    <w:multiLevelType w:val="hybridMultilevel"/>
    <w:tmpl w:val="EB36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31BA6"/>
    <w:multiLevelType w:val="hybridMultilevel"/>
    <w:tmpl w:val="88662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97552"/>
    <w:multiLevelType w:val="hybridMultilevel"/>
    <w:tmpl w:val="C38EAB7C"/>
    <w:lvl w:ilvl="0" w:tplc="831AF76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660E2C"/>
    <w:multiLevelType w:val="hybridMultilevel"/>
    <w:tmpl w:val="4B00B3E2"/>
    <w:lvl w:ilvl="0" w:tplc="275C504C">
      <w:start w:val="1"/>
      <w:numFmt w:val="bullet"/>
      <w:lvlText w:val="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07489"/>
    <w:multiLevelType w:val="hybridMultilevel"/>
    <w:tmpl w:val="27C4FBE0"/>
    <w:lvl w:ilvl="0" w:tplc="BE5C6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A9755D"/>
    <w:multiLevelType w:val="hybridMultilevel"/>
    <w:tmpl w:val="7688C6F0"/>
    <w:lvl w:ilvl="0" w:tplc="2CA085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845E4"/>
    <w:multiLevelType w:val="hybridMultilevel"/>
    <w:tmpl w:val="13B468D0"/>
    <w:lvl w:ilvl="0" w:tplc="B518CB2C">
      <w:start w:val="1"/>
      <w:numFmt w:val="decimal"/>
      <w:lvlText w:val="%1."/>
      <w:lvlJc w:val="left"/>
      <w:pPr>
        <w:ind w:left="2186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0DE43F3"/>
    <w:multiLevelType w:val="hybridMultilevel"/>
    <w:tmpl w:val="A8A8C878"/>
    <w:lvl w:ilvl="0" w:tplc="8D32251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3643B"/>
    <w:multiLevelType w:val="multilevel"/>
    <w:tmpl w:val="775EE17E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E1822F9"/>
    <w:multiLevelType w:val="hybridMultilevel"/>
    <w:tmpl w:val="AB14BB68"/>
    <w:lvl w:ilvl="0" w:tplc="275C504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num w:numId="1" w16cid:durableId="1407650177">
    <w:abstractNumId w:val="11"/>
  </w:num>
  <w:num w:numId="2" w16cid:durableId="191648302">
    <w:abstractNumId w:val="1"/>
  </w:num>
  <w:num w:numId="3" w16cid:durableId="453333794">
    <w:abstractNumId w:val="10"/>
  </w:num>
  <w:num w:numId="4" w16cid:durableId="1455371696">
    <w:abstractNumId w:val="17"/>
  </w:num>
  <w:num w:numId="5" w16cid:durableId="300313299">
    <w:abstractNumId w:val="2"/>
  </w:num>
  <w:num w:numId="6" w16cid:durableId="116439603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5446396">
    <w:abstractNumId w:val="16"/>
  </w:num>
  <w:num w:numId="8" w16cid:durableId="607007934">
    <w:abstractNumId w:val="8"/>
  </w:num>
  <w:num w:numId="9" w16cid:durableId="225267378">
    <w:abstractNumId w:val="13"/>
  </w:num>
  <w:num w:numId="10" w16cid:durableId="2048679366">
    <w:abstractNumId w:val="14"/>
  </w:num>
  <w:num w:numId="11" w16cid:durableId="592325152">
    <w:abstractNumId w:val="20"/>
  </w:num>
  <w:num w:numId="12" w16cid:durableId="1763985465">
    <w:abstractNumId w:val="3"/>
  </w:num>
  <w:num w:numId="13" w16cid:durableId="1888028969">
    <w:abstractNumId w:val="19"/>
  </w:num>
  <w:num w:numId="14" w16cid:durableId="1856387275">
    <w:abstractNumId w:val="9"/>
  </w:num>
  <w:num w:numId="15" w16cid:durableId="139421527">
    <w:abstractNumId w:val="18"/>
  </w:num>
  <w:num w:numId="16" w16cid:durableId="706683279">
    <w:abstractNumId w:val="4"/>
  </w:num>
  <w:num w:numId="17" w16cid:durableId="145518081">
    <w:abstractNumId w:val="7"/>
  </w:num>
  <w:num w:numId="18" w16cid:durableId="851068986">
    <w:abstractNumId w:val="12"/>
  </w:num>
  <w:num w:numId="19" w16cid:durableId="809445263">
    <w:abstractNumId w:val="15"/>
  </w:num>
  <w:num w:numId="20" w16cid:durableId="1845317471">
    <w:abstractNumId w:val="5"/>
  </w:num>
  <w:num w:numId="21" w16cid:durableId="32297659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2" w16cid:durableId="945118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21996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2988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393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DAB"/>
    <w:rsid w:val="000006B1"/>
    <w:rsid w:val="00001961"/>
    <w:rsid w:val="0000208C"/>
    <w:rsid w:val="00004640"/>
    <w:rsid w:val="00004AC8"/>
    <w:rsid w:val="0000635F"/>
    <w:rsid w:val="00010A3F"/>
    <w:rsid w:val="00011D18"/>
    <w:rsid w:val="00013022"/>
    <w:rsid w:val="00013E0B"/>
    <w:rsid w:val="000154D5"/>
    <w:rsid w:val="00017013"/>
    <w:rsid w:val="00017104"/>
    <w:rsid w:val="00022667"/>
    <w:rsid w:val="000246BF"/>
    <w:rsid w:val="000250FF"/>
    <w:rsid w:val="000255B1"/>
    <w:rsid w:val="0002622C"/>
    <w:rsid w:val="00027CBF"/>
    <w:rsid w:val="00030082"/>
    <w:rsid w:val="00030BA9"/>
    <w:rsid w:val="00031456"/>
    <w:rsid w:val="000315E7"/>
    <w:rsid w:val="000316B8"/>
    <w:rsid w:val="0003395B"/>
    <w:rsid w:val="0003686E"/>
    <w:rsid w:val="000369B5"/>
    <w:rsid w:val="00037409"/>
    <w:rsid w:val="000376A6"/>
    <w:rsid w:val="00041835"/>
    <w:rsid w:val="00041D55"/>
    <w:rsid w:val="00042935"/>
    <w:rsid w:val="00042B00"/>
    <w:rsid w:val="000439F2"/>
    <w:rsid w:val="00045387"/>
    <w:rsid w:val="000472CF"/>
    <w:rsid w:val="00050856"/>
    <w:rsid w:val="00050C58"/>
    <w:rsid w:val="00051F22"/>
    <w:rsid w:val="00054056"/>
    <w:rsid w:val="000541BE"/>
    <w:rsid w:val="00054B15"/>
    <w:rsid w:val="0005720A"/>
    <w:rsid w:val="000574F5"/>
    <w:rsid w:val="00057B9C"/>
    <w:rsid w:val="0006034C"/>
    <w:rsid w:val="00061606"/>
    <w:rsid w:val="0006194D"/>
    <w:rsid w:val="00064EF4"/>
    <w:rsid w:val="00065B81"/>
    <w:rsid w:val="00066564"/>
    <w:rsid w:val="00066877"/>
    <w:rsid w:val="00067208"/>
    <w:rsid w:val="000703B5"/>
    <w:rsid w:val="00070425"/>
    <w:rsid w:val="00071886"/>
    <w:rsid w:val="00071BAD"/>
    <w:rsid w:val="000721B9"/>
    <w:rsid w:val="000763E0"/>
    <w:rsid w:val="00081491"/>
    <w:rsid w:val="000840A8"/>
    <w:rsid w:val="0008442F"/>
    <w:rsid w:val="00085D96"/>
    <w:rsid w:val="00085DBE"/>
    <w:rsid w:val="0009060C"/>
    <w:rsid w:val="00091540"/>
    <w:rsid w:val="00091AAB"/>
    <w:rsid w:val="000961BC"/>
    <w:rsid w:val="00096932"/>
    <w:rsid w:val="00097EA1"/>
    <w:rsid w:val="000A1B8E"/>
    <w:rsid w:val="000A226A"/>
    <w:rsid w:val="000A4832"/>
    <w:rsid w:val="000A579C"/>
    <w:rsid w:val="000A6824"/>
    <w:rsid w:val="000A6A6C"/>
    <w:rsid w:val="000A6B4C"/>
    <w:rsid w:val="000B02D6"/>
    <w:rsid w:val="000B117D"/>
    <w:rsid w:val="000B370D"/>
    <w:rsid w:val="000B3FD7"/>
    <w:rsid w:val="000B579B"/>
    <w:rsid w:val="000C1C7C"/>
    <w:rsid w:val="000C1D2D"/>
    <w:rsid w:val="000C212A"/>
    <w:rsid w:val="000C3873"/>
    <w:rsid w:val="000C459B"/>
    <w:rsid w:val="000D0273"/>
    <w:rsid w:val="000D0AC7"/>
    <w:rsid w:val="000D0D50"/>
    <w:rsid w:val="000D4C5D"/>
    <w:rsid w:val="000D53EE"/>
    <w:rsid w:val="000D55FE"/>
    <w:rsid w:val="000D6920"/>
    <w:rsid w:val="000D7CC7"/>
    <w:rsid w:val="000E0FC8"/>
    <w:rsid w:val="000E1063"/>
    <w:rsid w:val="000E287C"/>
    <w:rsid w:val="000E2A0F"/>
    <w:rsid w:val="000E33EA"/>
    <w:rsid w:val="000E37C0"/>
    <w:rsid w:val="000E5BB0"/>
    <w:rsid w:val="000E66CC"/>
    <w:rsid w:val="000E6A5B"/>
    <w:rsid w:val="000F252F"/>
    <w:rsid w:val="000F352E"/>
    <w:rsid w:val="000F373A"/>
    <w:rsid w:val="000F4272"/>
    <w:rsid w:val="000F5082"/>
    <w:rsid w:val="000F7BB2"/>
    <w:rsid w:val="00100064"/>
    <w:rsid w:val="00100DE9"/>
    <w:rsid w:val="00101A51"/>
    <w:rsid w:val="00103F79"/>
    <w:rsid w:val="00103FF7"/>
    <w:rsid w:val="00106DB1"/>
    <w:rsid w:val="0011022B"/>
    <w:rsid w:val="00111C24"/>
    <w:rsid w:val="00112DD7"/>
    <w:rsid w:val="001141CA"/>
    <w:rsid w:val="00115DC9"/>
    <w:rsid w:val="001169D9"/>
    <w:rsid w:val="00116ADF"/>
    <w:rsid w:val="00121D4E"/>
    <w:rsid w:val="00122CF6"/>
    <w:rsid w:val="00123886"/>
    <w:rsid w:val="00124833"/>
    <w:rsid w:val="001249B2"/>
    <w:rsid w:val="00125279"/>
    <w:rsid w:val="00125E0B"/>
    <w:rsid w:val="00126802"/>
    <w:rsid w:val="00126C92"/>
    <w:rsid w:val="00130055"/>
    <w:rsid w:val="00131774"/>
    <w:rsid w:val="00131F77"/>
    <w:rsid w:val="00131FC1"/>
    <w:rsid w:val="00134F79"/>
    <w:rsid w:val="001353B6"/>
    <w:rsid w:val="001371E9"/>
    <w:rsid w:val="00137356"/>
    <w:rsid w:val="00137750"/>
    <w:rsid w:val="00140401"/>
    <w:rsid w:val="00140975"/>
    <w:rsid w:val="00140AB9"/>
    <w:rsid w:val="00141597"/>
    <w:rsid w:val="00142C25"/>
    <w:rsid w:val="001438B1"/>
    <w:rsid w:val="00144642"/>
    <w:rsid w:val="001454B7"/>
    <w:rsid w:val="00146FCF"/>
    <w:rsid w:val="00147058"/>
    <w:rsid w:val="00147E25"/>
    <w:rsid w:val="001537EE"/>
    <w:rsid w:val="00155154"/>
    <w:rsid w:val="0015558B"/>
    <w:rsid w:val="0015612D"/>
    <w:rsid w:val="0015627A"/>
    <w:rsid w:val="00156EB2"/>
    <w:rsid w:val="00157218"/>
    <w:rsid w:val="001572B1"/>
    <w:rsid w:val="00160016"/>
    <w:rsid w:val="00160D07"/>
    <w:rsid w:val="00161CA6"/>
    <w:rsid w:val="00166D92"/>
    <w:rsid w:val="00167A31"/>
    <w:rsid w:val="00171B02"/>
    <w:rsid w:val="0017327F"/>
    <w:rsid w:val="0017384C"/>
    <w:rsid w:val="00174B33"/>
    <w:rsid w:val="00174C73"/>
    <w:rsid w:val="00175254"/>
    <w:rsid w:val="001756C1"/>
    <w:rsid w:val="00176589"/>
    <w:rsid w:val="00180C4F"/>
    <w:rsid w:val="00182BC1"/>
    <w:rsid w:val="001841A4"/>
    <w:rsid w:val="001863F0"/>
    <w:rsid w:val="0018775C"/>
    <w:rsid w:val="001913BF"/>
    <w:rsid w:val="00193F4A"/>
    <w:rsid w:val="001941F3"/>
    <w:rsid w:val="001957E1"/>
    <w:rsid w:val="00195E70"/>
    <w:rsid w:val="00196CAE"/>
    <w:rsid w:val="00197145"/>
    <w:rsid w:val="00197E09"/>
    <w:rsid w:val="001A3C3A"/>
    <w:rsid w:val="001A3F49"/>
    <w:rsid w:val="001A469F"/>
    <w:rsid w:val="001A5BCE"/>
    <w:rsid w:val="001B1D27"/>
    <w:rsid w:val="001B4E30"/>
    <w:rsid w:val="001B733E"/>
    <w:rsid w:val="001C0D7C"/>
    <w:rsid w:val="001C12D1"/>
    <w:rsid w:val="001C20AD"/>
    <w:rsid w:val="001C2A9B"/>
    <w:rsid w:val="001C5E60"/>
    <w:rsid w:val="001C695D"/>
    <w:rsid w:val="001C75A2"/>
    <w:rsid w:val="001C778D"/>
    <w:rsid w:val="001C7FF2"/>
    <w:rsid w:val="001D29F5"/>
    <w:rsid w:val="001D354E"/>
    <w:rsid w:val="001D3735"/>
    <w:rsid w:val="001D5AAB"/>
    <w:rsid w:val="001D5D0E"/>
    <w:rsid w:val="001D673E"/>
    <w:rsid w:val="001D6AF9"/>
    <w:rsid w:val="001D7FAA"/>
    <w:rsid w:val="001E06AB"/>
    <w:rsid w:val="001E0B64"/>
    <w:rsid w:val="001E1821"/>
    <w:rsid w:val="001E2112"/>
    <w:rsid w:val="001E2DC5"/>
    <w:rsid w:val="001E3290"/>
    <w:rsid w:val="001E3FEE"/>
    <w:rsid w:val="001E4D43"/>
    <w:rsid w:val="001E5975"/>
    <w:rsid w:val="001E633A"/>
    <w:rsid w:val="001F0016"/>
    <w:rsid w:val="001F142E"/>
    <w:rsid w:val="001F1E38"/>
    <w:rsid w:val="001F1EB2"/>
    <w:rsid w:val="001F4C1A"/>
    <w:rsid w:val="001F709F"/>
    <w:rsid w:val="0020316A"/>
    <w:rsid w:val="00203A59"/>
    <w:rsid w:val="002059EA"/>
    <w:rsid w:val="00206AEA"/>
    <w:rsid w:val="0021071A"/>
    <w:rsid w:val="00211A82"/>
    <w:rsid w:val="0021275A"/>
    <w:rsid w:val="0021549E"/>
    <w:rsid w:val="00215A6A"/>
    <w:rsid w:val="00215FC4"/>
    <w:rsid w:val="002171DE"/>
    <w:rsid w:val="00217629"/>
    <w:rsid w:val="0022040C"/>
    <w:rsid w:val="002206B1"/>
    <w:rsid w:val="002215F8"/>
    <w:rsid w:val="00221B08"/>
    <w:rsid w:val="00221B24"/>
    <w:rsid w:val="00221E8C"/>
    <w:rsid w:val="002231D5"/>
    <w:rsid w:val="002237A9"/>
    <w:rsid w:val="0022456E"/>
    <w:rsid w:val="00224C81"/>
    <w:rsid w:val="00226E54"/>
    <w:rsid w:val="00227560"/>
    <w:rsid w:val="00230B87"/>
    <w:rsid w:val="002313D8"/>
    <w:rsid w:val="00231AB3"/>
    <w:rsid w:val="0023275A"/>
    <w:rsid w:val="00233C0F"/>
    <w:rsid w:val="00236F2B"/>
    <w:rsid w:val="0023718F"/>
    <w:rsid w:val="00237AD3"/>
    <w:rsid w:val="00247F4E"/>
    <w:rsid w:val="00250AEC"/>
    <w:rsid w:val="00250F24"/>
    <w:rsid w:val="002514F2"/>
    <w:rsid w:val="002516E8"/>
    <w:rsid w:val="00251E83"/>
    <w:rsid w:val="00252579"/>
    <w:rsid w:val="00254636"/>
    <w:rsid w:val="0025524A"/>
    <w:rsid w:val="0025586D"/>
    <w:rsid w:val="00255DB2"/>
    <w:rsid w:val="00256D54"/>
    <w:rsid w:val="002571C5"/>
    <w:rsid w:val="002577B5"/>
    <w:rsid w:val="00260B47"/>
    <w:rsid w:val="00261319"/>
    <w:rsid w:val="002621BE"/>
    <w:rsid w:val="00263850"/>
    <w:rsid w:val="00264FBA"/>
    <w:rsid w:val="00265453"/>
    <w:rsid w:val="002654E4"/>
    <w:rsid w:val="002655DC"/>
    <w:rsid w:val="00266963"/>
    <w:rsid w:val="00267B84"/>
    <w:rsid w:val="002802DB"/>
    <w:rsid w:val="00280898"/>
    <w:rsid w:val="00280C2B"/>
    <w:rsid w:val="00281787"/>
    <w:rsid w:val="00282904"/>
    <w:rsid w:val="002844F2"/>
    <w:rsid w:val="002854EE"/>
    <w:rsid w:val="0028573A"/>
    <w:rsid w:val="002860E5"/>
    <w:rsid w:val="0028633D"/>
    <w:rsid w:val="0028723A"/>
    <w:rsid w:val="0028736A"/>
    <w:rsid w:val="00287D1D"/>
    <w:rsid w:val="002915AB"/>
    <w:rsid w:val="002917D7"/>
    <w:rsid w:val="002921FB"/>
    <w:rsid w:val="00292B8E"/>
    <w:rsid w:val="00293411"/>
    <w:rsid w:val="00295BF6"/>
    <w:rsid w:val="00295C3C"/>
    <w:rsid w:val="00296B9D"/>
    <w:rsid w:val="00296C7C"/>
    <w:rsid w:val="002A25C9"/>
    <w:rsid w:val="002A4650"/>
    <w:rsid w:val="002A65C1"/>
    <w:rsid w:val="002B0844"/>
    <w:rsid w:val="002B0E01"/>
    <w:rsid w:val="002B0FF5"/>
    <w:rsid w:val="002B116E"/>
    <w:rsid w:val="002B17BA"/>
    <w:rsid w:val="002B37DF"/>
    <w:rsid w:val="002B7240"/>
    <w:rsid w:val="002B7F34"/>
    <w:rsid w:val="002C0B52"/>
    <w:rsid w:val="002C1504"/>
    <w:rsid w:val="002C1E9B"/>
    <w:rsid w:val="002C4696"/>
    <w:rsid w:val="002C51E4"/>
    <w:rsid w:val="002C597F"/>
    <w:rsid w:val="002C665A"/>
    <w:rsid w:val="002D090F"/>
    <w:rsid w:val="002D1638"/>
    <w:rsid w:val="002D1A22"/>
    <w:rsid w:val="002D1C3D"/>
    <w:rsid w:val="002D4FC9"/>
    <w:rsid w:val="002D5349"/>
    <w:rsid w:val="002D792C"/>
    <w:rsid w:val="002D7D1C"/>
    <w:rsid w:val="002E3226"/>
    <w:rsid w:val="002E4FD4"/>
    <w:rsid w:val="002E5A0F"/>
    <w:rsid w:val="002E5F78"/>
    <w:rsid w:val="002E6D9E"/>
    <w:rsid w:val="002E78E0"/>
    <w:rsid w:val="002F127B"/>
    <w:rsid w:val="002F189B"/>
    <w:rsid w:val="002F38B9"/>
    <w:rsid w:val="002F650E"/>
    <w:rsid w:val="002F6709"/>
    <w:rsid w:val="002F79D0"/>
    <w:rsid w:val="00301496"/>
    <w:rsid w:val="00301871"/>
    <w:rsid w:val="003027B3"/>
    <w:rsid w:val="00303983"/>
    <w:rsid w:val="0030407D"/>
    <w:rsid w:val="00305733"/>
    <w:rsid w:val="00310707"/>
    <w:rsid w:val="0031087E"/>
    <w:rsid w:val="00312B6E"/>
    <w:rsid w:val="00312D38"/>
    <w:rsid w:val="003130B0"/>
    <w:rsid w:val="00313FD8"/>
    <w:rsid w:val="00315181"/>
    <w:rsid w:val="003168D7"/>
    <w:rsid w:val="00316A8B"/>
    <w:rsid w:val="003170A7"/>
    <w:rsid w:val="00320960"/>
    <w:rsid w:val="0032383C"/>
    <w:rsid w:val="003239EA"/>
    <w:rsid w:val="00324144"/>
    <w:rsid w:val="00324543"/>
    <w:rsid w:val="00325CF8"/>
    <w:rsid w:val="0033108A"/>
    <w:rsid w:val="00331838"/>
    <w:rsid w:val="00334309"/>
    <w:rsid w:val="00334B8E"/>
    <w:rsid w:val="00334DF6"/>
    <w:rsid w:val="0033500A"/>
    <w:rsid w:val="0033515E"/>
    <w:rsid w:val="00336CCB"/>
    <w:rsid w:val="00337238"/>
    <w:rsid w:val="00337279"/>
    <w:rsid w:val="003372A0"/>
    <w:rsid w:val="0033760F"/>
    <w:rsid w:val="00341D0B"/>
    <w:rsid w:val="00342745"/>
    <w:rsid w:val="00342D94"/>
    <w:rsid w:val="00345D7C"/>
    <w:rsid w:val="00350633"/>
    <w:rsid w:val="003509CE"/>
    <w:rsid w:val="00351126"/>
    <w:rsid w:val="003536C5"/>
    <w:rsid w:val="003540FE"/>
    <w:rsid w:val="00357D02"/>
    <w:rsid w:val="00357F92"/>
    <w:rsid w:val="00361636"/>
    <w:rsid w:val="003627D4"/>
    <w:rsid w:val="003637A7"/>
    <w:rsid w:val="00363A97"/>
    <w:rsid w:val="003643E5"/>
    <w:rsid w:val="0036488F"/>
    <w:rsid w:val="00365443"/>
    <w:rsid w:val="00366729"/>
    <w:rsid w:val="00366802"/>
    <w:rsid w:val="003670F8"/>
    <w:rsid w:val="00367494"/>
    <w:rsid w:val="0037424C"/>
    <w:rsid w:val="00376A0C"/>
    <w:rsid w:val="003776CB"/>
    <w:rsid w:val="00380F1A"/>
    <w:rsid w:val="00381180"/>
    <w:rsid w:val="00382204"/>
    <w:rsid w:val="00382D0E"/>
    <w:rsid w:val="00382D74"/>
    <w:rsid w:val="00385178"/>
    <w:rsid w:val="00390B0C"/>
    <w:rsid w:val="00390FF5"/>
    <w:rsid w:val="00391D0C"/>
    <w:rsid w:val="00394FE7"/>
    <w:rsid w:val="00395E17"/>
    <w:rsid w:val="003967F4"/>
    <w:rsid w:val="00396A3D"/>
    <w:rsid w:val="00396DE1"/>
    <w:rsid w:val="00396FB8"/>
    <w:rsid w:val="00397007"/>
    <w:rsid w:val="003A49DB"/>
    <w:rsid w:val="003A51FE"/>
    <w:rsid w:val="003A57FD"/>
    <w:rsid w:val="003B072D"/>
    <w:rsid w:val="003B2053"/>
    <w:rsid w:val="003B27A0"/>
    <w:rsid w:val="003B698C"/>
    <w:rsid w:val="003B7509"/>
    <w:rsid w:val="003C275F"/>
    <w:rsid w:val="003C2A74"/>
    <w:rsid w:val="003C2D13"/>
    <w:rsid w:val="003C6F92"/>
    <w:rsid w:val="003C7AAD"/>
    <w:rsid w:val="003C7B0E"/>
    <w:rsid w:val="003D1E0E"/>
    <w:rsid w:val="003D2E01"/>
    <w:rsid w:val="003D32C8"/>
    <w:rsid w:val="003D4FCC"/>
    <w:rsid w:val="003E0C4E"/>
    <w:rsid w:val="003E2948"/>
    <w:rsid w:val="003E30B8"/>
    <w:rsid w:val="003E5B05"/>
    <w:rsid w:val="003F0494"/>
    <w:rsid w:val="003F0E49"/>
    <w:rsid w:val="003F1D8C"/>
    <w:rsid w:val="003F34C9"/>
    <w:rsid w:val="003F6D1E"/>
    <w:rsid w:val="003F6FD6"/>
    <w:rsid w:val="003F7BA1"/>
    <w:rsid w:val="00400709"/>
    <w:rsid w:val="0040439A"/>
    <w:rsid w:val="00404625"/>
    <w:rsid w:val="00406C93"/>
    <w:rsid w:val="00411499"/>
    <w:rsid w:val="00413028"/>
    <w:rsid w:val="00413033"/>
    <w:rsid w:val="00413D56"/>
    <w:rsid w:val="00414C6B"/>
    <w:rsid w:val="004158A9"/>
    <w:rsid w:val="00416A7F"/>
    <w:rsid w:val="004205AE"/>
    <w:rsid w:val="00421780"/>
    <w:rsid w:val="00421E3D"/>
    <w:rsid w:val="00423A36"/>
    <w:rsid w:val="00423A77"/>
    <w:rsid w:val="004244E6"/>
    <w:rsid w:val="00424725"/>
    <w:rsid w:val="004249C6"/>
    <w:rsid w:val="004266C6"/>
    <w:rsid w:val="004266E2"/>
    <w:rsid w:val="00431C5F"/>
    <w:rsid w:val="00431F4F"/>
    <w:rsid w:val="00432E74"/>
    <w:rsid w:val="00433A51"/>
    <w:rsid w:val="0043457B"/>
    <w:rsid w:val="00437B6E"/>
    <w:rsid w:val="00441785"/>
    <w:rsid w:val="00446ECA"/>
    <w:rsid w:val="004500E5"/>
    <w:rsid w:val="00450D0E"/>
    <w:rsid w:val="00451233"/>
    <w:rsid w:val="00452678"/>
    <w:rsid w:val="004530C4"/>
    <w:rsid w:val="00453927"/>
    <w:rsid w:val="0045503E"/>
    <w:rsid w:val="00455624"/>
    <w:rsid w:val="0046001A"/>
    <w:rsid w:val="00460580"/>
    <w:rsid w:val="0046076C"/>
    <w:rsid w:val="0046169A"/>
    <w:rsid w:val="00461DF3"/>
    <w:rsid w:val="00462AC5"/>
    <w:rsid w:val="00462C20"/>
    <w:rsid w:val="00464F6E"/>
    <w:rsid w:val="00464FAB"/>
    <w:rsid w:val="004662C1"/>
    <w:rsid w:val="00467002"/>
    <w:rsid w:val="00470685"/>
    <w:rsid w:val="004713B6"/>
    <w:rsid w:val="0047194F"/>
    <w:rsid w:val="00472297"/>
    <w:rsid w:val="00472BD2"/>
    <w:rsid w:val="0047448F"/>
    <w:rsid w:val="00475848"/>
    <w:rsid w:val="00481A82"/>
    <w:rsid w:val="00482068"/>
    <w:rsid w:val="004829BE"/>
    <w:rsid w:val="0048379A"/>
    <w:rsid w:val="00485818"/>
    <w:rsid w:val="00485D24"/>
    <w:rsid w:val="004874CC"/>
    <w:rsid w:val="00490C38"/>
    <w:rsid w:val="00490D9C"/>
    <w:rsid w:val="004929B4"/>
    <w:rsid w:val="004940C8"/>
    <w:rsid w:val="00495B8B"/>
    <w:rsid w:val="004962A4"/>
    <w:rsid w:val="004A01A6"/>
    <w:rsid w:val="004A17E2"/>
    <w:rsid w:val="004A1ED2"/>
    <w:rsid w:val="004A3EFE"/>
    <w:rsid w:val="004A7720"/>
    <w:rsid w:val="004A7B55"/>
    <w:rsid w:val="004B0941"/>
    <w:rsid w:val="004B0AB6"/>
    <w:rsid w:val="004B22A9"/>
    <w:rsid w:val="004B3DD0"/>
    <w:rsid w:val="004B3DFE"/>
    <w:rsid w:val="004B68EC"/>
    <w:rsid w:val="004C15F4"/>
    <w:rsid w:val="004D3365"/>
    <w:rsid w:val="004D4042"/>
    <w:rsid w:val="004D63B9"/>
    <w:rsid w:val="004D6E4E"/>
    <w:rsid w:val="004D77D5"/>
    <w:rsid w:val="004D7D7F"/>
    <w:rsid w:val="004E137F"/>
    <w:rsid w:val="004E2E3C"/>
    <w:rsid w:val="004E39FE"/>
    <w:rsid w:val="004E3A10"/>
    <w:rsid w:val="004E3C4F"/>
    <w:rsid w:val="004E4862"/>
    <w:rsid w:val="004E4C66"/>
    <w:rsid w:val="004E55B4"/>
    <w:rsid w:val="004E6807"/>
    <w:rsid w:val="004E72EC"/>
    <w:rsid w:val="004E7957"/>
    <w:rsid w:val="004F62AD"/>
    <w:rsid w:val="004F7B0E"/>
    <w:rsid w:val="00500478"/>
    <w:rsid w:val="005004FD"/>
    <w:rsid w:val="00502887"/>
    <w:rsid w:val="005029EE"/>
    <w:rsid w:val="00502E00"/>
    <w:rsid w:val="00503563"/>
    <w:rsid w:val="00503F8E"/>
    <w:rsid w:val="00504D82"/>
    <w:rsid w:val="005051AA"/>
    <w:rsid w:val="005052D9"/>
    <w:rsid w:val="005055A4"/>
    <w:rsid w:val="0050612A"/>
    <w:rsid w:val="005071D8"/>
    <w:rsid w:val="00507444"/>
    <w:rsid w:val="00507A1B"/>
    <w:rsid w:val="00511B97"/>
    <w:rsid w:val="0051328B"/>
    <w:rsid w:val="0051379E"/>
    <w:rsid w:val="0051528A"/>
    <w:rsid w:val="005159A9"/>
    <w:rsid w:val="00515AE8"/>
    <w:rsid w:val="0051606C"/>
    <w:rsid w:val="00516A6C"/>
    <w:rsid w:val="00517263"/>
    <w:rsid w:val="00517AAB"/>
    <w:rsid w:val="00521DA0"/>
    <w:rsid w:val="00522038"/>
    <w:rsid w:val="00522268"/>
    <w:rsid w:val="005229D1"/>
    <w:rsid w:val="00523894"/>
    <w:rsid w:val="00525A87"/>
    <w:rsid w:val="00526C38"/>
    <w:rsid w:val="00527219"/>
    <w:rsid w:val="005279A5"/>
    <w:rsid w:val="00530303"/>
    <w:rsid w:val="00530547"/>
    <w:rsid w:val="0053133C"/>
    <w:rsid w:val="0053199D"/>
    <w:rsid w:val="00532EA4"/>
    <w:rsid w:val="005341E6"/>
    <w:rsid w:val="0053484F"/>
    <w:rsid w:val="00537661"/>
    <w:rsid w:val="0054074B"/>
    <w:rsid w:val="005412ED"/>
    <w:rsid w:val="005414F2"/>
    <w:rsid w:val="0054198C"/>
    <w:rsid w:val="005419CC"/>
    <w:rsid w:val="00543046"/>
    <w:rsid w:val="00547FDB"/>
    <w:rsid w:val="00550A61"/>
    <w:rsid w:val="0055366B"/>
    <w:rsid w:val="00554671"/>
    <w:rsid w:val="005547AD"/>
    <w:rsid w:val="00554C07"/>
    <w:rsid w:val="005557AF"/>
    <w:rsid w:val="00555BF6"/>
    <w:rsid w:val="005573CE"/>
    <w:rsid w:val="00560695"/>
    <w:rsid w:val="005618F5"/>
    <w:rsid w:val="00561C11"/>
    <w:rsid w:val="00561ECE"/>
    <w:rsid w:val="005627F4"/>
    <w:rsid w:val="00562E2B"/>
    <w:rsid w:val="00563E59"/>
    <w:rsid w:val="005644BE"/>
    <w:rsid w:val="00565844"/>
    <w:rsid w:val="00566153"/>
    <w:rsid w:val="00570D5B"/>
    <w:rsid w:val="0057153D"/>
    <w:rsid w:val="00572BD4"/>
    <w:rsid w:val="00573B3D"/>
    <w:rsid w:val="00574699"/>
    <w:rsid w:val="00574BAB"/>
    <w:rsid w:val="005764D5"/>
    <w:rsid w:val="005808D2"/>
    <w:rsid w:val="0058184B"/>
    <w:rsid w:val="005824A0"/>
    <w:rsid w:val="00582FE9"/>
    <w:rsid w:val="0058573F"/>
    <w:rsid w:val="00587C52"/>
    <w:rsid w:val="005904B1"/>
    <w:rsid w:val="005964E4"/>
    <w:rsid w:val="00597423"/>
    <w:rsid w:val="005A01A0"/>
    <w:rsid w:val="005A0259"/>
    <w:rsid w:val="005A03B5"/>
    <w:rsid w:val="005A0F17"/>
    <w:rsid w:val="005A2E96"/>
    <w:rsid w:val="005A7002"/>
    <w:rsid w:val="005A7633"/>
    <w:rsid w:val="005A7EB3"/>
    <w:rsid w:val="005B17A5"/>
    <w:rsid w:val="005B2C6E"/>
    <w:rsid w:val="005B2FE4"/>
    <w:rsid w:val="005B3D48"/>
    <w:rsid w:val="005B5AAA"/>
    <w:rsid w:val="005B65E9"/>
    <w:rsid w:val="005C0136"/>
    <w:rsid w:val="005C106A"/>
    <w:rsid w:val="005C3B24"/>
    <w:rsid w:val="005C45CC"/>
    <w:rsid w:val="005C5F27"/>
    <w:rsid w:val="005C6519"/>
    <w:rsid w:val="005C788A"/>
    <w:rsid w:val="005C7F03"/>
    <w:rsid w:val="005D19CC"/>
    <w:rsid w:val="005D3357"/>
    <w:rsid w:val="005D52AB"/>
    <w:rsid w:val="005D6194"/>
    <w:rsid w:val="005D664B"/>
    <w:rsid w:val="005E2702"/>
    <w:rsid w:val="005E380A"/>
    <w:rsid w:val="005E3C6C"/>
    <w:rsid w:val="005E42EA"/>
    <w:rsid w:val="005E5C2F"/>
    <w:rsid w:val="005E6C62"/>
    <w:rsid w:val="005F07AC"/>
    <w:rsid w:val="005F13FC"/>
    <w:rsid w:val="005F19EA"/>
    <w:rsid w:val="005F2649"/>
    <w:rsid w:val="005F29A3"/>
    <w:rsid w:val="005F2A72"/>
    <w:rsid w:val="005F3116"/>
    <w:rsid w:val="0060065D"/>
    <w:rsid w:val="00601601"/>
    <w:rsid w:val="00601629"/>
    <w:rsid w:val="0060234B"/>
    <w:rsid w:val="006024C4"/>
    <w:rsid w:val="00604F14"/>
    <w:rsid w:val="00606599"/>
    <w:rsid w:val="006068F7"/>
    <w:rsid w:val="00606CE4"/>
    <w:rsid w:val="00607B38"/>
    <w:rsid w:val="00610130"/>
    <w:rsid w:val="00611CC6"/>
    <w:rsid w:val="0061241A"/>
    <w:rsid w:val="00612B6E"/>
    <w:rsid w:val="00614430"/>
    <w:rsid w:val="0061557C"/>
    <w:rsid w:val="00621625"/>
    <w:rsid w:val="00621872"/>
    <w:rsid w:val="00622009"/>
    <w:rsid w:val="0062234E"/>
    <w:rsid w:val="006231F9"/>
    <w:rsid w:val="00624B79"/>
    <w:rsid w:val="0062675A"/>
    <w:rsid w:val="00627671"/>
    <w:rsid w:val="00627A59"/>
    <w:rsid w:val="00630282"/>
    <w:rsid w:val="00630333"/>
    <w:rsid w:val="00635F52"/>
    <w:rsid w:val="00640ACC"/>
    <w:rsid w:val="00640FCB"/>
    <w:rsid w:val="00641357"/>
    <w:rsid w:val="00642457"/>
    <w:rsid w:val="006444DF"/>
    <w:rsid w:val="00645F6E"/>
    <w:rsid w:val="00646B88"/>
    <w:rsid w:val="00651E2C"/>
    <w:rsid w:val="0065340F"/>
    <w:rsid w:val="00654EB8"/>
    <w:rsid w:val="006569B3"/>
    <w:rsid w:val="0065799E"/>
    <w:rsid w:val="0066101E"/>
    <w:rsid w:val="006619A8"/>
    <w:rsid w:val="00662772"/>
    <w:rsid w:val="00662B84"/>
    <w:rsid w:val="00662DF9"/>
    <w:rsid w:val="00666588"/>
    <w:rsid w:val="006719C2"/>
    <w:rsid w:val="00672195"/>
    <w:rsid w:val="00673C42"/>
    <w:rsid w:val="0067431B"/>
    <w:rsid w:val="0067798B"/>
    <w:rsid w:val="006807B5"/>
    <w:rsid w:val="00681F72"/>
    <w:rsid w:val="00683D90"/>
    <w:rsid w:val="006850C6"/>
    <w:rsid w:val="006878AA"/>
    <w:rsid w:val="0069052F"/>
    <w:rsid w:val="006917D5"/>
    <w:rsid w:val="00691B5A"/>
    <w:rsid w:val="00692945"/>
    <w:rsid w:val="006931D1"/>
    <w:rsid w:val="0069358A"/>
    <w:rsid w:val="006947E4"/>
    <w:rsid w:val="00697F10"/>
    <w:rsid w:val="006A05C0"/>
    <w:rsid w:val="006A45AB"/>
    <w:rsid w:val="006A6150"/>
    <w:rsid w:val="006A6C63"/>
    <w:rsid w:val="006A7288"/>
    <w:rsid w:val="006B1390"/>
    <w:rsid w:val="006B5A4B"/>
    <w:rsid w:val="006B6CD6"/>
    <w:rsid w:val="006B733A"/>
    <w:rsid w:val="006C04DA"/>
    <w:rsid w:val="006C3C2D"/>
    <w:rsid w:val="006C570D"/>
    <w:rsid w:val="006C6D34"/>
    <w:rsid w:val="006C76F6"/>
    <w:rsid w:val="006C78E9"/>
    <w:rsid w:val="006D1FAE"/>
    <w:rsid w:val="006D290B"/>
    <w:rsid w:val="006D2B47"/>
    <w:rsid w:val="006D33D4"/>
    <w:rsid w:val="006D581F"/>
    <w:rsid w:val="006D589D"/>
    <w:rsid w:val="006D5E99"/>
    <w:rsid w:val="006D6C0A"/>
    <w:rsid w:val="006D7940"/>
    <w:rsid w:val="006E0E49"/>
    <w:rsid w:val="006E2227"/>
    <w:rsid w:val="006E2F55"/>
    <w:rsid w:val="006E35F6"/>
    <w:rsid w:val="006E44DF"/>
    <w:rsid w:val="006E4BAB"/>
    <w:rsid w:val="006E4FBA"/>
    <w:rsid w:val="006E4FF3"/>
    <w:rsid w:val="006E588C"/>
    <w:rsid w:val="006E680E"/>
    <w:rsid w:val="006E772D"/>
    <w:rsid w:val="006F1395"/>
    <w:rsid w:val="006F36C3"/>
    <w:rsid w:val="006F7545"/>
    <w:rsid w:val="00700241"/>
    <w:rsid w:val="007008BE"/>
    <w:rsid w:val="00700E33"/>
    <w:rsid w:val="00701561"/>
    <w:rsid w:val="00701FBF"/>
    <w:rsid w:val="0070263F"/>
    <w:rsid w:val="00704C6B"/>
    <w:rsid w:val="00705D2D"/>
    <w:rsid w:val="007069F9"/>
    <w:rsid w:val="007102EB"/>
    <w:rsid w:val="00710422"/>
    <w:rsid w:val="007105EA"/>
    <w:rsid w:val="007107ED"/>
    <w:rsid w:val="00712937"/>
    <w:rsid w:val="00713F24"/>
    <w:rsid w:val="0071695E"/>
    <w:rsid w:val="00716F13"/>
    <w:rsid w:val="00717C0B"/>
    <w:rsid w:val="00721F54"/>
    <w:rsid w:val="00722753"/>
    <w:rsid w:val="00722C3E"/>
    <w:rsid w:val="0072307F"/>
    <w:rsid w:val="0072322C"/>
    <w:rsid w:val="00723CD4"/>
    <w:rsid w:val="00723EE2"/>
    <w:rsid w:val="007248E8"/>
    <w:rsid w:val="007253BC"/>
    <w:rsid w:val="00726411"/>
    <w:rsid w:val="00726B6D"/>
    <w:rsid w:val="007277EB"/>
    <w:rsid w:val="00727F0D"/>
    <w:rsid w:val="00730A72"/>
    <w:rsid w:val="00731B54"/>
    <w:rsid w:val="00732A7E"/>
    <w:rsid w:val="0073316C"/>
    <w:rsid w:val="007340F0"/>
    <w:rsid w:val="00734B67"/>
    <w:rsid w:val="00736970"/>
    <w:rsid w:val="00740875"/>
    <w:rsid w:val="0074158A"/>
    <w:rsid w:val="00743A89"/>
    <w:rsid w:val="00744595"/>
    <w:rsid w:val="0074766A"/>
    <w:rsid w:val="0075237E"/>
    <w:rsid w:val="00753EE4"/>
    <w:rsid w:val="00753F00"/>
    <w:rsid w:val="00753FD3"/>
    <w:rsid w:val="007568DF"/>
    <w:rsid w:val="00757EFE"/>
    <w:rsid w:val="00761F64"/>
    <w:rsid w:val="00764031"/>
    <w:rsid w:val="0076479B"/>
    <w:rsid w:val="00767794"/>
    <w:rsid w:val="00770501"/>
    <w:rsid w:val="00770BDB"/>
    <w:rsid w:val="0077111B"/>
    <w:rsid w:val="007720BC"/>
    <w:rsid w:val="00774206"/>
    <w:rsid w:val="00774D3B"/>
    <w:rsid w:val="00774EED"/>
    <w:rsid w:val="0077579A"/>
    <w:rsid w:val="0077607D"/>
    <w:rsid w:val="00776DE6"/>
    <w:rsid w:val="00777383"/>
    <w:rsid w:val="007802CA"/>
    <w:rsid w:val="007819B9"/>
    <w:rsid w:val="00783366"/>
    <w:rsid w:val="00784506"/>
    <w:rsid w:val="00785875"/>
    <w:rsid w:val="00785A48"/>
    <w:rsid w:val="0078649B"/>
    <w:rsid w:val="00786BC1"/>
    <w:rsid w:val="007874A5"/>
    <w:rsid w:val="00793D6E"/>
    <w:rsid w:val="00794482"/>
    <w:rsid w:val="00796B5D"/>
    <w:rsid w:val="0079793D"/>
    <w:rsid w:val="007A0AF1"/>
    <w:rsid w:val="007A1866"/>
    <w:rsid w:val="007A6DEB"/>
    <w:rsid w:val="007B2766"/>
    <w:rsid w:val="007B2CE4"/>
    <w:rsid w:val="007B523F"/>
    <w:rsid w:val="007B5281"/>
    <w:rsid w:val="007B6B80"/>
    <w:rsid w:val="007C0C57"/>
    <w:rsid w:val="007C1D1C"/>
    <w:rsid w:val="007C388E"/>
    <w:rsid w:val="007C4D2F"/>
    <w:rsid w:val="007C4FC3"/>
    <w:rsid w:val="007C51E7"/>
    <w:rsid w:val="007C5278"/>
    <w:rsid w:val="007C5C45"/>
    <w:rsid w:val="007C790A"/>
    <w:rsid w:val="007D0F71"/>
    <w:rsid w:val="007D1164"/>
    <w:rsid w:val="007D1A44"/>
    <w:rsid w:val="007D5388"/>
    <w:rsid w:val="007E1528"/>
    <w:rsid w:val="007E1B1C"/>
    <w:rsid w:val="007E55DC"/>
    <w:rsid w:val="007E5B35"/>
    <w:rsid w:val="007E5E48"/>
    <w:rsid w:val="007F0163"/>
    <w:rsid w:val="007F034A"/>
    <w:rsid w:val="007F0350"/>
    <w:rsid w:val="007F0383"/>
    <w:rsid w:val="007F0C3A"/>
    <w:rsid w:val="007F0DB3"/>
    <w:rsid w:val="007F295B"/>
    <w:rsid w:val="007F2B95"/>
    <w:rsid w:val="007F6779"/>
    <w:rsid w:val="007F6B51"/>
    <w:rsid w:val="007F7A22"/>
    <w:rsid w:val="008000F9"/>
    <w:rsid w:val="0080040B"/>
    <w:rsid w:val="00800481"/>
    <w:rsid w:val="008007AB"/>
    <w:rsid w:val="00801C91"/>
    <w:rsid w:val="00803267"/>
    <w:rsid w:val="008042C7"/>
    <w:rsid w:val="00804ACF"/>
    <w:rsid w:val="00807241"/>
    <w:rsid w:val="00810CA7"/>
    <w:rsid w:val="008122EF"/>
    <w:rsid w:val="008130AE"/>
    <w:rsid w:val="00814420"/>
    <w:rsid w:val="0081562A"/>
    <w:rsid w:val="00815E42"/>
    <w:rsid w:val="0081687C"/>
    <w:rsid w:val="00817F80"/>
    <w:rsid w:val="0082023E"/>
    <w:rsid w:val="008209BC"/>
    <w:rsid w:val="00821049"/>
    <w:rsid w:val="0082364B"/>
    <w:rsid w:val="0082502F"/>
    <w:rsid w:val="008317A9"/>
    <w:rsid w:val="00831EF0"/>
    <w:rsid w:val="00832ED2"/>
    <w:rsid w:val="008343E0"/>
    <w:rsid w:val="0083492F"/>
    <w:rsid w:val="0083560C"/>
    <w:rsid w:val="00835A2C"/>
    <w:rsid w:val="008363BE"/>
    <w:rsid w:val="00836A1A"/>
    <w:rsid w:val="00836F65"/>
    <w:rsid w:val="0084097A"/>
    <w:rsid w:val="00840E2D"/>
    <w:rsid w:val="0084147E"/>
    <w:rsid w:val="00841A91"/>
    <w:rsid w:val="00842B1B"/>
    <w:rsid w:val="00842EAF"/>
    <w:rsid w:val="0084375B"/>
    <w:rsid w:val="00843776"/>
    <w:rsid w:val="008454F2"/>
    <w:rsid w:val="0084724A"/>
    <w:rsid w:val="008500D6"/>
    <w:rsid w:val="0085205B"/>
    <w:rsid w:val="00854845"/>
    <w:rsid w:val="00854A7D"/>
    <w:rsid w:val="008568AF"/>
    <w:rsid w:val="008578FF"/>
    <w:rsid w:val="00857A8B"/>
    <w:rsid w:val="00857C7D"/>
    <w:rsid w:val="00860141"/>
    <w:rsid w:val="00860751"/>
    <w:rsid w:val="00860ECA"/>
    <w:rsid w:val="00861DC2"/>
    <w:rsid w:val="0086237B"/>
    <w:rsid w:val="008669CC"/>
    <w:rsid w:val="008713F1"/>
    <w:rsid w:val="00871826"/>
    <w:rsid w:val="008734A0"/>
    <w:rsid w:val="00873AF8"/>
    <w:rsid w:val="00873FF7"/>
    <w:rsid w:val="008756D7"/>
    <w:rsid w:val="0088172E"/>
    <w:rsid w:val="00882F53"/>
    <w:rsid w:val="00883AA5"/>
    <w:rsid w:val="00884AD1"/>
    <w:rsid w:val="00884B32"/>
    <w:rsid w:val="008859EE"/>
    <w:rsid w:val="00890C7B"/>
    <w:rsid w:val="008916AB"/>
    <w:rsid w:val="008957F6"/>
    <w:rsid w:val="00895B53"/>
    <w:rsid w:val="00895DF0"/>
    <w:rsid w:val="008978D0"/>
    <w:rsid w:val="008A0910"/>
    <w:rsid w:val="008A0D2D"/>
    <w:rsid w:val="008A19AD"/>
    <w:rsid w:val="008A2297"/>
    <w:rsid w:val="008A248F"/>
    <w:rsid w:val="008A2C90"/>
    <w:rsid w:val="008A2D1B"/>
    <w:rsid w:val="008A588C"/>
    <w:rsid w:val="008A5A36"/>
    <w:rsid w:val="008A75C6"/>
    <w:rsid w:val="008B0DBD"/>
    <w:rsid w:val="008B3D91"/>
    <w:rsid w:val="008B431E"/>
    <w:rsid w:val="008B4455"/>
    <w:rsid w:val="008B5D6F"/>
    <w:rsid w:val="008B6A12"/>
    <w:rsid w:val="008B777C"/>
    <w:rsid w:val="008B7A12"/>
    <w:rsid w:val="008C1437"/>
    <w:rsid w:val="008C18C5"/>
    <w:rsid w:val="008C32EE"/>
    <w:rsid w:val="008C34AA"/>
    <w:rsid w:val="008C3B1B"/>
    <w:rsid w:val="008D000B"/>
    <w:rsid w:val="008D5412"/>
    <w:rsid w:val="008D5AED"/>
    <w:rsid w:val="008D6C9F"/>
    <w:rsid w:val="008D78E3"/>
    <w:rsid w:val="008E0509"/>
    <w:rsid w:val="008E0693"/>
    <w:rsid w:val="008E0B68"/>
    <w:rsid w:val="008E5469"/>
    <w:rsid w:val="008E7685"/>
    <w:rsid w:val="008E7B42"/>
    <w:rsid w:val="008E7F86"/>
    <w:rsid w:val="008F05FA"/>
    <w:rsid w:val="008F5962"/>
    <w:rsid w:val="008F6265"/>
    <w:rsid w:val="008F71B9"/>
    <w:rsid w:val="008F75F0"/>
    <w:rsid w:val="00900D2C"/>
    <w:rsid w:val="00903E09"/>
    <w:rsid w:val="009042C7"/>
    <w:rsid w:val="00905208"/>
    <w:rsid w:val="0090732D"/>
    <w:rsid w:val="009108A2"/>
    <w:rsid w:val="0091241E"/>
    <w:rsid w:val="00915E6F"/>
    <w:rsid w:val="00917025"/>
    <w:rsid w:val="00922DB9"/>
    <w:rsid w:val="00923D0C"/>
    <w:rsid w:val="00924397"/>
    <w:rsid w:val="00925CB2"/>
    <w:rsid w:val="00926D3A"/>
    <w:rsid w:val="0093043B"/>
    <w:rsid w:val="009324FB"/>
    <w:rsid w:val="009329FF"/>
    <w:rsid w:val="00932B3D"/>
    <w:rsid w:val="009332E2"/>
    <w:rsid w:val="009335D6"/>
    <w:rsid w:val="00933712"/>
    <w:rsid w:val="009339A5"/>
    <w:rsid w:val="00933E04"/>
    <w:rsid w:val="0093441E"/>
    <w:rsid w:val="00934B54"/>
    <w:rsid w:val="00935700"/>
    <w:rsid w:val="00936F93"/>
    <w:rsid w:val="009379C8"/>
    <w:rsid w:val="00941E91"/>
    <w:rsid w:val="00942111"/>
    <w:rsid w:val="00942EF0"/>
    <w:rsid w:val="00943092"/>
    <w:rsid w:val="009431FA"/>
    <w:rsid w:val="00945E18"/>
    <w:rsid w:val="00946FDA"/>
    <w:rsid w:val="009470E7"/>
    <w:rsid w:val="00951050"/>
    <w:rsid w:val="00951979"/>
    <w:rsid w:val="0095323E"/>
    <w:rsid w:val="00954727"/>
    <w:rsid w:val="0095522B"/>
    <w:rsid w:val="00960560"/>
    <w:rsid w:val="0096164A"/>
    <w:rsid w:val="009617D0"/>
    <w:rsid w:val="00962A33"/>
    <w:rsid w:val="009644AF"/>
    <w:rsid w:val="00964C4C"/>
    <w:rsid w:val="009655D9"/>
    <w:rsid w:val="00965D78"/>
    <w:rsid w:val="00966F4F"/>
    <w:rsid w:val="00967646"/>
    <w:rsid w:val="009705AB"/>
    <w:rsid w:val="00971135"/>
    <w:rsid w:val="009716B2"/>
    <w:rsid w:val="00973477"/>
    <w:rsid w:val="00974F89"/>
    <w:rsid w:val="00975685"/>
    <w:rsid w:val="00976EF5"/>
    <w:rsid w:val="00977A00"/>
    <w:rsid w:val="00977B0F"/>
    <w:rsid w:val="00982FA3"/>
    <w:rsid w:val="00984309"/>
    <w:rsid w:val="00984322"/>
    <w:rsid w:val="00985E20"/>
    <w:rsid w:val="009871C1"/>
    <w:rsid w:val="009912A7"/>
    <w:rsid w:val="009918AF"/>
    <w:rsid w:val="009919B4"/>
    <w:rsid w:val="00991C5D"/>
    <w:rsid w:val="0099220A"/>
    <w:rsid w:val="00993B1A"/>
    <w:rsid w:val="00994663"/>
    <w:rsid w:val="00995253"/>
    <w:rsid w:val="009952E3"/>
    <w:rsid w:val="00997109"/>
    <w:rsid w:val="00997EE2"/>
    <w:rsid w:val="00997F29"/>
    <w:rsid w:val="009A2181"/>
    <w:rsid w:val="009A2774"/>
    <w:rsid w:val="009A3E2A"/>
    <w:rsid w:val="009A66B8"/>
    <w:rsid w:val="009A7A50"/>
    <w:rsid w:val="009B15AD"/>
    <w:rsid w:val="009B1EF6"/>
    <w:rsid w:val="009B266E"/>
    <w:rsid w:val="009B297F"/>
    <w:rsid w:val="009B3FE8"/>
    <w:rsid w:val="009B4B08"/>
    <w:rsid w:val="009B552E"/>
    <w:rsid w:val="009B5F66"/>
    <w:rsid w:val="009C1F15"/>
    <w:rsid w:val="009C3A5B"/>
    <w:rsid w:val="009C3C1C"/>
    <w:rsid w:val="009D0D3D"/>
    <w:rsid w:val="009D1397"/>
    <w:rsid w:val="009D2596"/>
    <w:rsid w:val="009D26BE"/>
    <w:rsid w:val="009D386C"/>
    <w:rsid w:val="009D4758"/>
    <w:rsid w:val="009D570D"/>
    <w:rsid w:val="009D582A"/>
    <w:rsid w:val="009D68A9"/>
    <w:rsid w:val="009D6CE4"/>
    <w:rsid w:val="009D7380"/>
    <w:rsid w:val="009E0E9E"/>
    <w:rsid w:val="009E266D"/>
    <w:rsid w:val="009E3330"/>
    <w:rsid w:val="009E4A39"/>
    <w:rsid w:val="009E64AE"/>
    <w:rsid w:val="009E659B"/>
    <w:rsid w:val="009F0418"/>
    <w:rsid w:val="009F08C3"/>
    <w:rsid w:val="009F1D7B"/>
    <w:rsid w:val="009F2D1A"/>
    <w:rsid w:val="009F32CA"/>
    <w:rsid w:val="009F3CAC"/>
    <w:rsid w:val="009F4598"/>
    <w:rsid w:val="009F52F3"/>
    <w:rsid w:val="009F5702"/>
    <w:rsid w:val="009F5CF7"/>
    <w:rsid w:val="009F6F6D"/>
    <w:rsid w:val="009F7124"/>
    <w:rsid w:val="009F79B6"/>
    <w:rsid w:val="00A00090"/>
    <w:rsid w:val="00A02964"/>
    <w:rsid w:val="00A03846"/>
    <w:rsid w:val="00A0594E"/>
    <w:rsid w:val="00A05D9A"/>
    <w:rsid w:val="00A06D5F"/>
    <w:rsid w:val="00A07D41"/>
    <w:rsid w:val="00A07D99"/>
    <w:rsid w:val="00A07F39"/>
    <w:rsid w:val="00A10712"/>
    <w:rsid w:val="00A10A54"/>
    <w:rsid w:val="00A10A67"/>
    <w:rsid w:val="00A11BE3"/>
    <w:rsid w:val="00A125E9"/>
    <w:rsid w:val="00A14318"/>
    <w:rsid w:val="00A146D1"/>
    <w:rsid w:val="00A14841"/>
    <w:rsid w:val="00A14CC0"/>
    <w:rsid w:val="00A16A50"/>
    <w:rsid w:val="00A17FDC"/>
    <w:rsid w:val="00A20E89"/>
    <w:rsid w:val="00A23E53"/>
    <w:rsid w:val="00A249BC"/>
    <w:rsid w:val="00A262E6"/>
    <w:rsid w:val="00A26849"/>
    <w:rsid w:val="00A2696B"/>
    <w:rsid w:val="00A26F19"/>
    <w:rsid w:val="00A26F99"/>
    <w:rsid w:val="00A2766B"/>
    <w:rsid w:val="00A2778D"/>
    <w:rsid w:val="00A27C33"/>
    <w:rsid w:val="00A3098F"/>
    <w:rsid w:val="00A30F6C"/>
    <w:rsid w:val="00A31611"/>
    <w:rsid w:val="00A317A1"/>
    <w:rsid w:val="00A31F36"/>
    <w:rsid w:val="00A31FF0"/>
    <w:rsid w:val="00A344E6"/>
    <w:rsid w:val="00A358F5"/>
    <w:rsid w:val="00A360F0"/>
    <w:rsid w:val="00A370E7"/>
    <w:rsid w:val="00A37F12"/>
    <w:rsid w:val="00A4031A"/>
    <w:rsid w:val="00A42340"/>
    <w:rsid w:val="00A42C25"/>
    <w:rsid w:val="00A432E9"/>
    <w:rsid w:val="00A44D45"/>
    <w:rsid w:val="00A4714E"/>
    <w:rsid w:val="00A509BE"/>
    <w:rsid w:val="00A50D20"/>
    <w:rsid w:val="00A51B04"/>
    <w:rsid w:val="00A532A6"/>
    <w:rsid w:val="00A53EBD"/>
    <w:rsid w:val="00A54A4A"/>
    <w:rsid w:val="00A561FC"/>
    <w:rsid w:val="00A56C95"/>
    <w:rsid w:val="00A56FAE"/>
    <w:rsid w:val="00A5786C"/>
    <w:rsid w:val="00A60447"/>
    <w:rsid w:val="00A60897"/>
    <w:rsid w:val="00A62F50"/>
    <w:rsid w:val="00A6356E"/>
    <w:rsid w:val="00A63E8B"/>
    <w:rsid w:val="00A6411E"/>
    <w:rsid w:val="00A664BA"/>
    <w:rsid w:val="00A672F0"/>
    <w:rsid w:val="00A70F3C"/>
    <w:rsid w:val="00A73A1E"/>
    <w:rsid w:val="00A749AC"/>
    <w:rsid w:val="00A75289"/>
    <w:rsid w:val="00A7534E"/>
    <w:rsid w:val="00A753A1"/>
    <w:rsid w:val="00A75BE1"/>
    <w:rsid w:val="00A76F8D"/>
    <w:rsid w:val="00A776B6"/>
    <w:rsid w:val="00A77D18"/>
    <w:rsid w:val="00A82441"/>
    <w:rsid w:val="00A8793C"/>
    <w:rsid w:val="00A90F18"/>
    <w:rsid w:val="00A9505D"/>
    <w:rsid w:val="00A970B0"/>
    <w:rsid w:val="00AA112F"/>
    <w:rsid w:val="00AA1ADB"/>
    <w:rsid w:val="00AA4CBA"/>
    <w:rsid w:val="00AA5025"/>
    <w:rsid w:val="00AA5054"/>
    <w:rsid w:val="00AA55DF"/>
    <w:rsid w:val="00AB1811"/>
    <w:rsid w:val="00AB1B7B"/>
    <w:rsid w:val="00AB5493"/>
    <w:rsid w:val="00AB6ADF"/>
    <w:rsid w:val="00AB710E"/>
    <w:rsid w:val="00AC0E8E"/>
    <w:rsid w:val="00AC3948"/>
    <w:rsid w:val="00AC6CA2"/>
    <w:rsid w:val="00AC72B7"/>
    <w:rsid w:val="00AD0EE8"/>
    <w:rsid w:val="00AD14D6"/>
    <w:rsid w:val="00AD2CAC"/>
    <w:rsid w:val="00AD332F"/>
    <w:rsid w:val="00AD4C70"/>
    <w:rsid w:val="00AD5116"/>
    <w:rsid w:val="00AE03B1"/>
    <w:rsid w:val="00AE25E3"/>
    <w:rsid w:val="00AE2C08"/>
    <w:rsid w:val="00AE2DDD"/>
    <w:rsid w:val="00AE3C1E"/>
    <w:rsid w:val="00AE484D"/>
    <w:rsid w:val="00AE4985"/>
    <w:rsid w:val="00AE544C"/>
    <w:rsid w:val="00AE59EB"/>
    <w:rsid w:val="00AE728E"/>
    <w:rsid w:val="00AF047C"/>
    <w:rsid w:val="00AF1DBE"/>
    <w:rsid w:val="00AF3204"/>
    <w:rsid w:val="00AF3384"/>
    <w:rsid w:val="00AF3FBD"/>
    <w:rsid w:val="00AF4E9B"/>
    <w:rsid w:val="00AF534D"/>
    <w:rsid w:val="00AF6780"/>
    <w:rsid w:val="00AF7D86"/>
    <w:rsid w:val="00B0093C"/>
    <w:rsid w:val="00B00DF1"/>
    <w:rsid w:val="00B01D54"/>
    <w:rsid w:val="00B037DE"/>
    <w:rsid w:val="00B03A2D"/>
    <w:rsid w:val="00B061D5"/>
    <w:rsid w:val="00B06D21"/>
    <w:rsid w:val="00B07308"/>
    <w:rsid w:val="00B10218"/>
    <w:rsid w:val="00B10915"/>
    <w:rsid w:val="00B13F58"/>
    <w:rsid w:val="00B140B2"/>
    <w:rsid w:val="00B156B1"/>
    <w:rsid w:val="00B1654C"/>
    <w:rsid w:val="00B165C9"/>
    <w:rsid w:val="00B17928"/>
    <w:rsid w:val="00B21570"/>
    <w:rsid w:val="00B21C30"/>
    <w:rsid w:val="00B22164"/>
    <w:rsid w:val="00B2229A"/>
    <w:rsid w:val="00B23413"/>
    <w:rsid w:val="00B23931"/>
    <w:rsid w:val="00B242A6"/>
    <w:rsid w:val="00B26869"/>
    <w:rsid w:val="00B26BEB"/>
    <w:rsid w:val="00B273C8"/>
    <w:rsid w:val="00B27D54"/>
    <w:rsid w:val="00B30D4B"/>
    <w:rsid w:val="00B32202"/>
    <w:rsid w:val="00B32748"/>
    <w:rsid w:val="00B34331"/>
    <w:rsid w:val="00B35908"/>
    <w:rsid w:val="00B35FB4"/>
    <w:rsid w:val="00B360DF"/>
    <w:rsid w:val="00B3618D"/>
    <w:rsid w:val="00B361F9"/>
    <w:rsid w:val="00B413C0"/>
    <w:rsid w:val="00B41696"/>
    <w:rsid w:val="00B41B37"/>
    <w:rsid w:val="00B4231D"/>
    <w:rsid w:val="00B42A4F"/>
    <w:rsid w:val="00B45275"/>
    <w:rsid w:val="00B45E82"/>
    <w:rsid w:val="00B46498"/>
    <w:rsid w:val="00B50A05"/>
    <w:rsid w:val="00B51E28"/>
    <w:rsid w:val="00B51F0A"/>
    <w:rsid w:val="00B52181"/>
    <w:rsid w:val="00B53129"/>
    <w:rsid w:val="00B5319D"/>
    <w:rsid w:val="00B55D94"/>
    <w:rsid w:val="00B5720C"/>
    <w:rsid w:val="00B5773D"/>
    <w:rsid w:val="00B57B1A"/>
    <w:rsid w:val="00B60E5A"/>
    <w:rsid w:val="00B614F3"/>
    <w:rsid w:val="00B638A6"/>
    <w:rsid w:val="00B656AD"/>
    <w:rsid w:val="00B65754"/>
    <w:rsid w:val="00B65FA1"/>
    <w:rsid w:val="00B67D65"/>
    <w:rsid w:val="00B7060E"/>
    <w:rsid w:val="00B7171A"/>
    <w:rsid w:val="00B736C2"/>
    <w:rsid w:val="00B75289"/>
    <w:rsid w:val="00B75C3F"/>
    <w:rsid w:val="00B76EF1"/>
    <w:rsid w:val="00B81728"/>
    <w:rsid w:val="00B83A71"/>
    <w:rsid w:val="00B83DA0"/>
    <w:rsid w:val="00B85052"/>
    <w:rsid w:val="00B85272"/>
    <w:rsid w:val="00B85605"/>
    <w:rsid w:val="00B9004D"/>
    <w:rsid w:val="00B917B3"/>
    <w:rsid w:val="00B91CC9"/>
    <w:rsid w:val="00B92516"/>
    <w:rsid w:val="00B92673"/>
    <w:rsid w:val="00B926F2"/>
    <w:rsid w:val="00B950D2"/>
    <w:rsid w:val="00B953CA"/>
    <w:rsid w:val="00B954DF"/>
    <w:rsid w:val="00B960D9"/>
    <w:rsid w:val="00B9666E"/>
    <w:rsid w:val="00B9791D"/>
    <w:rsid w:val="00BA0C2E"/>
    <w:rsid w:val="00BA21F4"/>
    <w:rsid w:val="00BA22BC"/>
    <w:rsid w:val="00BA38C4"/>
    <w:rsid w:val="00BA4675"/>
    <w:rsid w:val="00BA4B47"/>
    <w:rsid w:val="00BA4BD9"/>
    <w:rsid w:val="00BB034E"/>
    <w:rsid w:val="00BB10E2"/>
    <w:rsid w:val="00BB1EFC"/>
    <w:rsid w:val="00BB227E"/>
    <w:rsid w:val="00BB3BAD"/>
    <w:rsid w:val="00BB4B3E"/>
    <w:rsid w:val="00BC14FF"/>
    <w:rsid w:val="00BC2F09"/>
    <w:rsid w:val="00BC5B05"/>
    <w:rsid w:val="00BC6165"/>
    <w:rsid w:val="00BD2989"/>
    <w:rsid w:val="00BD2AB7"/>
    <w:rsid w:val="00BD36D7"/>
    <w:rsid w:val="00BD3AF7"/>
    <w:rsid w:val="00BD41DA"/>
    <w:rsid w:val="00BD580A"/>
    <w:rsid w:val="00BD589E"/>
    <w:rsid w:val="00BD5DAB"/>
    <w:rsid w:val="00BD6071"/>
    <w:rsid w:val="00BD7237"/>
    <w:rsid w:val="00BD7561"/>
    <w:rsid w:val="00BD7D97"/>
    <w:rsid w:val="00BE09C2"/>
    <w:rsid w:val="00BE0AA2"/>
    <w:rsid w:val="00BE38E4"/>
    <w:rsid w:val="00BE4699"/>
    <w:rsid w:val="00BE4E5F"/>
    <w:rsid w:val="00BE4F28"/>
    <w:rsid w:val="00BE569E"/>
    <w:rsid w:val="00BE5B78"/>
    <w:rsid w:val="00BE6417"/>
    <w:rsid w:val="00BE70DC"/>
    <w:rsid w:val="00BE74C3"/>
    <w:rsid w:val="00BE7C76"/>
    <w:rsid w:val="00BF0166"/>
    <w:rsid w:val="00BF0998"/>
    <w:rsid w:val="00BF0F7D"/>
    <w:rsid w:val="00BF114D"/>
    <w:rsid w:val="00BF23B5"/>
    <w:rsid w:val="00BF44BD"/>
    <w:rsid w:val="00BF4EB4"/>
    <w:rsid w:val="00BF5451"/>
    <w:rsid w:val="00BF5707"/>
    <w:rsid w:val="00BF7174"/>
    <w:rsid w:val="00C00558"/>
    <w:rsid w:val="00C01319"/>
    <w:rsid w:val="00C016CA"/>
    <w:rsid w:val="00C01D38"/>
    <w:rsid w:val="00C02980"/>
    <w:rsid w:val="00C045E6"/>
    <w:rsid w:val="00C15D5E"/>
    <w:rsid w:val="00C16FEA"/>
    <w:rsid w:val="00C170A7"/>
    <w:rsid w:val="00C20061"/>
    <w:rsid w:val="00C20BF9"/>
    <w:rsid w:val="00C219E0"/>
    <w:rsid w:val="00C2299A"/>
    <w:rsid w:val="00C24577"/>
    <w:rsid w:val="00C26B4A"/>
    <w:rsid w:val="00C308BF"/>
    <w:rsid w:val="00C30D36"/>
    <w:rsid w:val="00C31055"/>
    <w:rsid w:val="00C31FE3"/>
    <w:rsid w:val="00C32F6B"/>
    <w:rsid w:val="00C332C5"/>
    <w:rsid w:val="00C35CFE"/>
    <w:rsid w:val="00C368C3"/>
    <w:rsid w:val="00C42373"/>
    <w:rsid w:val="00C4371A"/>
    <w:rsid w:val="00C43FB2"/>
    <w:rsid w:val="00C44335"/>
    <w:rsid w:val="00C468E2"/>
    <w:rsid w:val="00C46BD7"/>
    <w:rsid w:val="00C47BC7"/>
    <w:rsid w:val="00C51A32"/>
    <w:rsid w:val="00C52599"/>
    <w:rsid w:val="00C52A95"/>
    <w:rsid w:val="00C5374C"/>
    <w:rsid w:val="00C54663"/>
    <w:rsid w:val="00C55410"/>
    <w:rsid w:val="00C55A87"/>
    <w:rsid w:val="00C56FAB"/>
    <w:rsid w:val="00C60F7B"/>
    <w:rsid w:val="00C6168B"/>
    <w:rsid w:val="00C6261C"/>
    <w:rsid w:val="00C63786"/>
    <w:rsid w:val="00C63D54"/>
    <w:rsid w:val="00C63E95"/>
    <w:rsid w:val="00C6449F"/>
    <w:rsid w:val="00C65E2F"/>
    <w:rsid w:val="00C66CF5"/>
    <w:rsid w:val="00C71460"/>
    <w:rsid w:val="00C71562"/>
    <w:rsid w:val="00C73BEC"/>
    <w:rsid w:val="00C74348"/>
    <w:rsid w:val="00C76941"/>
    <w:rsid w:val="00C77FB0"/>
    <w:rsid w:val="00C82977"/>
    <w:rsid w:val="00C83422"/>
    <w:rsid w:val="00C846EA"/>
    <w:rsid w:val="00C92A24"/>
    <w:rsid w:val="00C937FE"/>
    <w:rsid w:val="00C938E0"/>
    <w:rsid w:val="00C94577"/>
    <w:rsid w:val="00C9471E"/>
    <w:rsid w:val="00C95D3C"/>
    <w:rsid w:val="00C95E9A"/>
    <w:rsid w:val="00C971BA"/>
    <w:rsid w:val="00CA085A"/>
    <w:rsid w:val="00CA2048"/>
    <w:rsid w:val="00CA24B2"/>
    <w:rsid w:val="00CA3FB2"/>
    <w:rsid w:val="00CA41AF"/>
    <w:rsid w:val="00CA4336"/>
    <w:rsid w:val="00CA46E2"/>
    <w:rsid w:val="00CA4C60"/>
    <w:rsid w:val="00CA5B29"/>
    <w:rsid w:val="00CA5C9B"/>
    <w:rsid w:val="00CB0204"/>
    <w:rsid w:val="00CB09D4"/>
    <w:rsid w:val="00CB0C11"/>
    <w:rsid w:val="00CB0F23"/>
    <w:rsid w:val="00CB100C"/>
    <w:rsid w:val="00CB36CC"/>
    <w:rsid w:val="00CB4440"/>
    <w:rsid w:val="00CB4505"/>
    <w:rsid w:val="00CB4F73"/>
    <w:rsid w:val="00CB60EA"/>
    <w:rsid w:val="00CB661F"/>
    <w:rsid w:val="00CB6E22"/>
    <w:rsid w:val="00CB7ECA"/>
    <w:rsid w:val="00CC022F"/>
    <w:rsid w:val="00CC1C8F"/>
    <w:rsid w:val="00CC1CCA"/>
    <w:rsid w:val="00CC30AA"/>
    <w:rsid w:val="00CC36DB"/>
    <w:rsid w:val="00CC4E98"/>
    <w:rsid w:val="00CC5552"/>
    <w:rsid w:val="00CC6E41"/>
    <w:rsid w:val="00CC730A"/>
    <w:rsid w:val="00CD01BC"/>
    <w:rsid w:val="00CD1008"/>
    <w:rsid w:val="00CD147A"/>
    <w:rsid w:val="00CD4CC1"/>
    <w:rsid w:val="00CD5E2B"/>
    <w:rsid w:val="00CD72C5"/>
    <w:rsid w:val="00CE0101"/>
    <w:rsid w:val="00CE1A5B"/>
    <w:rsid w:val="00CE213F"/>
    <w:rsid w:val="00CE348F"/>
    <w:rsid w:val="00CE3DE1"/>
    <w:rsid w:val="00CE41E4"/>
    <w:rsid w:val="00CE4C03"/>
    <w:rsid w:val="00CE7676"/>
    <w:rsid w:val="00CE778F"/>
    <w:rsid w:val="00CF15EB"/>
    <w:rsid w:val="00CF2953"/>
    <w:rsid w:val="00CF319D"/>
    <w:rsid w:val="00CF401D"/>
    <w:rsid w:val="00CF5005"/>
    <w:rsid w:val="00CF5AED"/>
    <w:rsid w:val="00CF66C9"/>
    <w:rsid w:val="00CF7EE1"/>
    <w:rsid w:val="00D00AF1"/>
    <w:rsid w:val="00D02255"/>
    <w:rsid w:val="00D02A90"/>
    <w:rsid w:val="00D03B6F"/>
    <w:rsid w:val="00D056CE"/>
    <w:rsid w:val="00D073C3"/>
    <w:rsid w:val="00D13BB3"/>
    <w:rsid w:val="00D13D31"/>
    <w:rsid w:val="00D13E4B"/>
    <w:rsid w:val="00D13F5E"/>
    <w:rsid w:val="00D140F1"/>
    <w:rsid w:val="00D144DB"/>
    <w:rsid w:val="00D14693"/>
    <w:rsid w:val="00D152C0"/>
    <w:rsid w:val="00D156E2"/>
    <w:rsid w:val="00D15BD3"/>
    <w:rsid w:val="00D174AC"/>
    <w:rsid w:val="00D20577"/>
    <w:rsid w:val="00D20609"/>
    <w:rsid w:val="00D209F4"/>
    <w:rsid w:val="00D221BE"/>
    <w:rsid w:val="00D2397B"/>
    <w:rsid w:val="00D23F33"/>
    <w:rsid w:val="00D244D0"/>
    <w:rsid w:val="00D25A9C"/>
    <w:rsid w:val="00D265B9"/>
    <w:rsid w:val="00D30127"/>
    <w:rsid w:val="00D30850"/>
    <w:rsid w:val="00D3125F"/>
    <w:rsid w:val="00D32711"/>
    <w:rsid w:val="00D32C60"/>
    <w:rsid w:val="00D3496A"/>
    <w:rsid w:val="00D35999"/>
    <w:rsid w:val="00D3690E"/>
    <w:rsid w:val="00D41FA1"/>
    <w:rsid w:val="00D42E04"/>
    <w:rsid w:val="00D44456"/>
    <w:rsid w:val="00D453B9"/>
    <w:rsid w:val="00D45E5A"/>
    <w:rsid w:val="00D50558"/>
    <w:rsid w:val="00D50975"/>
    <w:rsid w:val="00D50CB3"/>
    <w:rsid w:val="00D51D30"/>
    <w:rsid w:val="00D5327D"/>
    <w:rsid w:val="00D54212"/>
    <w:rsid w:val="00D558E9"/>
    <w:rsid w:val="00D56683"/>
    <w:rsid w:val="00D572FC"/>
    <w:rsid w:val="00D57E0A"/>
    <w:rsid w:val="00D60821"/>
    <w:rsid w:val="00D6320F"/>
    <w:rsid w:val="00D63555"/>
    <w:rsid w:val="00D65AFE"/>
    <w:rsid w:val="00D66359"/>
    <w:rsid w:val="00D66465"/>
    <w:rsid w:val="00D666FE"/>
    <w:rsid w:val="00D6738C"/>
    <w:rsid w:val="00D6745F"/>
    <w:rsid w:val="00D70040"/>
    <w:rsid w:val="00D701BA"/>
    <w:rsid w:val="00D71C2A"/>
    <w:rsid w:val="00D73527"/>
    <w:rsid w:val="00D740FF"/>
    <w:rsid w:val="00D74F2B"/>
    <w:rsid w:val="00D75BD4"/>
    <w:rsid w:val="00D75ECC"/>
    <w:rsid w:val="00D76738"/>
    <w:rsid w:val="00D76BC9"/>
    <w:rsid w:val="00D809B0"/>
    <w:rsid w:val="00D819A3"/>
    <w:rsid w:val="00D843CB"/>
    <w:rsid w:val="00D91173"/>
    <w:rsid w:val="00D92024"/>
    <w:rsid w:val="00D924B8"/>
    <w:rsid w:val="00D93D63"/>
    <w:rsid w:val="00D9403C"/>
    <w:rsid w:val="00D966FC"/>
    <w:rsid w:val="00D968A3"/>
    <w:rsid w:val="00D96DCF"/>
    <w:rsid w:val="00DA08AE"/>
    <w:rsid w:val="00DA0EC1"/>
    <w:rsid w:val="00DA32B9"/>
    <w:rsid w:val="00DA3817"/>
    <w:rsid w:val="00DA47B1"/>
    <w:rsid w:val="00DA48F9"/>
    <w:rsid w:val="00DA6024"/>
    <w:rsid w:val="00DB0299"/>
    <w:rsid w:val="00DB223D"/>
    <w:rsid w:val="00DB2598"/>
    <w:rsid w:val="00DB3E68"/>
    <w:rsid w:val="00DB583F"/>
    <w:rsid w:val="00DB63DD"/>
    <w:rsid w:val="00DB65C6"/>
    <w:rsid w:val="00DC180D"/>
    <w:rsid w:val="00DC1AEA"/>
    <w:rsid w:val="00DC1EC0"/>
    <w:rsid w:val="00DC2C4D"/>
    <w:rsid w:val="00DC4FF2"/>
    <w:rsid w:val="00DC6B5B"/>
    <w:rsid w:val="00DC6D3D"/>
    <w:rsid w:val="00DC7114"/>
    <w:rsid w:val="00DC75BA"/>
    <w:rsid w:val="00DC7850"/>
    <w:rsid w:val="00DC7DCC"/>
    <w:rsid w:val="00DD041A"/>
    <w:rsid w:val="00DD1B1A"/>
    <w:rsid w:val="00DD36F6"/>
    <w:rsid w:val="00DE1972"/>
    <w:rsid w:val="00DE1F11"/>
    <w:rsid w:val="00DE274B"/>
    <w:rsid w:val="00DE5AF7"/>
    <w:rsid w:val="00DE721A"/>
    <w:rsid w:val="00DE74CE"/>
    <w:rsid w:val="00DF0B9B"/>
    <w:rsid w:val="00DF3727"/>
    <w:rsid w:val="00DF5037"/>
    <w:rsid w:val="00DF5300"/>
    <w:rsid w:val="00DF667F"/>
    <w:rsid w:val="00DF7757"/>
    <w:rsid w:val="00E0026C"/>
    <w:rsid w:val="00E0161A"/>
    <w:rsid w:val="00E01E4D"/>
    <w:rsid w:val="00E02457"/>
    <w:rsid w:val="00E037DD"/>
    <w:rsid w:val="00E042CB"/>
    <w:rsid w:val="00E07BE4"/>
    <w:rsid w:val="00E1025C"/>
    <w:rsid w:val="00E1142F"/>
    <w:rsid w:val="00E11E7F"/>
    <w:rsid w:val="00E1241C"/>
    <w:rsid w:val="00E136CA"/>
    <w:rsid w:val="00E14522"/>
    <w:rsid w:val="00E147CB"/>
    <w:rsid w:val="00E1578A"/>
    <w:rsid w:val="00E163E1"/>
    <w:rsid w:val="00E200E5"/>
    <w:rsid w:val="00E20D80"/>
    <w:rsid w:val="00E22007"/>
    <w:rsid w:val="00E230D7"/>
    <w:rsid w:val="00E239B4"/>
    <w:rsid w:val="00E24048"/>
    <w:rsid w:val="00E24199"/>
    <w:rsid w:val="00E24EC2"/>
    <w:rsid w:val="00E250ED"/>
    <w:rsid w:val="00E26735"/>
    <w:rsid w:val="00E269AE"/>
    <w:rsid w:val="00E32FCC"/>
    <w:rsid w:val="00E33FA2"/>
    <w:rsid w:val="00E34D29"/>
    <w:rsid w:val="00E34E75"/>
    <w:rsid w:val="00E35F16"/>
    <w:rsid w:val="00E37CBC"/>
    <w:rsid w:val="00E40165"/>
    <w:rsid w:val="00E408EA"/>
    <w:rsid w:val="00E40FBF"/>
    <w:rsid w:val="00E41448"/>
    <w:rsid w:val="00E41D3C"/>
    <w:rsid w:val="00E41FD8"/>
    <w:rsid w:val="00E43A8F"/>
    <w:rsid w:val="00E4491A"/>
    <w:rsid w:val="00E45AA9"/>
    <w:rsid w:val="00E45CD8"/>
    <w:rsid w:val="00E45DCD"/>
    <w:rsid w:val="00E53C4F"/>
    <w:rsid w:val="00E53DB1"/>
    <w:rsid w:val="00E53EC5"/>
    <w:rsid w:val="00E55EF7"/>
    <w:rsid w:val="00E55F2F"/>
    <w:rsid w:val="00E603D9"/>
    <w:rsid w:val="00E60586"/>
    <w:rsid w:val="00E62296"/>
    <w:rsid w:val="00E62363"/>
    <w:rsid w:val="00E63F54"/>
    <w:rsid w:val="00E654B5"/>
    <w:rsid w:val="00E669AF"/>
    <w:rsid w:val="00E66D87"/>
    <w:rsid w:val="00E66EDE"/>
    <w:rsid w:val="00E67339"/>
    <w:rsid w:val="00E70189"/>
    <w:rsid w:val="00E70C1F"/>
    <w:rsid w:val="00E70E88"/>
    <w:rsid w:val="00E70FFC"/>
    <w:rsid w:val="00E71D9A"/>
    <w:rsid w:val="00E726E9"/>
    <w:rsid w:val="00E7270F"/>
    <w:rsid w:val="00E72961"/>
    <w:rsid w:val="00E74434"/>
    <w:rsid w:val="00E75008"/>
    <w:rsid w:val="00E75555"/>
    <w:rsid w:val="00E7593C"/>
    <w:rsid w:val="00E76883"/>
    <w:rsid w:val="00E76FF4"/>
    <w:rsid w:val="00E7704C"/>
    <w:rsid w:val="00E77AA4"/>
    <w:rsid w:val="00E80948"/>
    <w:rsid w:val="00E81C81"/>
    <w:rsid w:val="00E83742"/>
    <w:rsid w:val="00E83BF2"/>
    <w:rsid w:val="00E84F02"/>
    <w:rsid w:val="00E86380"/>
    <w:rsid w:val="00E86DC2"/>
    <w:rsid w:val="00E90D75"/>
    <w:rsid w:val="00E9101B"/>
    <w:rsid w:val="00E92DAB"/>
    <w:rsid w:val="00E93642"/>
    <w:rsid w:val="00E96FE7"/>
    <w:rsid w:val="00EA0E4E"/>
    <w:rsid w:val="00EA2B4B"/>
    <w:rsid w:val="00EA37EA"/>
    <w:rsid w:val="00EA544D"/>
    <w:rsid w:val="00EA5CBE"/>
    <w:rsid w:val="00EA6CD8"/>
    <w:rsid w:val="00EA6FD8"/>
    <w:rsid w:val="00EB26B0"/>
    <w:rsid w:val="00EB38A7"/>
    <w:rsid w:val="00EB5082"/>
    <w:rsid w:val="00EB6D51"/>
    <w:rsid w:val="00EB7ECE"/>
    <w:rsid w:val="00EC0396"/>
    <w:rsid w:val="00EC0DB2"/>
    <w:rsid w:val="00EC1899"/>
    <w:rsid w:val="00EC24B6"/>
    <w:rsid w:val="00EC4233"/>
    <w:rsid w:val="00EC6CD6"/>
    <w:rsid w:val="00EC780D"/>
    <w:rsid w:val="00ED15CD"/>
    <w:rsid w:val="00ED266E"/>
    <w:rsid w:val="00ED45E8"/>
    <w:rsid w:val="00ED5240"/>
    <w:rsid w:val="00EE16CC"/>
    <w:rsid w:val="00EE2103"/>
    <w:rsid w:val="00EE482C"/>
    <w:rsid w:val="00EE5C72"/>
    <w:rsid w:val="00EE6147"/>
    <w:rsid w:val="00EE6A4C"/>
    <w:rsid w:val="00EE751C"/>
    <w:rsid w:val="00EF0256"/>
    <w:rsid w:val="00EF468B"/>
    <w:rsid w:val="00EF47C3"/>
    <w:rsid w:val="00EF5A90"/>
    <w:rsid w:val="00EF5DDB"/>
    <w:rsid w:val="00EF632A"/>
    <w:rsid w:val="00EF70B6"/>
    <w:rsid w:val="00EF7A83"/>
    <w:rsid w:val="00F008D4"/>
    <w:rsid w:val="00F009CF"/>
    <w:rsid w:val="00F01459"/>
    <w:rsid w:val="00F01C86"/>
    <w:rsid w:val="00F0466F"/>
    <w:rsid w:val="00F04D2E"/>
    <w:rsid w:val="00F05472"/>
    <w:rsid w:val="00F05477"/>
    <w:rsid w:val="00F06FA0"/>
    <w:rsid w:val="00F117B0"/>
    <w:rsid w:val="00F12C0A"/>
    <w:rsid w:val="00F13FC1"/>
    <w:rsid w:val="00F16A3D"/>
    <w:rsid w:val="00F16F6B"/>
    <w:rsid w:val="00F171CB"/>
    <w:rsid w:val="00F21266"/>
    <w:rsid w:val="00F236A7"/>
    <w:rsid w:val="00F244EC"/>
    <w:rsid w:val="00F25DC9"/>
    <w:rsid w:val="00F2629A"/>
    <w:rsid w:val="00F268C2"/>
    <w:rsid w:val="00F26A97"/>
    <w:rsid w:val="00F272AD"/>
    <w:rsid w:val="00F27569"/>
    <w:rsid w:val="00F275A4"/>
    <w:rsid w:val="00F277E8"/>
    <w:rsid w:val="00F27F56"/>
    <w:rsid w:val="00F3172F"/>
    <w:rsid w:val="00F3649B"/>
    <w:rsid w:val="00F370BC"/>
    <w:rsid w:val="00F37277"/>
    <w:rsid w:val="00F37489"/>
    <w:rsid w:val="00F37B20"/>
    <w:rsid w:val="00F37C60"/>
    <w:rsid w:val="00F40224"/>
    <w:rsid w:val="00F40E17"/>
    <w:rsid w:val="00F445B6"/>
    <w:rsid w:val="00F45567"/>
    <w:rsid w:val="00F45EBB"/>
    <w:rsid w:val="00F46B98"/>
    <w:rsid w:val="00F46CEB"/>
    <w:rsid w:val="00F47991"/>
    <w:rsid w:val="00F47E81"/>
    <w:rsid w:val="00F5053F"/>
    <w:rsid w:val="00F525C2"/>
    <w:rsid w:val="00F5280C"/>
    <w:rsid w:val="00F542BC"/>
    <w:rsid w:val="00F546F9"/>
    <w:rsid w:val="00F55EAF"/>
    <w:rsid w:val="00F560A9"/>
    <w:rsid w:val="00F56B56"/>
    <w:rsid w:val="00F57EFD"/>
    <w:rsid w:val="00F57F91"/>
    <w:rsid w:val="00F61119"/>
    <w:rsid w:val="00F6404E"/>
    <w:rsid w:val="00F64526"/>
    <w:rsid w:val="00F65504"/>
    <w:rsid w:val="00F70446"/>
    <w:rsid w:val="00F70F32"/>
    <w:rsid w:val="00F71EB6"/>
    <w:rsid w:val="00F73F26"/>
    <w:rsid w:val="00F748A4"/>
    <w:rsid w:val="00F75515"/>
    <w:rsid w:val="00F779DF"/>
    <w:rsid w:val="00F77E0E"/>
    <w:rsid w:val="00F8046C"/>
    <w:rsid w:val="00F8110A"/>
    <w:rsid w:val="00F81A8B"/>
    <w:rsid w:val="00F81EA6"/>
    <w:rsid w:val="00F82AE3"/>
    <w:rsid w:val="00F87043"/>
    <w:rsid w:val="00F872D7"/>
    <w:rsid w:val="00F8758F"/>
    <w:rsid w:val="00F90D8A"/>
    <w:rsid w:val="00F910A1"/>
    <w:rsid w:val="00F91B74"/>
    <w:rsid w:val="00F927E0"/>
    <w:rsid w:val="00F92EAA"/>
    <w:rsid w:val="00F93514"/>
    <w:rsid w:val="00F94630"/>
    <w:rsid w:val="00F947AF"/>
    <w:rsid w:val="00F9490F"/>
    <w:rsid w:val="00F951AB"/>
    <w:rsid w:val="00F9558A"/>
    <w:rsid w:val="00F9682F"/>
    <w:rsid w:val="00F97B48"/>
    <w:rsid w:val="00FA1BB4"/>
    <w:rsid w:val="00FA2A8E"/>
    <w:rsid w:val="00FA30EF"/>
    <w:rsid w:val="00FA31A6"/>
    <w:rsid w:val="00FA7117"/>
    <w:rsid w:val="00FA79A0"/>
    <w:rsid w:val="00FA7BE7"/>
    <w:rsid w:val="00FA7DF5"/>
    <w:rsid w:val="00FB0CCC"/>
    <w:rsid w:val="00FB1763"/>
    <w:rsid w:val="00FB2A3D"/>
    <w:rsid w:val="00FB3687"/>
    <w:rsid w:val="00FB4545"/>
    <w:rsid w:val="00FB6773"/>
    <w:rsid w:val="00FB7091"/>
    <w:rsid w:val="00FC09CE"/>
    <w:rsid w:val="00FC0FD5"/>
    <w:rsid w:val="00FC353D"/>
    <w:rsid w:val="00FC622E"/>
    <w:rsid w:val="00FD0B89"/>
    <w:rsid w:val="00FD1017"/>
    <w:rsid w:val="00FD180F"/>
    <w:rsid w:val="00FD19EA"/>
    <w:rsid w:val="00FD2C66"/>
    <w:rsid w:val="00FD3FFB"/>
    <w:rsid w:val="00FD41AD"/>
    <w:rsid w:val="00FD482A"/>
    <w:rsid w:val="00FD5A37"/>
    <w:rsid w:val="00FD7B63"/>
    <w:rsid w:val="00FD7D44"/>
    <w:rsid w:val="00FE0D7D"/>
    <w:rsid w:val="00FE280D"/>
    <w:rsid w:val="00FE4883"/>
    <w:rsid w:val="00FE6287"/>
    <w:rsid w:val="00FF0C8E"/>
    <w:rsid w:val="00FF3B51"/>
    <w:rsid w:val="00FF4F1D"/>
    <w:rsid w:val="00FF59CB"/>
    <w:rsid w:val="00FF662C"/>
    <w:rsid w:val="00FF6BB8"/>
    <w:rsid w:val="00FF76D1"/>
    <w:rsid w:val="00FF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3217"/>
    <o:shapelayout v:ext="edit">
      <o:idmap v:ext="edit" data="1"/>
    </o:shapelayout>
  </w:shapeDefaults>
  <w:decimalSymbol w:val=","/>
  <w:listSeparator w:val=";"/>
  <w14:docId w14:val="5BD07796"/>
  <w15:docId w15:val="{58FF112E-CD15-427C-BB37-42009488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41C"/>
  </w:style>
  <w:style w:type="paragraph" w:styleId="1">
    <w:name w:val="heading 1"/>
    <w:basedOn w:val="a"/>
    <w:next w:val="a"/>
    <w:link w:val="10"/>
    <w:uiPriority w:val="99"/>
    <w:qFormat/>
    <w:rsid w:val="00A5786C"/>
    <w:pPr>
      <w:keepNext/>
      <w:suppressAutoHyphens/>
      <w:ind w:left="720" w:hanging="36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5786C"/>
    <w:pPr>
      <w:keepNext/>
      <w:suppressAutoHyphens/>
      <w:ind w:left="1440" w:hanging="36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1"/>
    <w:semiHidden/>
    <w:unhideWhenUsed/>
    <w:qFormat/>
    <w:rsid w:val="000369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5786C"/>
    <w:rPr>
      <w:b/>
      <w:sz w:val="44"/>
    </w:rPr>
  </w:style>
  <w:style w:type="character" w:customStyle="1" w:styleId="20">
    <w:name w:val="Заголовок 2 Знак"/>
    <w:link w:val="2"/>
    <w:rsid w:val="00A5786C"/>
    <w:rPr>
      <w:b/>
      <w:sz w:val="24"/>
    </w:rPr>
  </w:style>
  <w:style w:type="character" w:customStyle="1" w:styleId="31">
    <w:name w:val="Заголовок 3 Знак1"/>
    <w:basedOn w:val="a0"/>
    <w:link w:val="3"/>
    <w:semiHidden/>
    <w:rsid w:val="000369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3">
    <w:name w:val="ОО"/>
    <w:basedOn w:val="a"/>
    <w:rsid w:val="00E1241C"/>
    <w:rPr>
      <w:sz w:val="28"/>
      <w:szCs w:val="28"/>
    </w:rPr>
  </w:style>
  <w:style w:type="paragraph" w:styleId="a4">
    <w:name w:val="header"/>
    <w:basedOn w:val="a"/>
    <w:link w:val="a5"/>
    <w:rsid w:val="008B43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397007"/>
  </w:style>
  <w:style w:type="paragraph" w:styleId="a6">
    <w:name w:val="footer"/>
    <w:basedOn w:val="a"/>
    <w:link w:val="a7"/>
    <w:uiPriority w:val="99"/>
    <w:rsid w:val="008B43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5E5C2F"/>
  </w:style>
  <w:style w:type="paragraph" w:customStyle="1" w:styleId="a8">
    <w:name w:val="Знак"/>
    <w:basedOn w:val="a"/>
    <w:rsid w:val="0059742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Nonformat">
    <w:name w:val="ConsNonformat"/>
    <w:rsid w:val="005974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9">
    <w:name w:val="page number"/>
    <w:basedOn w:val="a0"/>
    <w:rsid w:val="00597423"/>
  </w:style>
  <w:style w:type="paragraph" w:customStyle="1" w:styleId="aa">
    <w:name w:val="Знак Знак Знак Знак"/>
    <w:basedOn w:val="a"/>
    <w:rsid w:val="008E7F8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b">
    <w:name w:val="List Paragraph"/>
    <w:basedOn w:val="a"/>
    <w:uiPriority w:val="34"/>
    <w:qFormat/>
    <w:rsid w:val="00397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Содержимое таблицы"/>
    <w:basedOn w:val="a"/>
    <w:qFormat/>
    <w:rsid w:val="005E5C2F"/>
    <w:pPr>
      <w:widowControl w:val="0"/>
      <w:suppressLineNumbers/>
      <w:suppressAutoHyphens/>
    </w:pPr>
    <w:rPr>
      <w:rFonts w:eastAsia="Arial Unicode MS"/>
      <w:kern w:val="1"/>
      <w:sz w:val="24"/>
      <w:szCs w:val="24"/>
    </w:rPr>
  </w:style>
  <w:style w:type="paragraph" w:styleId="ad">
    <w:name w:val="Body Text Indent"/>
    <w:basedOn w:val="a"/>
    <w:link w:val="ae"/>
    <w:rsid w:val="00B92516"/>
    <w:pPr>
      <w:ind w:firstLine="567"/>
      <w:jc w:val="both"/>
    </w:pPr>
    <w:rPr>
      <w:sz w:val="28"/>
    </w:rPr>
  </w:style>
  <w:style w:type="character" w:customStyle="1" w:styleId="ae">
    <w:name w:val="Основной текст с отступом Знак"/>
    <w:link w:val="ad"/>
    <w:rsid w:val="00B92516"/>
    <w:rPr>
      <w:sz w:val="28"/>
    </w:rPr>
  </w:style>
  <w:style w:type="paragraph" w:styleId="af">
    <w:name w:val="Plain Text"/>
    <w:basedOn w:val="a"/>
    <w:link w:val="af0"/>
    <w:rsid w:val="00B92516"/>
    <w:rPr>
      <w:rFonts w:ascii="Courier New" w:hAnsi="Courier New"/>
    </w:rPr>
  </w:style>
  <w:style w:type="character" w:customStyle="1" w:styleId="af0">
    <w:name w:val="Текст Знак"/>
    <w:link w:val="af"/>
    <w:rsid w:val="00B92516"/>
    <w:rPr>
      <w:rFonts w:ascii="Courier New" w:hAnsi="Courier New"/>
    </w:rPr>
  </w:style>
  <w:style w:type="paragraph" w:customStyle="1" w:styleId="af1">
    <w:name w:val="обычный_"/>
    <w:basedOn w:val="a"/>
    <w:autoRedefine/>
    <w:rsid w:val="00BD7D97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 w:val="24"/>
      <w:szCs w:val="28"/>
      <w:lang w:eastAsia="en-US"/>
    </w:rPr>
  </w:style>
  <w:style w:type="paragraph" w:customStyle="1" w:styleId="11">
    <w:name w:val="обычный_1 Знак Знак Знак Знак Знак Знак Знак Знак Знак"/>
    <w:basedOn w:val="a"/>
    <w:rsid w:val="00BD7D9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2">
    <w:name w:val="No Spacing"/>
    <w:uiPriority w:val="1"/>
    <w:qFormat/>
    <w:rsid w:val="00BD7D97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qFormat/>
    <w:rsid w:val="0030407D"/>
    <w:rPr>
      <w:color w:val="008000"/>
    </w:rPr>
  </w:style>
  <w:style w:type="paragraph" w:customStyle="1" w:styleId="af4">
    <w:name w:val="Нормальный (таблица)"/>
    <w:basedOn w:val="a"/>
    <w:next w:val="a"/>
    <w:uiPriority w:val="99"/>
    <w:qFormat/>
    <w:rsid w:val="0030407D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table" w:styleId="af5">
    <w:name w:val="Table Grid"/>
    <w:basedOn w:val="a1"/>
    <w:uiPriority w:val="59"/>
    <w:rsid w:val="003670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A6B4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Normal">
    <w:name w:val="ConsNormal"/>
    <w:rsid w:val="00BF23B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BF23B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6">
    <w:name w:val="Body Text"/>
    <w:basedOn w:val="a"/>
    <w:link w:val="af7"/>
    <w:rsid w:val="00BF23B5"/>
    <w:pPr>
      <w:jc w:val="center"/>
    </w:pPr>
    <w:rPr>
      <w:b/>
      <w:bCs/>
      <w:sz w:val="28"/>
      <w:szCs w:val="24"/>
    </w:rPr>
  </w:style>
  <w:style w:type="character" w:customStyle="1" w:styleId="af7">
    <w:name w:val="Основной текст Знак"/>
    <w:link w:val="af6"/>
    <w:rsid w:val="00BF23B5"/>
    <w:rPr>
      <w:b/>
      <w:bCs/>
      <w:sz w:val="28"/>
      <w:szCs w:val="24"/>
    </w:rPr>
  </w:style>
  <w:style w:type="paragraph" w:styleId="af8">
    <w:name w:val="Balloon Text"/>
    <w:basedOn w:val="a"/>
    <w:link w:val="af9"/>
    <w:uiPriority w:val="99"/>
    <w:qFormat/>
    <w:rsid w:val="00BF23B5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qFormat/>
    <w:rsid w:val="00BF23B5"/>
    <w:rPr>
      <w:rFonts w:ascii="Tahoma" w:hAnsi="Tahoma" w:cs="Tahoma"/>
      <w:sz w:val="16"/>
      <w:szCs w:val="16"/>
    </w:rPr>
  </w:style>
  <w:style w:type="character" w:customStyle="1" w:styleId="afa">
    <w:name w:val="Цветовое выделение"/>
    <w:uiPriority w:val="99"/>
    <w:qFormat/>
    <w:rsid w:val="00BF23B5"/>
    <w:rPr>
      <w:b/>
      <w:bCs/>
      <w:color w:val="000080"/>
      <w:sz w:val="20"/>
      <w:szCs w:val="20"/>
    </w:rPr>
  </w:style>
  <w:style w:type="paragraph" w:customStyle="1" w:styleId="afb">
    <w:name w:val="Таблицы (моноширинный)"/>
    <w:basedOn w:val="a"/>
    <w:next w:val="a"/>
    <w:rsid w:val="00BF23B5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uiPriority w:val="99"/>
    <w:qFormat/>
    <w:rsid w:val="00BF23B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d">
    <w:name w:val="Базовый"/>
    <w:rsid w:val="00926D3A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sz w:val="22"/>
      <w:szCs w:val="22"/>
    </w:rPr>
  </w:style>
  <w:style w:type="character" w:customStyle="1" w:styleId="afe">
    <w:name w:val="Схема документа Знак"/>
    <w:link w:val="aff"/>
    <w:uiPriority w:val="99"/>
    <w:qFormat/>
    <w:rsid w:val="00337238"/>
    <w:rPr>
      <w:rFonts w:ascii="Tahoma" w:eastAsia="Calibri" w:hAnsi="Tahoma"/>
      <w:sz w:val="16"/>
      <w:szCs w:val="16"/>
      <w:lang w:eastAsia="en-US"/>
    </w:rPr>
  </w:style>
  <w:style w:type="paragraph" w:styleId="aff">
    <w:name w:val="Document Map"/>
    <w:basedOn w:val="a"/>
    <w:link w:val="afe"/>
    <w:uiPriority w:val="99"/>
    <w:unhideWhenUsed/>
    <w:qFormat/>
    <w:rsid w:val="00337238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styleId="aff0">
    <w:name w:val="Hyperlink"/>
    <w:uiPriority w:val="99"/>
    <w:unhideWhenUsed/>
    <w:rsid w:val="00DF0B9B"/>
    <w:rPr>
      <w:color w:val="0000FF"/>
      <w:u w:val="single"/>
    </w:rPr>
  </w:style>
  <w:style w:type="character" w:styleId="aff1">
    <w:name w:val="FollowedHyperlink"/>
    <w:uiPriority w:val="99"/>
    <w:unhideWhenUsed/>
    <w:rsid w:val="00DF0B9B"/>
    <w:rPr>
      <w:color w:val="800080"/>
      <w:u w:val="single"/>
    </w:rPr>
  </w:style>
  <w:style w:type="paragraph" w:customStyle="1" w:styleId="xl63">
    <w:name w:val="xl63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DF0B9B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DF0B9B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DF0B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6">
    <w:name w:val="xl86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DF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2">
    <w:name w:val="Обычный1"/>
    <w:qFormat/>
    <w:rsid w:val="00FE280D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sz w:val="22"/>
      <w:szCs w:val="22"/>
    </w:rPr>
  </w:style>
  <w:style w:type="paragraph" w:customStyle="1" w:styleId="110">
    <w:name w:val="Заголовок 11"/>
    <w:basedOn w:val="12"/>
    <w:next w:val="12"/>
    <w:uiPriority w:val="99"/>
    <w:qFormat/>
    <w:rsid w:val="00FE28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10"/>
    <w:uiPriority w:val="9"/>
    <w:semiHidden/>
    <w:qFormat/>
    <w:locked/>
    <w:rsid w:val="00FE280D"/>
    <w:rPr>
      <w:rFonts w:ascii="Cambria" w:hAnsi="Cambria"/>
      <w:b/>
      <w:bCs/>
      <w:color w:val="4F81BD"/>
      <w:sz w:val="22"/>
      <w:szCs w:val="22"/>
    </w:rPr>
  </w:style>
  <w:style w:type="paragraph" w:customStyle="1" w:styleId="310">
    <w:name w:val="Заголовок 31"/>
    <w:basedOn w:val="12"/>
    <w:next w:val="12"/>
    <w:link w:val="30"/>
    <w:uiPriority w:val="9"/>
    <w:semiHidden/>
    <w:qFormat/>
    <w:rsid w:val="00FE280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highlightsearch">
    <w:name w:val="highlightsearch"/>
    <w:basedOn w:val="a0"/>
    <w:rsid w:val="00662DF9"/>
  </w:style>
  <w:style w:type="character" w:customStyle="1" w:styleId="FontStyle11">
    <w:name w:val="Font Style11"/>
    <w:rsid w:val="00662DF9"/>
    <w:rPr>
      <w:rFonts w:ascii="Times New Roman" w:cs="Times New Roman"/>
    </w:rPr>
  </w:style>
  <w:style w:type="character" w:styleId="aff2">
    <w:name w:val="Emphasis"/>
    <w:uiPriority w:val="20"/>
    <w:qFormat/>
    <w:rsid w:val="00662DF9"/>
    <w:rPr>
      <w:i/>
      <w:iCs/>
    </w:rPr>
  </w:style>
  <w:style w:type="paragraph" w:styleId="aff3">
    <w:name w:val="Normal (Web)"/>
    <w:basedOn w:val="a"/>
    <w:uiPriority w:val="99"/>
    <w:unhideWhenUsed/>
    <w:qFormat/>
    <w:rsid w:val="008C1437"/>
    <w:pPr>
      <w:spacing w:before="100" w:beforeAutospacing="1" w:after="119"/>
    </w:pPr>
    <w:rPr>
      <w:sz w:val="24"/>
      <w:szCs w:val="24"/>
    </w:rPr>
  </w:style>
  <w:style w:type="paragraph" w:customStyle="1" w:styleId="13">
    <w:name w:val="Заголовок1"/>
    <w:basedOn w:val="a"/>
    <w:next w:val="af6"/>
    <w:qFormat/>
    <w:rsid w:val="00FF662C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ff4">
    <w:name w:val="List"/>
    <w:basedOn w:val="af6"/>
    <w:rsid w:val="00FF662C"/>
    <w:pPr>
      <w:spacing w:after="140" w:line="288" w:lineRule="auto"/>
      <w:jc w:val="left"/>
    </w:pPr>
    <w:rPr>
      <w:rFonts w:ascii="Calibri" w:eastAsia="Calibri" w:hAnsi="Calibri" w:cs="Mangal"/>
      <w:b w:val="0"/>
      <w:bCs w:val="0"/>
      <w:sz w:val="22"/>
      <w:szCs w:val="22"/>
      <w:lang w:eastAsia="en-US"/>
    </w:rPr>
  </w:style>
  <w:style w:type="paragraph" w:customStyle="1" w:styleId="14">
    <w:name w:val="Название объекта1"/>
    <w:basedOn w:val="a"/>
    <w:qFormat/>
    <w:rsid w:val="00FF662C"/>
    <w:pPr>
      <w:suppressLineNumber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en-US"/>
    </w:rPr>
  </w:style>
  <w:style w:type="paragraph" w:styleId="15">
    <w:name w:val="index 1"/>
    <w:basedOn w:val="a"/>
    <w:next w:val="a"/>
    <w:autoRedefine/>
    <w:rsid w:val="00FF662C"/>
    <w:pPr>
      <w:ind w:left="200" w:hanging="200"/>
    </w:pPr>
  </w:style>
  <w:style w:type="paragraph" w:styleId="aff5">
    <w:name w:val="index heading"/>
    <w:basedOn w:val="a"/>
    <w:qFormat/>
    <w:rsid w:val="00FF662C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16">
    <w:name w:val="Верхний колонтитул1"/>
    <w:basedOn w:val="a"/>
    <w:unhideWhenUsed/>
    <w:rsid w:val="00FF662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Нижний колонтитул1"/>
    <w:basedOn w:val="a"/>
    <w:uiPriority w:val="99"/>
    <w:semiHidden/>
    <w:unhideWhenUsed/>
    <w:rsid w:val="00FF662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f6">
    <w:name w:val="Заголовок таблицы"/>
    <w:basedOn w:val="ac"/>
    <w:qFormat/>
    <w:rsid w:val="00FF662C"/>
    <w:pPr>
      <w:jc w:val="center"/>
    </w:pPr>
    <w:rPr>
      <w:b/>
      <w:bCs/>
      <w:kern w:val="2"/>
      <w:lang w:eastAsia="en-US"/>
    </w:rPr>
  </w:style>
  <w:style w:type="character" w:customStyle="1" w:styleId="111">
    <w:name w:val="Заголовок 1 Знак1"/>
    <w:uiPriority w:val="99"/>
    <w:rsid w:val="00FF662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18">
    <w:name w:val="Верхний колонтитул Знак1"/>
    <w:semiHidden/>
    <w:rsid w:val="00FF662C"/>
    <w:rPr>
      <w:sz w:val="22"/>
      <w:szCs w:val="22"/>
      <w:lang w:eastAsia="en-US"/>
    </w:rPr>
  </w:style>
  <w:style w:type="character" w:customStyle="1" w:styleId="19">
    <w:name w:val="Нижний колонтитул Знак1"/>
    <w:uiPriority w:val="99"/>
    <w:semiHidden/>
    <w:rsid w:val="00FF662C"/>
    <w:rPr>
      <w:sz w:val="22"/>
      <w:szCs w:val="22"/>
      <w:lang w:eastAsia="en-US"/>
    </w:rPr>
  </w:style>
  <w:style w:type="paragraph" w:customStyle="1" w:styleId="120">
    <w:name w:val="Заголовок 12"/>
    <w:basedOn w:val="12"/>
    <w:next w:val="12"/>
    <w:uiPriority w:val="99"/>
    <w:qFormat/>
    <w:rsid w:val="00126C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paragraph" w:customStyle="1" w:styleId="32">
    <w:name w:val="Заголовок 32"/>
    <w:basedOn w:val="12"/>
    <w:next w:val="12"/>
    <w:uiPriority w:val="9"/>
    <w:semiHidden/>
    <w:unhideWhenUsed/>
    <w:qFormat/>
    <w:rsid w:val="00126C9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21">
    <w:name w:val="Основной шрифт абзаца2"/>
    <w:rsid w:val="007F0383"/>
  </w:style>
  <w:style w:type="paragraph" w:customStyle="1" w:styleId="Standard">
    <w:name w:val="Standard"/>
    <w:rsid w:val="007F0383"/>
    <w:pPr>
      <w:suppressAutoHyphens/>
    </w:pPr>
    <w:rPr>
      <w:color w:val="00000A"/>
      <w:lang w:eastAsia="zh-CN"/>
    </w:rPr>
  </w:style>
  <w:style w:type="paragraph" w:customStyle="1" w:styleId="s1">
    <w:name w:val="s_1"/>
    <w:basedOn w:val="a"/>
    <w:rsid w:val="001268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87;&#1088;&#1086;&#1077;&#1082;&#1090;%202022%20&#1075;\&#1058;&#1045;&#1050;&#1057;&#1058;&#1040;%20&#1056;&#1045;&#1064;&#1045;&#1053;&#1048;&#1071;%202021-2023%20%20%20&#1087;&#1088;&#1086;&#1077;&#1082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AA2B0-5AE0-4A8E-A966-BCE27ECE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ТЕКСТА РЕШЕНИЯ 2021-2023   проект</Template>
  <TotalTime>503</TotalTime>
  <Pages>16</Pages>
  <Words>50338</Words>
  <Characters>286929</Characters>
  <Application>Microsoft Office Word</Application>
  <DocSecurity>0</DocSecurity>
  <Lines>2391</Lines>
  <Paragraphs>673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336594</CharactersWithSpaces>
  <SharedDoc>false</SharedDoc>
  <HLinks>
    <vt:vector size="12" baseType="variant">
      <vt:variant>
        <vt:i4>3539057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P65646</vt:lpwstr>
      </vt:variant>
      <vt:variant>
        <vt:i4>3539057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P65646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 Колодина</dc:creator>
  <cp:lastModifiedBy>Екатерина Крылова</cp:lastModifiedBy>
  <cp:revision>132</cp:revision>
  <cp:lastPrinted>2026-06-25T13:23:00Z</cp:lastPrinted>
  <dcterms:created xsi:type="dcterms:W3CDTF">2025-11-20T05:41:00Z</dcterms:created>
  <dcterms:modified xsi:type="dcterms:W3CDTF">2026-06-26T08:31:00Z</dcterms:modified>
</cp:coreProperties>
</file>